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9695F" w14:textId="4637B9E7" w:rsidR="006E39A0" w:rsidRPr="001137DC" w:rsidRDefault="00A050E9" w:rsidP="00BD70A3">
      <w:pPr>
        <w:pStyle w:val="Frontcoverinfo"/>
        <w:tabs>
          <w:tab w:val="left" w:pos="9356"/>
        </w:tabs>
      </w:pPr>
      <w:r w:rsidRPr="00D76B82">
        <w:rPr>
          <w:noProof/>
          <w:lang w:eastAsia="en-GB"/>
        </w:rPr>
        <w:drawing>
          <wp:anchor distT="0" distB="0" distL="114300" distR="114300" simplePos="0" relativeHeight="251671552" behindDoc="0" locked="0" layoutInCell="1" allowOverlap="1" wp14:anchorId="65139EDF" wp14:editId="0DF9CE47">
            <wp:simplePos x="0" y="0"/>
            <wp:positionH relativeFrom="column">
              <wp:posOffset>129425</wp:posOffset>
            </wp:positionH>
            <wp:positionV relativeFrom="paragraph">
              <wp:posOffset>127075</wp:posOffset>
            </wp:positionV>
            <wp:extent cx="2631938" cy="648900"/>
            <wp:effectExtent l="0" t="0" r="0"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2631938" cy="648900"/>
                    </a:xfrm>
                    <a:prstGeom prst="rect">
                      <a:avLst/>
                    </a:prstGeom>
                  </pic:spPr>
                </pic:pic>
              </a:graphicData>
            </a:graphic>
            <wp14:sizeRelH relativeFrom="page">
              <wp14:pctWidth>0</wp14:pctWidth>
            </wp14:sizeRelH>
            <wp14:sizeRelV relativeFrom="page">
              <wp14:pctHeight>0</wp14:pctHeight>
            </wp14:sizeRelV>
          </wp:anchor>
        </w:drawing>
      </w:r>
    </w:p>
    <w:p w14:paraId="6A776763" w14:textId="77777777" w:rsidR="006E39A0" w:rsidRDefault="006E39A0" w:rsidP="00BD70A3">
      <w:pPr>
        <w:pStyle w:val="Frontcoverinfo"/>
        <w:tabs>
          <w:tab w:val="left" w:pos="9356"/>
        </w:tabs>
      </w:pPr>
    </w:p>
    <w:p w14:paraId="79B80CA6" w14:textId="77777777" w:rsidR="001759F5" w:rsidRPr="001137DC" w:rsidRDefault="001759F5" w:rsidP="00BD70A3">
      <w:pPr>
        <w:pStyle w:val="Frontcoverinfo"/>
        <w:tabs>
          <w:tab w:val="left" w:pos="9356"/>
        </w:tabs>
      </w:pPr>
    </w:p>
    <w:p w14:paraId="01C6367F" w14:textId="77777777" w:rsidR="00C4515E" w:rsidRPr="001137DC" w:rsidRDefault="00C4515E" w:rsidP="00BD70A3">
      <w:pPr>
        <w:pStyle w:val="Frontcoverinfo"/>
        <w:tabs>
          <w:tab w:val="left" w:pos="9356"/>
        </w:tabs>
      </w:pPr>
    </w:p>
    <w:p w14:paraId="7B39590A" w14:textId="77777777" w:rsidR="00624C87" w:rsidRDefault="00624C87" w:rsidP="00624C87">
      <w:pPr>
        <w:pStyle w:val="Documenttitle"/>
        <w:tabs>
          <w:tab w:val="left" w:pos="9356"/>
        </w:tabs>
        <w:ind w:left="0"/>
        <w:rPr>
          <w:noProof/>
          <w:color w:val="5514B4" w:themeColor="accent1"/>
        </w:rPr>
      </w:pPr>
    </w:p>
    <w:p w14:paraId="20106C2B" w14:textId="4A1DFB2A" w:rsidR="006E39A0" w:rsidRDefault="00624C87" w:rsidP="00624C87">
      <w:pPr>
        <w:pStyle w:val="Documenttitle"/>
        <w:tabs>
          <w:tab w:val="left" w:pos="9356"/>
        </w:tabs>
        <w:ind w:left="0"/>
        <w:rPr>
          <w:noProof/>
        </w:rPr>
      </w:pPr>
      <w:r w:rsidRPr="00624C87">
        <w:rPr>
          <w:noProof/>
          <w:color w:val="5514B4" w:themeColor="accent1"/>
        </w:rPr>
        <w:t>Cisco Webex feature matrix by package</w:t>
      </w:r>
    </w:p>
    <w:p w14:paraId="6F393F00" w14:textId="0FB258C3" w:rsidR="00D55CFE" w:rsidRDefault="00D55CFE" w:rsidP="00BD70A3">
      <w:pPr>
        <w:pStyle w:val="Documenttitle"/>
        <w:tabs>
          <w:tab w:val="left" w:pos="9356"/>
        </w:tabs>
        <w:rPr>
          <w:noProof/>
        </w:rPr>
      </w:pPr>
      <w:r>
        <w:rPr>
          <w:noProof/>
        </w:rPr>
        <w:drawing>
          <wp:anchor distT="0" distB="0" distL="114300" distR="114300" simplePos="0" relativeHeight="251790336" behindDoc="0" locked="0" layoutInCell="1" allowOverlap="1" wp14:anchorId="0F239F2D" wp14:editId="7CB295DD">
            <wp:simplePos x="0" y="0"/>
            <wp:positionH relativeFrom="column">
              <wp:posOffset>4268470</wp:posOffset>
            </wp:positionH>
            <wp:positionV relativeFrom="paragraph">
              <wp:posOffset>473710</wp:posOffset>
            </wp:positionV>
            <wp:extent cx="1800225" cy="373634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hqprint">
                      <a:extLst>
                        <a:ext uri="{28A0092B-C50C-407E-A947-70E740481C1C}">
                          <a14:useLocalDpi xmlns:a14="http://schemas.microsoft.com/office/drawing/2010/main" val="0"/>
                        </a:ext>
                      </a:extLst>
                    </a:blip>
                    <a:srcRect l="48570" r="19247"/>
                    <a:stretch/>
                  </pic:blipFill>
                  <pic:spPr bwMode="auto">
                    <a:xfrm>
                      <a:off x="0" y="0"/>
                      <a:ext cx="1800225" cy="3736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0" locked="0" layoutInCell="1" allowOverlap="1" wp14:anchorId="1DA935B6" wp14:editId="016CB522">
            <wp:simplePos x="0" y="0"/>
            <wp:positionH relativeFrom="column">
              <wp:posOffset>32385</wp:posOffset>
            </wp:positionH>
            <wp:positionV relativeFrom="paragraph">
              <wp:posOffset>474177</wp:posOffset>
            </wp:positionV>
            <wp:extent cx="4100830" cy="3735705"/>
            <wp:effectExtent l="0" t="0" r="127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3" cstate="hqprint">
                      <a:extLst>
                        <a:ext uri="{28A0092B-C50C-407E-A947-70E740481C1C}">
                          <a14:useLocalDpi xmlns:a14="http://schemas.microsoft.com/office/drawing/2010/main" val="0"/>
                        </a:ext>
                      </a:extLst>
                    </a:blip>
                    <a:srcRect l="19247" r="7445"/>
                    <a:stretch/>
                  </pic:blipFill>
                  <pic:spPr bwMode="auto">
                    <a:xfrm>
                      <a:off x="0" y="0"/>
                      <a:ext cx="4100830" cy="3735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B9815C" w14:textId="05791E71" w:rsidR="00D55CFE" w:rsidRDefault="00D55CFE" w:rsidP="00BD70A3">
      <w:pPr>
        <w:pStyle w:val="Documenttitle"/>
        <w:tabs>
          <w:tab w:val="left" w:pos="9356"/>
        </w:tabs>
        <w:rPr>
          <w:noProof/>
        </w:rPr>
      </w:pPr>
    </w:p>
    <w:p w14:paraId="5C30462C" w14:textId="1B419C20" w:rsidR="00D55CFE" w:rsidRDefault="00D55CFE" w:rsidP="00BD70A3">
      <w:pPr>
        <w:pStyle w:val="Documenttitle"/>
        <w:tabs>
          <w:tab w:val="left" w:pos="9356"/>
        </w:tabs>
        <w:rPr>
          <w:noProof/>
        </w:rPr>
      </w:pPr>
    </w:p>
    <w:p w14:paraId="13A2F2CF" w14:textId="5C5F50E4" w:rsidR="00D55CFE" w:rsidRDefault="00D55CFE" w:rsidP="00BD70A3">
      <w:pPr>
        <w:pStyle w:val="Documenttitle"/>
        <w:tabs>
          <w:tab w:val="left" w:pos="9356"/>
        </w:tabs>
        <w:rPr>
          <w:noProof/>
        </w:rPr>
      </w:pPr>
    </w:p>
    <w:p w14:paraId="11C3477D" w14:textId="1E22B652" w:rsidR="00D84A9B" w:rsidRDefault="00D84A9B" w:rsidP="00BD70A3">
      <w:pPr>
        <w:pStyle w:val="Documenttitle"/>
        <w:tabs>
          <w:tab w:val="left" w:pos="9356"/>
        </w:tabs>
        <w:rPr>
          <w:noProof/>
        </w:rPr>
      </w:pPr>
    </w:p>
    <w:p w14:paraId="6DF3C59C" w14:textId="566D3F04" w:rsidR="00D84A9B" w:rsidRPr="00D84A9B" w:rsidRDefault="00624C87" w:rsidP="00BD70A3">
      <w:pPr>
        <w:pStyle w:val="Documenttitle"/>
        <w:tabs>
          <w:tab w:val="left" w:pos="9356"/>
        </w:tabs>
        <w:rPr>
          <w:noProof/>
          <w:sz w:val="40"/>
          <w:szCs w:val="40"/>
        </w:rPr>
      </w:pPr>
      <w:r>
        <w:rPr>
          <w:noProof/>
          <w:sz w:val="40"/>
          <w:szCs w:val="40"/>
        </w:rPr>
        <w:t xml:space="preserve"> </w:t>
      </w:r>
    </w:p>
    <w:p w14:paraId="11B79C69" w14:textId="20787055" w:rsidR="00D84A9B" w:rsidRPr="00D84A9B" w:rsidRDefault="00D84A9B" w:rsidP="00BD70A3">
      <w:pPr>
        <w:pStyle w:val="Documenttitle"/>
        <w:tabs>
          <w:tab w:val="left" w:pos="9356"/>
        </w:tabs>
        <w:rPr>
          <w:noProof/>
          <w:sz w:val="40"/>
          <w:szCs w:val="40"/>
        </w:rPr>
      </w:pPr>
    </w:p>
    <w:p w14:paraId="311276AD" w14:textId="558D7DAA" w:rsidR="00237F79" w:rsidRDefault="00237F79" w:rsidP="00624C87">
      <w:pPr>
        <w:pStyle w:val="Documenttitle"/>
        <w:tabs>
          <w:tab w:val="left" w:pos="9356"/>
        </w:tabs>
        <w:ind w:left="0"/>
      </w:pPr>
    </w:p>
    <w:p w14:paraId="2C5FA882" w14:textId="57205590" w:rsidR="00237F79" w:rsidRPr="000D030F" w:rsidRDefault="00707149" w:rsidP="00BD70A3">
      <w:pPr>
        <w:pStyle w:val="Documenttitle"/>
        <w:tabs>
          <w:tab w:val="left" w:pos="9356"/>
        </w:tabs>
        <w:rPr>
          <w:sz w:val="56"/>
        </w:rPr>
      </w:pPr>
      <w:r>
        <w:rPr>
          <w:sz w:val="56"/>
        </w:rPr>
        <w:t xml:space="preserve"> </w:t>
      </w:r>
    </w:p>
    <w:p w14:paraId="6CD05F03" w14:textId="65BAB1B4" w:rsidR="006E39A0" w:rsidRPr="001137DC" w:rsidRDefault="006E39A0" w:rsidP="00BD70A3">
      <w:pPr>
        <w:pStyle w:val="Frontcoverinfo"/>
        <w:tabs>
          <w:tab w:val="left" w:pos="9356"/>
        </w:tabs>
      </w:pPr>
    </w:p>
    <w:p w14:paraId="10D9E37D" w14:textId="16F664D9" w:rsidR="00994F34" w:rsidRDefault="00994F34" w:rsidP="00BD70A3">
      <w:pPr>
        <w:pStyle w:val="Frontcoverinfo"/>
        <w:tabs>
          <w:tab w:val="left" w:pos="9356"/>
        </w:tabs>
      </w:pPr>
    </w:p>
    <w:p w14:paraId="0587A99C" w14:textId="667A9578" w:rsidR="00D55CFE" w:rsidRDefault="00D55CFE" w:rsidP="00BD70A3">
      <w:pPr>
        <w:pStyle w:val="Frontcoverinfo"/>
        <w:tabs>
          <w:tab w:val="left" w:pos="9356"/>
        </w:tabs>
      </w:pPr>
    </w:p>
    <w:p w14:paraId="07C50E90" w14:textId="38B07520" w:rsidR="00D55CFE" w:rsidRDefault="00D55CFE" w:rsidP="00BD70A3">
      <w:pPr>
        <w:pStyle w:val="Frontcoverinfo"/>
        <w:tabs>
          <w:tab w:val="left" w:pos="9356"/>
        </w:tabs>
      </w:pPr>
    </w:p>
    <w:p w14:paraId="648A1767" w14:textId="3174E7F7" w:rsidR="00D55CFE" w:rsidRDefault="00D55CFE" w:rsidP="00BD70A3">
      <w:pPr>
        <w:pStyle w:val="Frontcoverinfo"/>
        <w:tabs>
          <w:tab w:val="left" w:pos="9356"/>
        </w:tabs>
      </w:pPr>
    </w:p>
    <w:p w14:paraId="6CF3AA39" w14:textId="5AD62F16" w:rsidR="00D55CFE" w:rsidRDefault="00D55CFE" w:rsidP="00BD70A3">
      <w:pPr>
        <w:pStyle w:val="Frontcoverinfo"/>
        <w:tabs>
          <w:tab w:val="left" w:pos="9356"/>
        </w:tabs>
      </w:pPr>
    </w:p>
    <w:p w14:paraId="65D94BDC" w14:textId="5C403433" w:rsidR="00D55CFE" w:rsidRDefault="00D55CFE" w:rsidP="00BD70A3">
      <w:pPr>
        <w:pStyle w:val="Frontcoverinfo"/>
        <w:tabs>
          <w:tab w:val="left" w:pos="9356"/>
        </w:tabs>
      </w:pPr>
    </w:p>
    <w:p w14:paraId="261F7D58" w14:textId="21185344" w:rsidR="00D55CFE" w:rsidRDefault="00D55CFE" w:rsidP="00BD70A3">
      <w:pPr>
        <w:pStyle w:val="Frontcoverinfo"/>
        <w:tabs>
          <w:tab w:val="left" w:pos="9356"/>
        </w:tabs>
      </w:pPr>
    </w:p>
    <w:p w14:paraId="3D3F1751" w14:textId="3FE30774" w:rsidR="00D55CFE" w:rsidRPr="00D55CFE" w:rsidRDefault="00F043EB" w:rsidP="00BD70A3">
      <w:pPr>
        <w:pStyle w:val="Frontcoverinfo"/>
        <w:tabs>
          <w:tab w:val="left" w:pos="9356"/>
        </w:tabs>
        <w:rPr>
          <w:b/>
          <w:bCs/>
          <w:color w:val="5514B4" w:themeColor="accent1"/>
          <w:sz w:val="28"/>
          <w:szCs w:val="28"/>
        </w:rPr>
      </w:pPr>
      <w:r>
        <w:rPr>
          <w:b/>
          <w:bCs/>
          <w:color w:val="5514B4" w:themeColor="accent1"/>
          <w:sz w:val="28"/>
          <w:szCs w:val="28"/>
        </w:rPr>
        <w:t>May</w:t>
      </w:r>
      <w:r w:rsidR="00D55CFE" w:rsidRPr="00D55CFE">
        <w:rPr>
          <w:b/>
          <w:bCs/>
          <w:color w:val="5514B4" w:themeColor="accent1"/>
          <w:sz w:val="28"/>
          <w:szCs w:val="28"/>
        </w:rPr>
        <w:t xml:space="preserve"> 2021</w:t>
      </w:r>
    </w:p>
    <w:p w14:paraId="11F8ED62" w14:textId="3805DF76" w:rsidR="00994F34" w:rsidRDefault="00994F34" w:rsidP="00BD70A3">
      <w:pPr>
        <w:pStyle w:val="Frontcoverinfo"/>
        <w:tabs>
          <w:tab w:val="left" w:pos="9356"/>
        </w:tabs>
      </w:pPr>
    </w:p>
    <w:p w14:paraId="15B77A35" w14:textId="77777777" w:rsidR="00994F34" w:rsidRPr="001137DC" w:rsidRDefault="00994F34" w:rsidP="00BD70A3">
      <w:pPr>
        <w:pStyle w:val="Frontcoverinfo"/>
        <w:tabs>
          <w:tab w:val="left" w:pos="9356"/>
        </w:tabs>
        <w:sectPr w:rsidR="00994F34" w:rsidRPr="001137DC" w:rsidSect="00404FA2">
          <w:pgSz w:w="11900" w:h="16840" w:code="9"/>
          <w:pgMar w:top="1134" w:right="1134" w:bottom="1134" w:left="1134" w:header="794" w:footer="0" w:gutter="0"/>
          <w:cols w:space="720"/>
          <w:docGrid w:linePitch="360"/>
        </w:sectPr>
      </w:pPr>
    </w:p>
    <w:sdt>
      <w:sdtPr>
        <w:rPr>
          <w:rFonts w:ascii="Century Gothic" w:eastAsiaTheme="minorHAnsi" w:hAnsi="Century Gothic" w:cstheme="minorBidi"/>
          <w:b w:val="0"/>
          <w:noProof/>
          <w:color w:val="000000" w:themeColor="text1"/>
          <w:sz w:val="18"/>
          <w:szCs w:val="18"/>
          <w:lang w:val="en-GB"/>
        </w:rPr>
        <w:id w:val="1643998295"/>
        <w:docPartObj>
          <w:docPartGallery w:val="Table of Contents"/>
          <w:docPartUnique/>
        </w:docPartObj>
      </w:sdtPr>
      <w:sdtEndPr>
        <w:rPr>
          <w:rFonts w:eastAsiaTheme="minorEastAsia" w:cs="Times New Roman"/>
          <w:sz w:val="20"/>
          <w:szCs w:val="22"/>
        </w:rPr>
      </w:sdtEndPr>
      <w:sdtContent>
        <w:p w14:paraId="5396DB71" w14:textId="77777777" w:rsidR="00D84A9B" w:rsidRPr="00487BFE" w:rsidRDefault="00D84A9B" w:rsidP="00D84A9B">
          <w:pPr>
            <w:pStyle w:val="TOCHeading"/>
            <w:tabs>
              <w:tab w:val="left" w:pos="9356"/>
            </w:tabs>
          </w:pPr>
          <w:r>
            <w:t>Table of contents</w:t>
          </w:r>
        </w:p>
        <w:p w14:paraId="72B20E1B" w14:textId="5586FC1F" w:rsidR="00A55E7F" w:rsidRDefault="00D84A9B" w:rsidP="004D5234">
          <w:pPr>
            <w:pStyle w:val="TOC1"/>
            <w:tabs>
              <w:tab w:val="clear" w:pos="9592"/>
              <w:tab w:val="right" w:pos="9639"/>
            </w:tabs>
            <w:rPr>
              <w:rFonts w:asciiTheme="minorHAnsi" w:hAnsiTheme="minorHAnsi" w:cstheme="minorBidi"/>
              <w:b w:val="0"/>
              <w:color w:val="auto"/>
              <w:szCs w:val="24"/>
              <w:lang w:eastAsia="en-GB"/>
            </w:rPr>
          </w:pPr>
          <w:r>
            <w:rPr>
              <w:b w:val="0"/>
              <w:bCs/>
            </w:rPr>
            <w:fldChar w:fldCharType="begin"/>
          </w:r>
          <w:r>
            <w:rPr>
              <w:b w:val="0"/>
              <w:bCs/>
            </w:rPr>
            <w:instrText xml:space="preserve"> TOC \o "1-3" \h \z \t "Heading 3 with no auto-numbering,3,Heading 2 with no auto-numbering,2" </w:instrText>
          </w:r>
          <w:r>
            <w:rPr>
              <w:b w:val="0"/>
              <w:bCs/>
            </w:rPr>
            <w:fldChar w:fldCharType="separate"/>
          </w:r>
          <w:hyperlink w:anchor="_Toc71107058" w:history="1">
            <w:r w:rsidR="00A55E7F" w:rsidRPr="004F3E21">
              <w:rPr>
                <w:rStyle w:val="Hyperlink"/>
              </w:rPr>
              <w:t>Overview</w:t>
            </w:r>
            <w:r w:rsidR="00A55E7F">
              <w:rPr>
                <w:webHidden/>
              </w:rPr>
              <w:tab/>
            </w:r>
            <w:r w:rsidR="00A55E7F">
              <w:rPr>
                <w:webHidden/>
              </w:rPr>
              <w:tab/>
            </w:r>
            <w:r w:rsidR="00A55E7F">
              <w:rPr>
                <w:webHidden/>
              </w:rPr>
              <w:fldChar w:fldCharType="begin"/>
            </w:r>
            <w:r w:rsidR="00A55E7F">
              <w:rPr>
                <w:webHidden/>
              </w:rPr>
              <w:instrText xml:space="preserve"> PAGEREF _Toc71107058 \h </w:instrText>
            </w:r>
            <w:r w:rsidR="00A55E7F">
              <w:rPr>
                <w:webHidden/>
              </w:rPr>
            </w:r>
            <w:r w:rsidR="00A55E7F">
              <w:rPr>
                <w:webHidden/>
              </w:rPr>
              <w:fldChar w:fldCharType="separate"/>
            </w:r>
            <w:r w:rsidR="004D5234">
              <w:rPr>
                <w:webHidden/>
              </w:rPr>
              <w:t>2</w:t>
            </w:r>
            <w:r w:rsidR="00A55E7F">
              <w:rPr>
                <w:webHidden/>
              </w:rPr>
              <w:fldChar w:fldCharType="end"/>
            </w:r>
          </w:hyperlink>
        </w:p>
        <w:p w14:paraId="33D406BD" w14:textId="5F7291E8" w:rsidR="00A55E7F" w:rsidRDefault="00DD20A2" w:rsidP="004D5234">
          <w:pPr>
            <w:pStyle w:val="TOC1"/>
            <w:tabs>
              <w:tab w:val="clear" w:pos="9592"/>
              <w:tab w:val="right" w:pos="9639"/>
            </w:tabs>
            <w:rPr>
              <w:rFonts w:asciiTheme="minorHAnsi" w:hAnsiTheme="minorHAnsi" w:cstheme="minorBidi"/>
              <w:b w:val="0"/>
              <w:color w:val="auto"/>
              <w:szCs w:val="24"/>
              <w:lang w:eastAsia="en-GB"/>
            </w:rPr>
          </w:pPr>
          <w:hyperlink w:anchor="_Toc71107059" w:history="1">
            <w:r w:rsidR="00A55E7F" w:rsidRPr="004F3E21">
              <w:rPr>
                <w:rStyle w:val="Hyperlink"/>
              </w:rPr>
              <w:t>Feature comparison by package</w:t>
            </w:r>
            <w:r w:rsidR="00A55E7F">
              <w:rPr>
                <w:webHidden/>
              </w:rPr>
              <w:tab/>
            </w:r>
            <w:r w:rsidR="00A55E7F">
              <w:rPr>
                <w:webHidden/>
              </w:rPr>
              <w:fldChar w:fldCharType="begin"/>
            </w:r>
            <w:r w:rsidR="00A55E7F">
              <w:rPr>
                <w:webHidden/>
              </w:rPr>
              <w:instrText xml:space="preserve"> PAGEREF _Toc71107059 \h </w:instrText>
            </w:r>
            <w:r w:rsidR="00A55E7F">
              <w:rPr>
                <w:webHidden/>
              </w:rPr>
            </w:r>
            <w:r w:rsidR="00A55E7F">
              <w:rPr>
                <w:webHidden/>
              </w:rPr>
              <w:fldChar w:fldCharType="separate"/>
            </w:r>
            <w:r w:rsidR="004D5234">
              <w:rPr>
                <w:webHidden/>
              </w:rPr>
              <w:t>3</w:t>
            </w:r>
            <w:r w:rsidR="00A55E7F">
              <w:rPr>
                <w:webHidden/>
              </w:rPr>
              <w:fldChar w:fldCharType="end"/>
            </w:r>
          </w:hyperlink>
        </w:p>
        <w:p w14:paraId="68134DE9" w14:textId="414E7BE2" w:rsidR="00A55E7F" w:rsidRDefault="00DD20A2" w:rsidP="004D5234">
          <w:pPr>
            <w:pStyle w:val="TOC2"/>
            <w:tabs>
              <w:tab w:val="clear" w:pos="9582"/>
              <w:tab w:val="right" w:pos="9639"/>
            </w:tabs>
            <w:rPr>
              <w:rFonts w:asciiTheme="minorHAnsi" w:hAnsiTheme="minorHAnsi" w:cstheme="minorBidi"/>
              <w:color w:val="auto"/>
              <w:sz w:val="24"/>
              <w:szCs w:val="24"/>
              <w:lang w:eastAsia="en-GB"/>
            </w:rPr>
          </w:pPr>
          <w:hyperlink w:anchor="_Toc71107060" w:history="1">
            <w:r w:rsidR="00A55E7F" w:rsidRPr="004F3E21">
              <w:rPr>
                <w:rStyle w:val="Hyperlink"/>
              </w:rPr>
              <w:t>Calling**</w:t>
            </w:r>
            <w:r w:rsidR="00A55E7F">
              <w:rPr>
                <w:webHidden/>
              </w:rPr>
              <w:tab/>
            </w:r>
            <w:r w:rsidR="00A55E7F">
              <w:rPr>
                <w:webHidden/>
              </w:rPr>
              <w:tab/>
            </w:r>
            <w:r w:rsidR="00A55E7F">
              <w:rPr>
                <w:webHidden/>
              </w:rPr>
              <w:fldChar w:fldCharType="begin"/>
            </w:r>
            <w:r w:rsidR="00A55E7F">
              <w:rPr>
                <w:webHidden/>
              </w:rPr>
              <w:instrText xml:space="preserve"> PAGEREF _Toc71107060 \h </w:instrText>
            </w:r>
            <w:r w:rsidR="00A55E7F">
              <w:rPr>
                <w:webHidden/>
              </w:rPr>
            </w:r>
            <w:r w:rsidR="00A55E7F">
              <w:rPr>
                <w:webHidden/>
              </w:rPr>
              <w:fldChar w:fldCharType="separate"/>
            </w:r>
            <w:r w:rsidR="004D5234">
              <w:rPr>
                <w:webHidden/>
              </w:rPr>
              <w:t>3</w:t>
            </w:r>
            <w:r w:rsidR="00A55E7F">
              <w:rPr>
                <w:webHidden/>
              </w:rPr>
              <w:fldChar w:fldCharType="end"/>
            </w:r>
          </w:hyperlink>
        </w:p>
        <w:p w14:paraId="47A0C7E6" w14:textId="665981E0"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61" w:history="1">
            <w:r w:rsidR="00A55E7F" w:rsidRPr="004F3E21">
              <w:rPr>
                <w:rStyle w:val="Hyperlink"/>
                <w:noProof/>
              </w:rPr>
              <w:t>Call settings</w:t>
            </w:r>
            <w:r w:rsidR="00A55E7F">
              <w:rPr>
                <w:noProof/>
                <w:webHidden/>
              </w:rPr>
              <w:tab/>
            </w:r>
            <w:r w:rsidR="00A55E7F">
              <w:rPr>
                <w:noProof/>
                <w:webHidden/>
              </w:rPr>
              <w:fldChar w:fldCharType="begin"/>
            </w:r>
            <w:r w:rsidR="00A55E7F">
              <w:rPr>
                <w:noProof/>
                <w:webHidden/>
              </w:rPr>
              <w:instrText xml:space="preserve"> PAGEREF _Toc71107061 \h </w:instrText>
            </w:r>
            <w:r w:rsidR="00A55E7F">
              <w:rPr>
                <w:noProof/>
                <w:webHidden/>
              </w:rPr>
            </w:r>
            <w:r w:rsidR="00A55E7F">
              <w:rPr>
                <w:noProof/>
                <w:webHidden/>
              </w:rPr>
              <w:fldChar w:fldCharType="separate"/>
            </w:r>
            <w:r w:rsidR="004D5234">
              <w:rPr>
                <w:noProof/>
                <w:webHidden/>
              </w:rPr>
              <w:t>4</w:t>
            </w:r>
            <w:r w:rsidR="00A55E7F">
              <w:rPr>
                <w:noProof/>
                <w:webHidden/>
              </w:rPr>
              <w:fldChar w:fldCharType="end"/>
            </w:r>
          </w:hyperlink>
        </w:p>
        <w:p w14:paraId="7E219DBD" w14:textId="1347FEC1"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62" w:history="1">
            <w:r w:rsidR="00A55E7F" w:rsidRPr="004F3E21">
              <w:rPr>
                <w:rStyle w:val="Hyperlink"/>
                <w:noProof/>
              </w:rPr>
              <w:t>Personal contacts</w:t>
            </w:r>
            <w:r w:rsidR="00A55E7F">
              <w:rPr>
                <w:noProof/>
                <w:webHidden/>
              </w:rPr>
              <w:tab/>
            </w:r>
            <w:r w:rsidR="00A55E7F">
              <w:rPr>
                <w:noProof/>
                <w:webHidden/>
              </w:rPr>
              <w:fldChar w:fldCharType="begin"/>
            </w:r>
            <w:r w:rsidR="00A55E7F">
              <w:rPr>
                <w:noProof/>
                <w:webHidden/>
              </w:rPr>
              <w:instrText xml:space="preserve"> PAGEREF _Toc71107062 \h </w:instrText>
            </w:r>
            <w:r w:rsidR="00A55E7F">
              <w:rPr>
                <w:noProof/>
                <w:webHidden/>
              </w:rPr>
            </w:r>
            <w:r w:rsidR="00A55E7F">
              <w:rPr>
                <w:noProof/>
                <w:webHidden/>
              </w:rPr>
              <w:fldChar w:fldCharType="separate"/>
            </w:r>
            <w:r w:rsidR="004D5234">
              <w:rPr>
                <w:noProof/>
                <w:webHidden/>
              </w:rPr>
              <w:t>4</w:t>
            </w:r>
            <w:r w:rsidR="00A55E7F">
              <w:rPr>
                <w:noProof/>
                <w:webHidden/>
              </w:rPr>
              <w:fldChar w:fldCharType="end"/>
            </w:r>
          </w:hyperlink>
        </w:p>
        <w:p w14:paraId="6AAD5E08" w14:textId="715075E4"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63" w:history="1">
            <w:r w:rsidR="00A55E7F" w:rsidRPr="004F3E21">
              <w:rPr>
                <w:rStyle w:val="Hyperlink"/>
                <w:noProof/>
              </w:rPr>
              <w:t>Call history/voicemail</w:t>
            </w:r>
            <w:r w:rsidR="00A55E7F">
              <w:rPr>
                <w:noProof/>
                <w:webHidden/>
              </w:rPr>
              <w:tab/>
            </w:r>
            <w:r w:rsidR="00A55E7F">
              <w:rPr>
                <w:noProof/>
                <w:webHidden/>
              </w:rPr>
              <w:fldChar w:fldCharType="begin"/>
            </w:r>
            <w:r w:rsidR="00A55E7F">
              <w:rPr>
                <w:noProof/>
                <w:webHidden/>
              </w:rPr>
              <w:instrText xml:space="preserve"> PAGEREF _Toc71107063 \h </w:instrText>
            </w:r>
            <w:r w:rsidR="00A55E7F">
              <w:rPr>
                <w:noProof/>
                <w:webHidden/>
              </w:rPr>
            </w:r>
            <w:r w:rsidR="00A55E7F">
              <w:rPr>
                <w:noProof/>
                <w:webHidden/>
              </w:rPr>
              <w:fldChar w:fldCharType="separate"/>
            </w:r>
            <w:r w:rsidR="004D5234">
              <w:rPr>
                <w:noProof/>
                <w:webHidden/>
              </w:rPr>
              <w:t>5</w:t>
            </w:r>
            <w:r w:rsidR="00A55E7F">
              <w:rPr>
                <w:noProof/>
                <w:webHidden/>
              </w:rPr>
              <w:fldChar w:fldCharType="end"/>
            </w:r>
          </w:hyperlink>
        </w:p>
        <w:p w14:paraId="17FD5B36" w14:textId="20C432D5"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64" w:history="1">
            <w:r w:rsidR="00A55E7F" w:rsidRPr="004F3E21">
              <w:rPr>
                <w:rStyle w:val="Hyperlink"/>
                <w:noProof/>
              </w:rPr>
              <w:t>Search</w:t>
            </w:r>
            <w:r w:rsidR="00A55E7F">
              <w:rPr>
                <w:noProof/>
                <w:webHidden/>
              </w:rPr>
              <w:tab/>
            </w:r>
            <w:r w:rsidR="00A55E7F">
              <w:rPr>
                <w:noProof/>
                <w:webHidden/>
              </w:rPr>
              <w:fldChar w:fldCharType="begin"/>
            </w:r>
            <w:r w:rsidR="00A55E7F">
              <w:rPr>
                <w:noProof/>
                <w:webHidden/>
              </w:rPr>
              <w:instrText xml:space="preserve"> PAGEREF _Toc71107064 \h </w:instrText>
            </w:r>
            <w:r w:rsidR="00A55E7F">
              <w:rPr>
                <w:noProof/>
                <w:webHidden/>
              </w:rPr>
            </w:r>
            <w:r w:rsidR="00A55E7F">
              <w:rPr>
                <w:noProof/>
                <w:webHidden/>
              </w:rPr>
              <w:fldChar w:fldCharType="separate"/>
            </w:r>
            <w:r w:rsidR="004D5234">
              <w:rPr>
                <w:noProof/>
                <w:webHidden/>
              </w:rPr>
              <w:t>5</w:t>
            </w:r>
            <w:r w:rsidR="00A55E7F">
              <w:rPr>
                <w:noProof/>
                <w:webHidden/>
              </w:rPr>
              <w:fldChar w:fldCharType="end"/>
            </w:r>
          </w:hyperlink>
        </w:p>
        <w:p w14:paraId="6DA0D538" w14:textId="7FAEB2F8" w:rsidR="00A55E7F" w:rsidRDefault="00DD20A2" w:rsidP="004D5234">
          <w:pPr>
            <w:pStyle w:val="TOC2"/>
            <w:tabs>
              <w:tab w:val="clear" w:pos="9582"/>
              <w:tab w:val="right" w:pos="9639"/>
            </w:tabs>
            <w:rPr>
              <w:rFonts w:asciiTheme="minorHAnsi" w:hAnsiTheme="minorHAnsi" w:cstheme="minorBidi"/>
              <w:color w:val="auto"/>
              <w:sz w:val="24"/>
              <w:szCs w:val="24"/>
              <w:lang w:eastAsia="en-GB"/>
            </w:rPr>
          </w:pPr>
          <w:hyperlink w:anchor="_Toc71107065" w:history="1">
            <w:r w:rsidR="00A55E7F" w:rsidRPr="004F3E21">
              <w:rPr>
                <w:rStyle w:val="Hyperlink"/>
              </w:rPr>
              <w:t>Messaging</w:t>
            </w:r>
            <w:r w:rsidR="00A55E7F">
              <w:rPr>
                <w:webHidden/>
              </w:rPr>
              <w:tab/>
            </w:r>
            <w:r w:rsidR="00A55E7F">
              <w:rPr>
                <w:webHidden/>
              </w:rPr>
              <w:tab/>
            </w:r>
            <w:r w:rsidR="00A55E7F">
              <w:rPr>
                <w:webHidden/>
              </w:rPr>
              <w:fldChar w:fldCharType="begin"/>
            </w:r>
            <w:r w:rsidR="00A55E7F">
              <w:rPr>
                <w:webHidden/>
              </w:rPr>
              <w:instrText xml:space="preserve"> PAGEREF _Toc71107065 \h </w:instrText>
            </w:r>
            <w:r w:rsidR="00A55E7F">
              <w:rPr>
                <w:webHidden/>
              </w:rPr>
            </w:r>
            <w:r w:rsidR="00A55E7F">
              <w:rPr>
                <w:webHidden/>
              </w:rPr>
              <w:fldChar w:fldCharType="separate"/>
            </w:r>
            <w:r w:rsidR="004D5234">
              <w:rPr>
                <w:webHidden/>
              </w:rPr>
              <w:t>5</w:t>
            </w:r>
            <w:r w:rsidR="00A55E7F">
              <w:rPr>
                <w:webHidden/>
              </w:rPr>
              <w:fldChar w:fldCharType="end"/>
            </w:r>
          </w:hyperlink>
        </w:p>
        <w:p w14:paraId="4E20C4CC" w14:textId="779F8814"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66" w:history="1">
            <w:r w:rsidR="00A55E7F" w:rsidRPr="004F3E21">
              <w:rPr>
                <w:rStyle w:val="Hyperlink"/>
                <w:noProof/>
              </w:rPr>
              <w:t>Basic messaging features</w:t>
            </w:r>
            <w:r w:rsidR="00A55E7F">
              <w:rPr>
                <w:noProof/>
                <w:webHidden/>
              </w:rPr>
              <w:tab/>
            </w:r>
            <w:r w:rsidR="00A55E7F">
              <w:rPr>
                <w:noProof/>
                <w:webHidden/>
              </w:rPr>
              <w:fldChar w:fldCharType="begin"/>
            </w:r>
            <w:r w:rsidR="00A55E7F">
              <w:rPr>
                <w:noProof/>
                <w:webHidden/>
              </w:rPr>
              <w:instrText xml:space="preserve"> PAGEREF _Toc71107066 \h </w:instrText>
            </w:r>
            <w:r w:rsidR="00A55E7F">
              <w:rPr>
                <w:noProof/>
                <w:webHidden/>
              </w:rPr>
            </w:r>
            <w:r w:rsidR="00A55E7F">
              <w:rPr>
                <w:noProof/>
                <w:webHidden/>
              </w:rPr>
              <w:fldChar w:fldCharType="separate"/>
            </w:r>
            <w:r w:rsidR="004D5234">
              <w:rPr>
                <w:noProof/>
                <w:webHidden/>
              </w:rPr>
              <w:t>5</w:t>
            </w:r>
            <w:r w:rsidR="00A55E7F">
              <w:rPr>
                <w:noProof/>
                <w:webHidden/>
              </w:rPr>
              <w:fldChar w:fldCharType="end"/>
            </w:r>
          </w:hyperlink>
        </w:p>
        <w:p w14:paraId="5A2A9EE6" w14:textId="79BD4BFF"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67" w:history="1">
            <w:r w:rsidR="00A55E7F" w:rsidRPr="004F3E21">
              <w:rPr>
                <w:rStyle w:val="Hyperlink"/>
                <w:noProof/>
              </w:rPr>
              <w:t>Advanced messaging features</w:t>
            </w:r>
            <w:r w:rsidR="00A55E7F">
              <w:rPr>
                <w:noProof/>
                <w:webHidden/>
              </w:rPr>
              <w:tab/>
            </w:r>
            <w:r w:rsidR="00A55E7F">
              <w:rPr>
                <w:noProof/>
                <w:webHidden/>
              </w:rPr>
              <w:fldChar w:fldCharType="begin"/>
            </w:r>
            <w:r w:rsidR="00A55E7F">
              <w:rPr>
                <w:noProof/>
                <w:webHidden/>
              </w:rPr>
              <w:instrText xml:space="preserve"> PAGEREF _Toc71107067 \h </w:instrText>
            </w:r>
            <w:r w:rsidR="00A55E7F">
              <w:rPr>
                <w:noProof/>
                <w:webHidden/>
              </w:rPr>
            </w:r>
            <w:r w:rsidR="00A55E7F">
              <w:rPr>
                <w:noProof/>
                <w:webHidden/>
              </w:rPr>
              <w:fldChar w:fldCharType="separate"/>
            </w:r>
            <w:r w:rsidR="004D5234">
              <w:rPr>
                <w:noProof/>
                <w:webHidden/>
              </w:rPr>
              <w:t>6</w:t>
            </w:r>
            <w:r w:rsidR="00A55E7F">
              <w:rPr>
                <w:noProof/>
                <w:webHidden/>
              </w:rPr>
              <w:fldChar w:fldCharType="end"/>
            </w:r>
          </w:hyperlink>
        </w:p>
        <w:p w14:paraId="301EC0C3" w14:textId="5EE7CC2A" w:rsidR="00A55E7F" w:rsidRDefault="00DD20A2" w:rsidP="004D5234">
          <w:pPr>
            <w:pStyle w:val="TOC2"/>
            <w:tabs>
              <w:tab w:val="clear" w:pos="9582"/>
              <w:tab w:val="right" w:pos="9639"/>
            </w:tabs>
            <w:rPr>
              <w:rFonts w:asciiTheme="minorHAnsi" w:hAnsiTheme="minorHAnsi" w:cstheme="minorBidi"/>
              <w:color w:val="auto"/>
              <w:sz w:val="24"/>
              <w:szCs w:val="24"/>
              <w:lang w:eastAsia="en-GB"/>
            </w:rPr>
          </w:pPr>
          <w:hyperlink w:anchor="_Toc71107068" w:history="1">
            <w:r w:rsidR="00A55E7F" w:rsidRPr="004F3E21">
              <w:rPr>
                <w:rStyle w:val="Hyperlink"/>
              </w:rPr>
              <w:t>Meetings</w:t>
            </w:r>
            <w:r w:rsidR="00A55E7F">
              <w:rPr>
                <w:webHidden/>
              </w:rPr>
              <w:tab/>
            </w:r>
            <w:r w:rsidR="00A55E7F">
              <w:rPr>
                <w:webHidden/>
              </w:rPr>
              <w:tab/>
            </w:r>
            <w:r w:rsidR="00A55E7F">
              <w:rPr>
                <w:webHidden/>
              </w:rPr>
              <w:fldChar w:fldCharType="begin"/>
            </w:r>
            <w:r w:rsidR="00A55E7F">
              <w:rPr>
                <w:webHidden/>
              </w:rPr>
              <w:instrText xml:space="preserve"> PAGEREF _Toc71107068 \h </w:instrText>
            </w:r>
            <w:r w:rsidR="00A55E7F">
              <w:rPr>
                <w:webHidden/>
              </w:rPr>
            </w:r>
            <w:r w:rsidR="00A55E7F">
              <w:rPr>
                <w:webHidden/>
              </w:rPr>
              <w:fldChar w:fldCharType="separate"/>
            </w:r>
            <w:r w:rsidR="004D5234">
              <w:rPr>
                <w:webHidden/>
              </w:rPr>
              <w:t>7</w:t>
            </w:r>
            <w:r w:rsidR="00A55E7F">
              <w:rPr>
                <w:webHidden/>
              </w:rPr>
              <w:fldChar w:fldCharType="end"/>
            </w:r>
          </w:hyperlink>
        </w:p>
        <w:p w14:paraId="26D5BF33" w14:textId="21E4B058"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69" w:history="1">
            <w:r w:rsidR="00A55E7F" w:rsidRPr="004F3E21">
              <w:rPr>
                <w:rStyle w:val="Hyperlink"/>
                <w:noProof/>
              </w:rPr>
              <w:t>Common meeting features</w:t>
            </w:r>
            <w:r w:rsidR="00A55E7F">
              <w:rPr>
                <w:noProof/>
                <w:webHidden/>
              </w:rPr>
              <w:tab/>
            </w:r>
            <w:r w:rsidR="00A55E7F">
              <w:rPr>
                <w:noProof/>
                <w:webHidden/>
              </w:rPr>
              <w:fldChar w:fldCharType="begin"/>
            </w:r>
            <w:r w:rsidR="00A55E7F">
              <w:rPr>
                <w:noProof/>
                <w:webHidden/>
              </w:rPr>
              <w:instrText xml:space="preserve"> PAGEREF _Toc71107069 \h </w:instrText>
            </w:r>
            <w:r w:rsidR="00A55E7F">
              <w:rPr>
                <w:noProof/>
                <w:webHidden/>
              </w:rPr>
            </w:r>
            <w:r w:rsidR="00A55E7F">
              <w:rPr>
                <w:noProof/>
                <w:webHidden/>
              </w:rPr>
              <w:fldChar w:fldCharType="separate"/>
            </w:r>
            <w:r w:rsidR="004D5234">
              <w:rPr>
                <w:noProof/>
                <w:webHidden/>
              </w:rPr>
              <w:t>7</w:t>
            </w:r>
            <w:r w:rsidR="00A55E7F">
              <w:rPr>
                <w:noProof/>
                <w:webHidden/>
              </w:rPr>
              <w:fldChar w:fldCharType="end"/>
            </w:r>
          </w:hyperlink>
        </w:p>
        <w:p w14:paraId="7114D081" w14:textId="0E8484C7"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70" w:history="1">
            <w:r w:rsidR="00A55E7F" w:rsidRPr="004F3E21">
              <w:rPr>
                <w:rStyle w:val="Hyperlink"/>
                <w:noProof/>
              </w:rPr>
              <w:t>Advanced meeting features</w:t>
            </w:r>
            <w:r w:rsidR="00A55E7F">
              <w:rPr>
                <w:noProof/>
                <w:webHidden/>
              </w:rPr>
              <w:tab/>
            </w:r>
            <w:r w:rsidR="00A55E7F">
              <w:rPr>
                <w:noProof/>
                <w:webHidden/>
              </w:rPr>
              <w:fldChar w:fldCharType="begin"/>
            </w:r>
            <w:r w:rsidR="00A55E7F">
              <w:rPr>
                <w:noProof/>
                <w:webHidden/>
              </w:rPr>
              <w:instrText xml:space="preserve"> PAGEREF _Toc71107070 \h </w:instrText>
            </w:r>
            <w:r w:rsidR="00A55E7F">
              <w:rPr>
                <w:noProof/>
                <w:webHidden/>
              </w:rPr>
            </w:r>
            <w:r w:rsidR="00A55E7F">
              <w:rPr>
                <w:noProof/>
                <w:webHidden/>
              </w:rPr>
              <w:fldChar w:fldCharType="separate"/>
            </w:r>
            <w:r w:rsidR="004D5234">
              <w:rPr>
                <w:noProof/>
                <w:webHidden/>
              </w:rPr>
              <w:t>7</w:t>
            </w:r>
            <w:r w:rsidR="00A55E7F">
              <w:rPr>
                <w:noProof/>
                <w:webHidden/>
              </w:rPr>
              <w:fldChar w:fldCharType="end"/>
            </w:r>
          </w:hyperlink>
        </w:p>
        <w:p w14:paraId="468FE1EB" w14:textId="024FFB6E" w:rsidR="00A55E7F" w:rsidRDefault="00DD20A2" w:rsidP="004D5234">
          <w:pPr>
            <w:pStyle w:val="TOC2"/>
            <w:tabs>
              <w:tab w:val="clear" w:pos="9582"/>
              <w:tab w:val="right" w:pos="9639"/>
            </w:tabs>
            <w:rPr>
              <w:rFonts w:asciiTheme="minorHAnsi" w:hAnsiTheme="minorHAnsi" w:cstheme="minorBidi"/>
              <w:color w:val="auto"/>
              <w:sz w:val="24"/>
              <w:szCs w:val="24"/>
              <w:lang w:eastAsia="en-GB"/>
            </w:rPr>
          </w:pPr>
          <w:hyperlink w:anchor="_Toc71107071" w:history="1">
            <w:r w:rsidR="00A55E7F" w:rsidRPr="004F3E21">
              <w:rPr>
                <w:rStyle w:val="Hyperlink"/>
              </w:rPr>
              <w:t>Additional</w:t>
            </w:r>
            <w:r w:rsidR="00A55E7F">
              <w:rPr>
                <w:webHidden/>
              </w:rPr>
              <w:tab/>
            </w:r>
            <w:r w:rsidR="00A55E7F">
              <w:rPr>
                <w:webHidden/>
              </w:rPr>
              <w:tab/>
            </w:r>
            <w:r w:rsidR="00A55E7F">
              <w:rPr>
                <w:webHidden/>
              </w:rPr>
              <w:fldChar w:fldCharType="begin"/>
            </w:r>
            <w:r w:rsidR="00A55E7F">
              <w:rPr>
                <w:webHidden/>
              </w:rPr>
              <w:instrText xml:space="preserve"> PAGEREF _Toc71107071 \h </w:instrText>
            </w:r>
            <w:r w:rsidR="00A55E7F">
              <w:rPr>
                <w:webHidden/>
              </w:rPr>
            </w:r>
            <w:r w:rsidR="00A55E7F">
              <w:rPr>
                <w:webHidden/>
              </w:rPr>
              <w:fldChar w:fldCharType="separate"/>
            </w:r>
            <w:r w:rsidR="004D5234">
              <w:rPr>
                <w:webHidden/>
              </w:rPr>
              <w:t>8</w:t>
            </w:r>
            <w:r w:rsidR="00A55E7F">
              <w:rPr>
                <w:webHidden/>
              </w:rPr>
              <w:fldChar w:fldCharType="end"/>
            </w:r>
          </w:hyperlink>
        </w:p>
        <w:p w14:paraId="18DAD45B" w14:textId="6BEF3ECF"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72" w:history="1">
            <w:r w:rsidR="00A55E7F" w:rsidRPr="004F3E21">
              <w:rPr>
                <w:rStyle w:val="Hyperlink"/>
                <w:noProof/>
              </w:rPr>
              <w:t>Protocols, security and troubleshooting</w:t>
            </w:r>
            <w:r w:rsidR="00A55E7F">
              <w:rPr>
                <w:noProof/>
                <w:webHidden/>
              </w:rPr>
              <w:tab/>
            </w:r>
            <w:r w:rsidR="00A55E7F">
              <w:rPr>
                <w:noProof/>
                <w:webHidden/>
              </w:rPr>
              <w:fldChar w:fldCharType="begin"/>
            </w:r>
            <w:r w:rsidR="00A55E7F">
              <w:rPr>
                <w:noProof/>
                <w:webHidden/>
              </w:rPr>
              <w:instrText xml:space="preserve"> PAGEREF _Toc71107072 \h </w:instrText>
            </w:r>
            <w:r w:rsidR="00A55E7F">
              <w:rPr>
                <w:noProof/>
                <w:webHidden/>
              </w:rPr>
            </w:r>
            <w:r w:rsidR="00A55E7F">
              <w:rPr>
                <w:noProof/>
                <w:webHidden/>
              </w:rPr>
              <w:fldChar w:fldCharType="separate"/>
            </w:r>
            <w:r w:rsidR="004D5234">
              <w:rPr>
                <w:noProof/>
                <w:webHidden/>
              </w:rPr>
              <w:t>8</w:t>
            </w:r>
            <w:r w:rsidR="00A55E7F">
              <w:rPr>
                <w:noProof/>
                <w:webHidden/>
              </w:rPr>
              <w:fldChar w:fldCharType="end"/>
            </w:r>
          </w:hyperlink>
        </w:p>
        <w:p w14:paraId="1E1174B0" w14:textId="206DCE85"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73" w:history="1">
            <w:r w:rsidR="00A55E7F" w:rsidRPr="004F3E21">
              <w:rPr>
                <w:rStyle w:val="Hyperlink"/>
                <w:noProof/>
              </w:rPr>
              <w:t>Accessibility</w:t>
            </w:r>
            <w:r w:rsidR="00A55E7F">
              <w:rPr>
                <w:noProof/>
                <w:webHidden/>
              </w:rPr>
              <w:tab/>
            </w:r>
            <w:r w:rsidR="00A55E7F">
              <w:rPr>
                <w:noProof/>
                <w:webHidden/>
              </w:rPr>
              <w:fldChar w:fldCharType="begin"/>
            </w:r>
            <w:r w:rsidR="00A55E7F">
              <w:rPr>
                <w:noProof/>
                <w:webHidden/>
              </w:rPr>
              <w:instrText xml:space="preserve"> PAGEREF _Toc71107073 \h </w:instrText>
            </w:r>
            <w:r w:rsidR="00A55E7F">
              <w:rPr>
                <w:noProof/>
                <w:webHidden/>
              </w:rPr>
            </w:r>
            <w:r w:rsidR="00A55E7F">
              <w:rPr>
                <w:noProof/>
                <w:webHidden/>
              </w:rPr>
              <w:fldChar w:fldCharType="separate"/>
            </w:r>
            <w:r w:rsidR="004D5234">
              <w:rPr>
                <w:noProof/>
                <w:webHidden/>
              </w:rPr>
              <w:t>9</w:t>
            </w:r>
            <w:r w:rsidR="00A55E7F">
              <w:rPr>
                <w:noProof/>
                <w:webHidden/>
              </w:rPr>
              <w:fldChar w:fldCharType="end"/>
            </w:r>
          </w:hyperlink>
        </w:p>
        <w:p w14:paraId="1EB63E4F" w14:textId="0A65F3D3"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74" w:history="1">
            <w:r w:rsidR="00A55E7F" w:rsidRPr="004F3E21">
              <w:rPr>
                <w:rStyle w:val="Hyperlink"/>
                <w:noProof/>
              </w:rPr>
              <w:t>Peripherals</w:t>
            </w:r>
            <w:r w:rsidR="00A55E7F">
              <w:rPr>
                <w:noProof/>
                <w:webHidden/>
              </w:rPr>
              <w:tab/>
            </w:r>
            <w:r w:rsidR="00A55E7F">
              <w:rPr>
                <w:noProof/>
                <w:webHidden/>
              </w:rPr>
              <w:fldChar w:fldCharType="begin"/>
            </w:r>
            <w:r w:rsidR="00A55E7F">
              <w:rPr>
                <w:noProof/>
                <w:webHidden/>
              </w:rPr>
              <w:instrText xml:space="preserve"> PAGEREF _Toc71107074 \h </w:instrText>
            </w:r>
            <w:r w:rsidR="00A55E7F">
              <w:rPr>
                <w:noProof/>
                <w:webHidden/>
              </w:rPr>
            </w:r>
            <w:r w:rsidR="00A55E7F">
              <w:rPr>
                <w:noProof/>
                <w:webHidden/>
              </w:rPr>
              <w:fldChar w:fldCharType="separate"/>
            </w:r>
            <w:r w:rsidR="004D5234">
              <w:rPr>
                <w:noProof/>
                <w:webHidden/>
              </w:rPr>
              <w:t>9</w:t>
            </w:r>
            <w:r w:rsidR="00A55E7F">
              <w:rPr>
                <w:noProof/>
                <w:webHidden/>
              </w:rPr>
              <w:fldChar w:fldCharType="end"/>
            </w:r>
          </w:hyperlink>
        </w:p>
        <w:p w14:paraId="50812348" w14:textId="476BD3F3"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75" w:history="1">
            <w:r w:rsidR="00A55E7F" w:rsidRPr="004F3E21">
              <w:rPr>
                <w:rStyle w:val="Hyperlink"/>
                <w:noProof/>
              </w:rPr>
              <w:t>Calling configurability by service provider</w:t>
            </w:r>
            <w:r w:rsidR="00A55E7F">
              <w:rPr>
                <w:noProof/>
                <w:webHidden/>
              </w:rPr>
              <w:tab/>
            </w:r>
            <w:r w:rsidR="00A55E7F">
              <w:rPr>
                <w:noProof/>
                <w:webHidden/>
              </w:rPr>
              <w:fldChar w:fldCharType="begin"/>
            </w:r>
            <w:r w:rsidR="00A55E7F">
              <w:rPr>
                <w:noProof/>
                <w:webHidden/>
              </w:rPr>
              <w:instrText xml:space="preserve"> PAGEREF _Toc71107075 \h </w:instrText>
            </w:r>
            <w:r w:rsidR="00A55E7F">
              <w:rPr>
                <w:noProof/>
                <w:webHidden/>
              </w:rPr>
            </w:r>
            <w:r w:rsidR="00A55E7F">
              <w:rPr>
                <w:noProof/>
                <w:webHidden/>
              </w:rPr>
              <w:fldChar w:fldCharType="separate"/>
            </w:r>
            <w:r w:rsidR="004D5234">
              <w:rPr>
                <w:noProof/>
                <w:webHidden/>
              </w:rPr>
              <w:t>9</w:t>
            </w:r>
            <w:r w:rsidR="00A55E7F">
              <w:rPr>
                <w:noProof/>
                <w:webHidden/>
              </w:rPr>
              <w:fldChar w:fldCharType="end"/>
            </w:r>
          </w:hyperlink>
        </w:p>
        <w:p w14:paraId="05335F0C" w14:textId="6581E676"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76" w:history="1">
            <w:r w:rsidR="00A55E7F" w:rsidRPr="004F3E21">
              <w:rPr>
                <w:rStyle w:val="Hyperlink"/>
                <w:noProof/>
              </w:rPr>
              <w:t>Calling configurability by end user</w:t>
            </w:r>
            <w:r w:rsidR="00A55E7F">
              <w:rPr>
                <w:noProof/>
                <w:webHidden/>
              </w:rPr>
              <w:tab/>
            </w:r>
            <w:r w:rsidR="00A55E7F">
              <w:rPr>
                <w:noProof/>
                <w:webHidden/>
              </w:rPr>
              <w:fldChar w:fldCharType="begin"/>
            </w:r>
            <w:r w:rsidR="00A55E7F">
              <w:rPr>
                <w:noProof/>
                <w:webHidden/>
              </w:rPr>
              <w:instrText xml:space="preserve"> PAGEREF _Toc71107076 \h </w:instrText>
            </w:r>
            <w:r w:rsidR="00A55E7F">
              <w:rPr>
                <w:noProof/>
                <w:webHidden/>
              </w:rPr>
            </w:r>
            <w:r w:rsidR="00A55E7F">
              <w:rPr>
                <w:noProof/>
                <w:webHidden/>
              </w:rPr>
              <w:fldChar w:fldCharType="separate"/>
            </w:r>
            <w:r w:rsidR="004D5234">
              <w:rPr>
                <w:noProof/>
                <w:webHidden/>
              </w:rPr>
              <w:t>9</w:t>
            </w:r>
            <w:r w:rsidR="00A55E7F">
              <w:rPr>
                <w:noProof/>
                <w:webHidden/>
              </w:rPr>
              <w:fldChar w:fldCharType="end"/>
            </w:r>
          </w:hyperlink>
        </w:p>
        <w:p w14:paraId="1ED1F354" w14:textId="313DCF4C"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77" w:history="1">
            <w:r w:rsidR="00A55E7F" w:rsidRPr="004F3E21">
              <w:rPr>
                <w:rStyle w:val="Hyperlink"/>
                <w:noProof/>
              </w:rPr>
              <w:t>CODECs – audio</w:t>
            </w:r>
            <w:r w:rsidR="00A55E7F">
              <w:rPr>
                <w:noProof/>
                <w:webHidden/>
              </w:rPr>
              <w:tab/>
            </w:r>
            <w:r w:rsidR="00A55E7F">
              <w:rPr>
                <w:noProof/>
                <w:webHidden/>
              </w:rPr>
              <w:fldChar w:fldCharType="begin"/>
            </w:r>
            <w:r w:rsidR="00A55E7F">
              <w:rPr>
                <w:noProof/>
                <w:webHidden/>
              </w:rPr>
              <w:instrText xml:space="preserve"> PAGEREF _Toc71107077 \h </w:instrText>
            </w:r>
            <w:r w:rsidR="00A55E7F">
              <w:rPr>
                <w:noProof/>
                <w:webHidden/>
              </w:rPr>
            </w:r>
            <w:r w:rsidR="00A55E7F">
              <w:rPr>
                <w:noProof/>
                <w:webHidden/>
              </w:rPr>
              <w:fldChar w:fldCharType="separate"/>
            </w:r>
            <w:r w:rsidR="004D5234">
              <w:rPr>
                <w:noProof/>
                <w:webHidden/>
              </w:rPr>
              <w:t>9</w:t>
            </w:r>
            <w:r w:rsidR="00A55E7F">
              <w:rPr>
                <w:noProof/>
                <w:webHidden/>
              </w:rPr>
              <w:fldChar w:fldCharType="end"/>
            </w:r>
          </w:hyperlink>
        </w:p>
        <w:p w14:paraId="7770982E" w14:textId="47A56557" w:rsidR="00A55E7F" w:rsidRDefault="00DD20A2" w:rsidP="004D5234">
          <w:pPr>
            <w:pStyle w:val="TOC3"/>
            <w:tabs>
              <w:tab w:val="clear" w:pos="9622"/>
              <w:tab w:val="right" w:pos="9639"/>
            </w:tabs>
            <w:rPr>
              <w:rFonts w:asciiTheme="minorHAnsi" w:hAnsiTheme="minorHAnsi"/>
              <w:noProof/>
              <w:color w:val="auto"/>
              <w:sz w:val="24"/>
              <w:szCs w:val="24"/>
              <w:lang w:eastAsia="en-GB"/>
            </w:rPr>
          </w:pPr>
          <w:hyperlink w:anchor="_Toc71107078" w:history="1">
            <w:r w:rsidR="00A55E7F" w:rsidRPr="004F3E21">
              <w:rPr>
                <w:rStyle w:val="Hyperlink"/>
                <w:noProof/>
              </w:rPr>
              <w:t>Integrations</w:t>
            </w:r>
            <w:r w:rsidR="00A55E7F">
              <w:rPr>
                <w:noProof/>
                <w:webHidden/>
              </w:rPr>
              <w:tab/>
            </w:r>
            <w:r w:rsidR="00A55E7F">
              <w:rPr>
                <w:noProof/>
                <w:webHidden/>
              </w:rPr>
              <w:fldChar w:fldCharType="begin"/>
            </w:r>
            <w:r w:rsidR="00A55E7F">
              <w:rPr>
                <w:noProof/>
                <w:webHidden/>
              </w:rPr>
              <w:instrText xml:space="preserve"> PAGEREF _Toc71107078 \h </w:instrText>
            </w:r>
            <w:r w:rsidR="00A55E7F">
              <w:rPr>
                <w:noProof/>
                <w:webHidden/>
              </w:rPr>
            </w:r>
            <w:r w:rsidR="00A55E7F">
              <w:rPr>
                <w:noProof/>
                <w:webHidden/>
              </w:rPr>
              <w:fldChar w:fldCharType="separate"/>
            </w:r>
            <w:r w:rsidR="004D5234">
              <w:rPr>
                <w:noProof/>
                <w:webHidden/>
              </w:rPr>
              <w:t>10</w:t>
            </w:r>
            <w:r w:rsidR="00A55E7F">
              <w:rPr>
                <w:noProof/>
                <w:webHidden/>
              </w:rPr>
              <w:fldChar w:fldCharType="end"/>
            </w:r>
          </w:hyperlink>
        </w:p>
        <w:p w14:paraId="4CAF4861" w14:textId="358B2588" w:rsidR="00D84A9B" w:rsidRDefault="00D84A9B" w:rsidP="004D5234">
          <w:pPr>
            <w:pStyle w:val="TOC2"/>
            <w:tabs>
              <w:tab w:val="clear" w:pos="9582"/>
              <w:tab w:val="right" w:pos="9498"/>
              <w:tab w:val="right" w:pos="9639"/>
            </w:tabs>
          </w:pPr>
          <w:r>
            <w:rPr>
              <w:b/>
              <w:bCs/>
              <w:sz w:val="24"/>
            </w:rPr>
            <w:fldChar w:fldCharType="end"/>
          </w:r>
        </w:p>
      </w:sdtContent>
    </w:sdt>
    <w:p w14:paraId="7B788561" w14:textId="77777777" w:rsidR="00D84A9B" w:rsidRDefault="00D84A9B" w:rsidP="00D84A9B">
      <w:pPr>
        <w:tabs>
          <w:tab w:val="left" w:pos="1418"/>
          <w:tab w:val="right" w:pos="9498"/>
        </w:tabs>
        <w:ind w:left="1560" w:right="140" w:hanging="1560"/>
      </w:pPr>
    </w:p>
    <w:p w14:paraId="59A1D9C4" w14:textId="77777777" w:rsidR="00D84A9B" w:rsidRDefault="00D84A9B" w:rsidP="00D84A9B">
      <w:pPr>
        <w:tabs>
          <w:tab w:val="left" w:pos="9356"/>
        </w:tabs>
        <w:spacing w:after="160" w:line="259" w:lineRule="auto"/>
      </w:pPr>
    </w:p>
    <w:p w14:paraId="2531994A" w14:textId="77777777" w:rsidR="00D84A9B" w:rsidRDefault="00D84A9B" w:rsidP="00BD70A3">
      <w:pPr>
        <w:tabs>
          <w:tab w:val="left" w:pos="9356"/>
        </w:tabs>
        <w:spacing w:after="160" w:line="259" w:lineRule="auto"/>
      </w:pPr>
    </w:p>
    <w:p w14:paraId="6F9A458F" w14:textId="77777777" w:rsidR="00D84A9B" w:rsidRDefault="00D84A9B" w:rsidP="00BD70A3">
      <w:pPr>
        <w:tabs>
          <w:tab w:val="left" w:pos="9356"/>
        </w:tabs>
        <w:spacing w:after="160" w:line="259" w:lineRule="auto"/>
      </w:pPr>
    </w:p>
    <w:p w14:paraId="6B1BE2A5" w14:textId="029D823E" w:rsidR="00AF0B70" w:rsidRDefault="00AF0B70" w:rsidP="00BD70A3">
      <w:pPr>
        <w:tabs>
          <w:tab w:val="left" w:pos="9356"/>
        </w:tabs>
        <w:spacing w:after="160" w:line="259" w:lineRule="auto"/>
        <w:rPr>
          <w:b/>
          <w:bCs/>
          <w:color w:val="5514B4" w:themeColor="accent1"/>
          <w:sz w:val="40"/>
          <w:szCs w:val="48"/>
        </w:rPr>
      </w:pPr>
      <w:r>
        <w:br w:type="page"/>
      </w:r>
    </w:p>
    <w:p w14:paraId="7F423967" w14:textId="02D9C079" w:rsidR="006B4837" w:rsidRDefault="006B4837" w:rsidP="00BD70A3">
      <w:pPr>
        <w:tabs>
          <w:tab w:val="left" w:pos="9356"/>
        </w:tabs>
      </w:pPr>
    </w:p>
    <w:p w14:paraId="27D2D63E" w14:textId="4F56A68C" w:rsidR="006E39A0" w:rsidRPr="001137DC" w:rsidRDefault="00D84A9B" w:rsidP="00BD70A3">
      <w:pPr>
        <w:pStyle w:val="Heading1withnoauto-numbering"/>
        <w:tabs>
          <w:tab w:val="left" w:pos="9356"/>
        </w:tabs>
      </w:pPr>
      <w:bookmarkStart w:id="0" w:name="_Toc71107058"/>
      <w:r>
        <w:t>Overview</w:t>
      </w:r>
      <w:bookmarkEnd w:id="0"/>
    </w:p>
    <w:p w14:paraId="4C988782" w14:textId="31E41B52" w:rsidR="00D2582A" w:rsidRDefault="00D2582A" w:rsidP="00BD70A3">
      <w:pPr>
        <w:tabs>
          <w:tab w:val="left" w:pos="9356"/>
        </w:tabs>
      </w:pPr>
    </w:p>
    <w:p w14:paraId="20D2F7A1" w14:textId="42C8715B" w:rsidR="00D2582A" w:rsidRDefault="00624C87" w:rsidP="00BD70A3">
      <w:pPr>
        <w:tabs>
          <w:tab w:val="left" w:pos="9356"/>
        </w:tabs>
        <w:rPr>
          <w:noProof/>
        </w:rPr>
      </w:pPr>
      <w:r w:rsidRPr="00624C87">
        <w:rPr>
          <w:noProof/>
        </w:rPr>
        <w:t xml:space="preserve">With </w:t>
      </w:r>
      <w:r w:rsidR="0015698E">
        <w:rPr>
          <w:noProof/>
        </w:rPr>
        <w:t>Cisco Webex</w:t>
      </w:r>
      <w:r w:rsidRPr="00624C87">
        <w:rPr>
          <w:noProof/>
        </w:rPr>
        <w:t xml:space="preserve"> packages, enjoy the option to sell a mix of user configurations tailored to the unique needs of each employee in an enterprise and improve overall product adoption. Based on the rapidly changing needs of SMBs, organ</w:t>
      </w:r>
      <w:r w:rsidR="00486DB5">
        <w:rPr>
          <w:noProof/>
        </w:rPr>
        <w:t>isa</w:t>
      </w:r>
      <w:r w:rsidRPr="00624C87">
        <w:rPr>
          <w:noProof/>
        </w:rPr>
        <w:t>tions can deploy a variety of user configurations starting with a basic telephony user to an advanced collaboration user with the ability to host a 200-person meeting. Everyone can have exactly what they need and change packages whenever the need arises, at any time, with a simple click.</w:t>
      </w:r>
    </w:p>
    <w:p w14:paraId="618AA523" w14:textId="77777777" w:rsidR="009F17A3" w:rsidRDefault="009F17A3" w:rsidP="00BD70A3">
      <w:pPr>
        <w:tabs>
          <w:tab w:val="left" w:pos="9356"/>
        </w:tabs>
      </w:pPr>
    </w:p>
    <w:tbl>
      <w:tblPr>
        <w:tblStyle w:val="BTwhitetable"/>
        <w:tblW w:w="9498" w:type="dxa"/>
        <w:tblLook w:val="04A0" w:firstRow="1" w:lastRow="0" w:firstColumn="1" w:lastColumn="0" w:noHBand="0" w:noVBand="1"/>
      </w:tblPr>
      <w:tblGrid>
        <w:gridCol w:w="9498"/>
      </w:tblGrid>
      <w:tr w:rsidR="00624C87" w:rsidRPr="001137DC" w14:paraId="6D77E26A" w14:textId="77777777" w:rsidTr="009F1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shd w:val="clear" w:color="auto" w:fill="AAAAAA" w:themeFill="accent5"/>
            <w:vAlign w:val="top"/>
          </w:tcPr>
          <w:p w14:paraId="4A917247" w14:textId="5E8DDC9A" w:rsidR="00624C87" w:rsidRPr="001137DC" w:rsidRDefault="00624C87" w:rsidP="00AB5F9B">
            <w:pPr>
              <w:tabs>
                <w:tab w:val="left" w:pos="9356"/>
              </w:tabs>
              <w:rPr>
                <w:lang w:val="en-GB"/>
              </w:rPr>
            </w:pPr>
            <w:r w:rsidRPr="009F17A3">
              <w:rPr>
                <w:color w:val="FFFFFF" w:themeColor="background1"/>
                <w:lang w:val="en-GB"/>
              </w:rPr>
              <w:t xml:space="preserve">Softphone = </w:t>
            </w:r>
            <w:r w:rsidR="00486DB5">
              <w:rPr>
                <w:color w:val="FFFFFF" w:themeColor="background1"/>
                <w:lang w:val="en-GB"/>
              </w:rPr>
              <w:t xml:space="preserve">Cisco </w:t>
            </w:r>
            <w:proofErr w:type="spellStart"/>
            <w:r w:rsidR="00486DB5">
              <w:rPr>
                <w:color w:val="FFFFFF" w:themeColor="background1"/>
                <w:lang w:val="en-GB"/>
              </w:rPr>
              <w:t>Webex</w:t>
            </w:r>
            <w:proofErr w:type="spellEnd"/>
            <w:r w:rsidRPr="009F17A3">
              <w:rPr>
                <w:color w:val="FFFFFF" w:themeColor="background1"/>
                <w:lang w:val="en-GB"/>
              </w:rPr>
              <w:t xml:space="preserve"> calling in </w:t>
            </w:r>
            <w:proofErr w:type="spellStart"/>
            <w:r w:rsidRPr="009F17A3">
              <w:rPr>
                <w:color w:val="FFFFFF" w:themeColor="background1"/>
                <w:lang w:val="en-GB"/>
              </w:rPr>
              <w:t>Webex</w:t>
            </w:r>
            <w:proofErr w:type="spellEnd"/>
          </w:p>
        </w:tc>
      </w:tr>
      <w:tr w:rsidR="00624C87" w:rsidRPr="001137DC" w14:paraId="5E6452FC" w14:textId="77777777" w:rsidTr="008624AE">
        <w:trPr>
          <w:trHeight w:val="340"/>
        </w:trPr>
        <w:tc>
          <w:tcPr>
            <w:cnfStyle w:val="001000000000" w:firstRow="0" w:lastRow="0" w:firstColumn="1" w:lastColumn="0" w:oddVBand="0" w:evenVBand="0" w:oddHBand="0" w:evenHBand="0" w:firstRowFirstColumn="0" w:firstRowLastColumn="0" w:lastRowFirstColumn="0" w:lastRowLastColumn="0"/>
            <w:tcW w:w="9498" w:type="dxa"/>
            <w:tcBorders>
              <w:bottom w:val="single" w:sz="4" w:space="0" w:color="AAAAAA" w:themeColor="accent5"/>
            </w:tcBorders>
            <w:vAlign w:val="top"/>
          </w:tcPr>
          <w:p w14:paraId="3118D058" w14:textId="16333EB4" w:rsidR="00624C87" w:rsidRPr="00194D5F" w:rsidRDefault="00624C87" w:rsidP="00173056">
            <w:pPr>
              <w:pStyle w:val="Normal-Tablecopy"/>
            </w:pPr>
            <w:r w:rsidRPr="00624C87">
              <w:t xml:space="preserve">Give your end users the ability to make and answer calls on any device with </w:t>
            </w:r>
            <w:r w:rsidR="00486DB5">
              <w:t xml:space="preserve">Cisco </w:t>
            </w:r>
            <w:proofErr w:type="spellStart"/>
            <w:r w:rsidR="00486DB5">
              <w:t>Webex</w:t>
            </w:r>
            <w:proofErr w:type="spellEnd"/>
            <w:r w:rsidRPr="00624C87">
              <w:t xml:space="preserve"> softphone. The desktop, mobile, and tablet clients are all softphone capable. Depending on configuration, you give your end-user customer VoIP, call control, call through, and call back functions in the client and allow your customers to seamlessly transition calls between their desk phone, to their softphone, and even their mobile phone without interrupting the call.</w:t>
            </w:r>
          </w:p>
        </w:tc>
      </w:tr>
    </w:tbl>
    <w:p w14:paraId="11978155" w14:textId="3510BAD7" w:rsidR="00D2582A" w:rsidRDefault="00D2582A" w:rsidP="00BD70A3">
      <w:pPr>
        <w:tabs>
          <w:tab w:val="left" w:pos="9356"/>
        </w:tabs>
      </w:pPr>
    </w:p>
    <w:tbl>
      <w:tblPr>
        <w:tblStyle w:val="BTwhitetable"/>
        <w:tblW w:w="9498" w:type="dxa"/>
        <w:tblLook w:val="04A0" w:firstRow="1" w:lastRow="0" w:firstColumn="1" w:lastColumn="0" w:noHBand="0" w:noVBand="1"/>
      </w:tblPr>
      <w:tblGrid>
        <w:gridCol w:w="9498"/>
      </w:tblGrid>
      <w:tr w:rsidR="009F17A3" w:rsidRPr="001137DC" w14:paraId="70C2E7AF" w14:textId="77777777" w:rsidTr="009F1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shd w:val="clear" w:color="auto" w:fill="1EC8E6" w:themeFill="accent4"/>
            <w:vAlign w:val="top"/>
          </w:tcPr>
          <w:p w14:paraId="22C16816" w14:textId="497E97ED" w:rsidR="009F17A3" w:rsidRPr="001137DC" w:rsidRDefault="009F17A3" w:rsidP="00082131">
            <w:pPr>
              <w:tabs>
                <w:tab w:val="left" w:pos="9356"/>
              </w:tabs>
              <w:rPr>
                <w:lang w:val="en-GB"/>
              </w:rPr>
            </w:pPr>
            <w:r w:rsidRPr="009F17A3">
              <w:rPr>
                <w:color w:val="FFFFFF" w:themeColor="background1"/>
                <w:lang w:val="en-GB"/>
              </w:rPr>
              <w:t xml:space="preserve">Basic = </w:t>
            </w:r>
            <w:r w:rsidR="00486DB5">
              <w:rPr>
                <w:color w:val="FFFFFF" w:themeColor="background1"/>
                <w:lang w:val="en-GB"/>
              </w:rPr>
              <w:t xml:space="preserve">Cisco </w:t>
            </w:r>
            <w:proofErr w:type="spellStart"/>
            <w:r w:rsidR="00486DB5">
              <w:rPr>
                <w:color w:val="FFFFFF" w:themeColor="background1"/>
                <w:lang w:val="en-GB"/>
              </w:rPr>
              <w:t>Webex</w:t>
            </w:r>
            <w:proofErr w:type="spellEnd"/>
            <w:r w:rsidRPr="009F17A3">
              <w:rPr>
                <w:color w:val="FFFFFF" w:themeColor="background1"/>
                <w:lang w:val="en-GB"/>
              </w:rPr>
              <w:t xml:space="preserve"> calling + messaging in </w:t>
            </w:r>
            <w:proofErr w:type="spellStart"/>
            <w:r w:rsidRPr="009F17A3">
              <w:rPr>
                <w:color w:val="FFFFFF" w:themeColor="background1"/>
                <w:lang w:val="en-GB"/>
              </w:rPr>
              <w:t>Webex</w:t>
            </w:r>
            <w:proofErr w:type="spellEnd"/>
          </w:p>
        </w:tc>
      </w:tr>
      <w:tr w:rsidR="009F17A3" w:rsidRPr="001137DC" w14:paraId="10D49F15" w14:textId="77777777" w:rsidTr="00082131">
        <w:trPr>
          <w:trHeight w:val="340"/>
        </w:trPr>
        <w:tc>
          <w:tcPr>
            <w:cnfStyle w:val="001000000000" w:firstRow="0" w:lastRow="0" w:firstColumn="1" w:lastColumn="0" w:oddVBand="0" w:evenVBand="0" w:oddHBand="0" w:evenHBand="0" w:firstRowFirstColumn="0" w:firstRowLastColumn="0" w:lastRowFirstColumn="0" w:lastRowLastColumn="0"/>
            <w:tcW w:w="9498" w:type="dxa"/>
            <w:tcBorders>
              <w:bottom w:val="single" w:sz="4" w:space="0" w:color="AAAAAA" w:themeColor="accent5"/>
            </w:tcBorders>
            <w:vAlign w:val="top"/>
          </w:tcPr>
          <w:p w14:paraId="003F20A9" w14:textId="5BBB276D" w:rsidR="009F17A3" w:rsidRPr="00194D5F" w:rsidRDefault="009F17A3" w:rsidP="00082131">
            <w:pPr>
              <w:pStyle w:val="Normal-Tablecopy"/>
            </w:pPr>
            <w:r w:rsidRPr="009F17A3">
              <w:t>Your end-user customers can use all of the softphone functions described above as well as instant messaging and presence (IM&amp;P) features including direct and group messaging, Spaces, message persistence, screen sharing, files sharing, host 3-way Space meetings, guest meeting support, and more.</w:t>
            </w:r>
          </w:p>
        </w:tc>
      </w:tr>
    </w:tbl>
    <w:p w14:paraId="5DDC93E9" w14:textId="0D1C63E2" w:rsidR="00624C87" w:rsidRDefault="00624C87" w:rsidP="00BD70A3">
      <w:pPr>
        <w:tabs>
          <w:tab w:val="left" w:pos="9356"/>
        </w:tabs>
      </w:pPr>
    </w:p>
    <w:tbl>
      <w:tblPr>
        <w:tblStyle w:val="BTwhitetable"/>
        <w:tblW w:w="9498" w:type="dxa"/>
        <w:tblLook w:val="04A0" w:firstRow="1" w:lastRow="0" w:firstColumn="1" w:lastColumn="0" w:noHBand="0" w:noVBand="1"/>
      </w:tblPr>
      <w:tblGrid>
        <w:gridCol w:w="9498"/>
      </w:tblGrid>
      <w:tr w:rsidR="009F17A3" w:rsidRPr="001137DC" w14:paraId="0D084644" w14:textId="77777777" w:rsidTr="009F1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shd w:val="clear" w:color="auto" w:fill="E16EFF" w:themeFill="accent2"/>
            <w:vAlign w:val="top"/>
          </w:tcPr>
          <w:p w14:paraId="23ABB33F" w14:textId="2A30CA08" w:rsidR="009F17A3" w:rsidRPr="001137DC" w:rsidRDefault="009F17A3" w:rsidP="00082131">
            <w:pPr>
              <w:tabs>
                <w:tab w:val="left" w:pos="9356"/>
              </w:tabs>
              <w:rPr>
                <w:lang w:val="en-GB"/>
              </w:rPr>
            </w:pPr>
            <w:r w:rsidRPr="009F17A3">
              <w:rPr>
                <w:color w:val="FFFFFF" w:themeColor="background1"/>
                <w:lang w:val="en-GB"/>
              </w:rPr>
              <w:t xml:space="preserve">Standard = </w:t>
            </w:r>
            <w:r w:rsidR="00486DB5">
              <w:rPr>
                <w:color w:val="FFFFFF" w:themeColor="background1"/>
                <w:lang w:val="en-GB"/>
              </w:rPr>
              <w:t xml:space="preserve">Cisco </w:t>
            </w:r>
            <w:proofErr w:type="spellStart"/>
            <w:r w:rsidR="00486DB5">
              <w:rPr>
                <w:color w:val="FFFFFF" w:themeColor="background1"/>
                <w:lang w:val="en-GB"/>
              </w:rPr>
              <w:t>Webex</w:t>
            </w:r>
            <w:proofErr w:type="spellEnd"/>
            <w:r w:rsidRPr="009F17A3">
              <w:rPr>
                <w:color w:val="FFFFFF" w:themeColor="background1"/>
                <w:lang w:val="en-GB"/>
              </w:rPr>
              <w:t xml:space="preserve"> calling + messaging + 25-person meetings in </w:t>
            </w:r>
            <w:proofErr w:type="spellStart"/>
            <w:r w:rsidRPr="009F17A3">
              <w:rPr>
                <w:color w:val="FFFFFF" w:themeColor="background1"/>
                <w:lang w:val="en-GB"/>
              </w:rPr>
              <w:t>Webex</w:t>
            </w:r>
            <w:proofErr w:type="spellEnd"/>
          </w:p>
        </w:tc>
      </w:tr>
      <w:tr w:rsidR="009F17A3" w:rsidRPr="001137DC" w14:paraId="6963C0A4" w14:textId="77777777" w:rsidTr="00082131">
        <w:trPr>
          <w:trHeight w:val="340"/>
        </w:trPr>
        <w:tc>
          <w:tcPr>
            <w:cnfStyle w:val="001000000000" w:firstRow="0" w:lastRow="0" w:firstColumn="1" w:lastColumn="0" w:oddVBand="0" w:evenVBand="0" w:oddHBand="0" w:evenHBand="0" w:firstRowFirstColumn="0" w:firstRowLastColumn="0" w:lastRowFirstColumn="0" w:lastRowLastColumn="0"/>
            <w:tcW w:w="9498" w:type="dxa"/>
            <w:tcBorders>
              <w:bottom w:val="single" w:sz="4" w:space="0" w:color="AAAAAA" w:themeColor="accent5"/>
            </w:tcBorders>
            <w:vAlign w:val="top"/>
          </w:tcPr>
          <w:p w14:paraId="117C5208" w14:textId="41DF3F5D" w:rsidR="009F17A3" w:rsidRPr="00194D5F" w:rsidRDefault="009F17A3" w:rsidP="00082131">
            <w:pPr>
              <w:pStyle w:val="Normal-Tablecopy"/>
            </w:pPr>
            <w:r w:rsidRPr="009F17A3">
              <w:t>Your advanced end-user customers can use all of the functions described above (softphone and messaging), as well as highly secure video conferencing that allows you to host up to a 25-person voice and video conference, engage in multi-party chat, and desktop or application sharing. Invite guests to participate in a video conference through a web guest meeting experience. Finally, your users can enjoy a personal meeting room, dedicated only to them with their own conference bridge.</w:t>
            </w:r>
          </w:p>
        </w:tc>
      </w:tr>
    </w:tbl>
    <w:p w14:paraId="15307E77" w14:textId="4F5940E8" w:rsidR="00624C87" w:rsidRDefault="00624C87" w:rsidP="00BD70A3">
      <w:pPr>
        <w:tabs>
          <w:tab w:val="left" w:pos="9356"/>
        </w:tabs>
      </w:pPr>
    </w:p>
    <w:tbl>
      <w:tblPr>
        <w:tblStyle w:val="BTwhitetable"/>
        <w:tblW w:w="9498" w:type="dxa"/>
        <w:tblLook w:val="04A0" w:firstRow="1" w:lastRow="0" w:firstColumn="1" w:lastColumn="0" w:noHBand="0" w:noVBand="1"/>
      </w:tblPr>
      <w:tblGrid>
        <w:gridCol w:w="9498"/>
      </w:tblGrid>
      <w:tr w:rsidR="009F17A3" w:rsidRPr="001137DC" w14:paraId="33234749" w14:textId="77777777" w:rsidTr="009F17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shd w:val="clear" w:color="auto" w:fill="5514B4" w:themeFill="accent1"/>
            <w:vAlign w:val="top"/>
          </w:tcPr>
          <w:p w14:paraId="6F83ECE0" w14:textId="5EECE31A" w:rsidR="009F17A3" w:rsidRPr="001137DC" w:rsidRDefault="009F17A3" w:rsidP="00082131">
            <w:pPr>
              <w:tabs>
                <w:tab w:val="left" w:pos="9356"/>
              </w:tabs>
              <w:rPr>
                <w:lang w:val="en-GB"/>
              </w:rPr>
            </w:pPr>
            <w:r w:rsidRPr="009F17A3">
              <w:rPr>
                <w:color w:val="FFFFFF" w:themeColor="background1"/>
                <w:lang w:val="en-GB"/>
              </w:rPr>
              <w:t xml:space="preserve">Premium = Standard package + 1,000-person meetings in </w:t>
            </w:r>
            <w:proofErr w:type="spellStart"/>
            <w:r w:rsidRPr="009F17A3">
              <w:rPr>
                <w:color w:val="FFFFFF" w:themeColor="background1"/>
                <w:lang w:val="en-GB"/>
              </w:rPr>
              <w:t>Webex</w:t>
            </w:r>
            <w:proofErr w:type="spellEnd"/>
          </w:p>
        </w:tc>
      </w:tr>
      <w:tr w:rsidR="009F17A3" w:rsidRPr="001137DC" w14:paraId="2326DB22" w14:textId="77777777" w:rsidTr="00082131">
        <w:trPr>
          <w:trHeight w:val="340"/>
        </w:trPr>
        <w:tc>
          <w:tcPr>
            <w:cnfStyle w:val="001000000000" w:firstRow="0" w:lastRow="0" w:firstColumn="1" w:lastColumn="0" w:oddVBand="0" w:evenVBand="0" w:oddHBand="0" w:evenHBand="0" w:firstRowFirstColumn="0" w:firstRowLastColumn="0" w:lastRowFirstColumn="0" w:lastRowLastColumn="0"/>
            <w:tcW w:w="9498" w:type="dxa"/>
            <w:tcBorders>
              <w:bottom w:val="single" w:sz="4" w:space="0" w:color="AAAAAA" w:themeColor="accent5"/>
            </w:tcBorders>
            <w:vAlign w:val="top"/>
          </w:tcPr>
          <w:p w14:paraId="6B728360" w14:textId="60C7CF74" w:rsidR="009F17A3" w:rsidRPr="00194D5F" w:rsidRDefault="009F17A3" w:rsidP="00082131">
            <w:pPr>
              <w:pStyle w:val="Normal-Tablecopy"/>
            </w:pPr>
            <w:r w:rsidRPr="009F17A3">
              <w:t>When your end user needs enhanced meetings features such as meeting recording, remote desktop control, presenter controls, and recording transcription services, upgrade your end customers to the Premium package. They’ll enjoy all the features that come with the standard package plus the enhanced meetings features for up to a 1,000-person meeting.</w:t>
            </w:r>
          </w:p>
        </w:tc>
      </w:tr>
    </w:tbl>
    <w:p w14:paraId="2E1BD787" w14:textId="0D753813" w:rsidR="00624C87" w:rsidRDefault="00624C87" w:rsidP="00BD70A3">
      <w:pPr>
        <w:tabs>
          <w:tab w:val="left" w:pos="9356"/>
        </w:tabs>
      </w:pPr>
    </w:p>
    <w:p w14:paraId="12C64FB2" w14:textId="77777777" w:rsidR="009F17A3" w:rsidRPr="009F17A3" w:rsidRDefault="009F17A3" w:rsidP="009F17A3">
      <w:pPr>
        <w:tabs>
          <w:tab w:val="left" w:pos="9356"/>
        </w:tabs>
        <w:rPr>
          <w:b/>
          <w:bCs/>
        </w:rPr>
      </w:pPr>
      <w:r w:rsidRPr="009F17A3">
        <w:rPr>
          <w:b/>
          <w:bCs/>
        </w:rPr>
        <w:t xml:space="preserve">Notes </w:t>
      </w:r>
    </w:p>
    <w:p w14:paraId="3F578514" w14:textId="222DF8CE" w:rsidR="00624C87" w:rsidRPr="008C73CC" w:rsidRDefault="009F17A3" w:rsidP="009F17A3">
      <w:pPr>
        <w:tabs>
          <w:tab w:val="left" w:pos="9356"/>
        </w:tabs>
        <w:rPr>
          <w:sz w:val="18"/>
        </w:rPr>
      </w:pPr>
      <w:r w:rsidRPr="008C73CC">
        <w:rPr>
          <w:sz w:val="18"/>
        </w:rPr>
        <w:t xml:space="preserve">Quarters represent target dates only. </w:t>
      </w:r>
      <w:r w:rsidR="008C73CC">
        <w:rPr>
          <w:sz w:val="18"/>
        </w:rPr>
        <w:br/>
      </w:r>
      <w:r w:rsidRPr="008C73CC">
        <w:rPr>
          <w:sz w:val="18"/>
        </w:rPr>
        <w:t>Calling: * Supported through Call Settings Web View</w:t>
      </w:r>
      <w:r w:rsidR="008C73CC">
        <w:rPr>
          <w:sz w:val="18"/>
        </w:rPr>
        <w:t xml:space="preserve">, </w:t>
      </w:r>
      <w:r w:rsidRPr="008C73CC">
        <w:rPr>
          <w:sz w:val="18"/>
        </w:rPr>
        <w:t xml:space="preserve">** All calling </w:t>
      </w:r>
      <w:r w:rsidR="008D1C07" w:rsidRPr="008C73CC">
        <w:rPr>
          <w:sz w:val="18"/>
        </w:rPr>
        <w:t xml:space="preserve">behaviour </w:t>
      </w:r>
      <w:r w:rsidRPr="008C73CC">
        <w:rPr>
          <w:sz w:val="18"/>
        </w:rPr>
        <w:t xml:space="preserve">is provided by </w:t>
      </w:r>
      <w:proofErr w:type="spellStart"/>
      <w:r w:rsidRPr="008C73CC">
        <w:rPr>
          <w:sz w:val="18"/>
        </w:rPr>
        <w:t>BroadWorks</w:t>
      </w:r>
      <w:proofErr w:type="spellEnd"/>
      <w:r w:rsidRPr="008C73CC">
        <w:rPr>
          <w:sz w:val="18"/>
        </w:rPr>
        <w:t xml:space="preserve"> and licensed separately, *** Not supported in China</w:t>
      </w:r>
    </w:p>
    <w:p w14:paraId="48A69A55" w14:textId="7F625A7A" w:rsidR="009F17A3" w:rsidRDefault="009F17A3" w:rsidP="00F043EB">
      <w:pPr>
        <w:tabs>
          <w:tab w:val="left" w:pos="8545"/>
        </w:tabs>
        <w:spacing w:after="160" w:line="259" w:lineRule="auto"/>
      </w:pPr>
      <w:r w:rsidRPr="00F043EB">
        <w:br w:type="page"/>
      </w:r>
      <w:r w:rsidR="00F043EB">
        <w:lastRenderedPageBreak/>
        <w:tab/>
      </w:r>
    </w:p>
    <w:p w14:paraId="71126148" w14:textId="77777777" w:rsidR="00624C87" w:rsidRDefault="00624C87" w:rsidP="00BD70A3">
      <w:pPr>
        <w:tabs>
          <w:tab w:val="left" w:pos="9356"/>
        </w:tabs>
      </w:pPr>
    </w:p>
    <w:p w14:paraId="52A69D29" w14:textId="0631217A" w:rsidR="00624C87" w:rsidRDefault="009F17A3" w:rsidP="009F17A3">
      <w:pPr>
        <w:pStyle w:val="Heading1withnoauto-numbering"/>
      </w:pPr>
      <w:bookmarkStart w:id="1" w:name="_Toc71107059"/>
      <w:r w:rsidRPr="009F17A3">
        <w:t>Feature comparison by package</w:t>
      </w:r>
      <w:bookmarkEnd w:id="1"/>
    </w:p>
    <w:p w14:paraId="52DA1C92" w14:textId="31064542" w:rsidR="00624C87" w:rsidRDefault="00624C87" w:rsidP="00BD70A3">
      <w:pPr>
        <w:tabs>
          <w:tab w:val="left" w:pos="9356"/>
        </w:tabs>
      </w:pPr>
    </w:p>
    <w:tbl>
      <w:tblPr>
        <w:tblStyle w:val="BTwhitetable"/>
        <w:tblW w:w="0" w:type="auto"/>
        <w:tblLook w:val="04A0" w:firstRow="1" w:lastRow="0" w:firstColumn="1" w:lastColumn="0" w:noHBand="0" w:noVBand="1"/>
      </w:tblPr>
      <w:tblGrid>
        <w:gridCol w:w="3897"/>
        <w:gridCol w:w="1348"/>
        <w:gridCol w:w="1354"/>
        <w:gridCol w:w="1520"/>
        <w:gridCol w:w="1520"/>
      </w:tblGrid>
      <w:tr w:rsidR="00C075F3" w:rsidRPr="001137DC" w14:paraId="3E58474A" w14:textId="5A12B028" w:rsidTr="00F043EB">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0" w:type="auto"/>
          </w:tcPr>
          <w:p w14:paraId="543A8064" w14:textId="77777777" w:rsidR="00C075F3" w:rsidRPr="00C075F3" w:rsidRDefault="00C075F3" w:rsidP="00C075F3">
            <w:pPr>
              <w:pStyle w:val="tablecopy8pt"/>
            </w:pPr>
          </w:p>
        </w:tc>
        <w:tc>
          <w:tcPr>
            <w:tcW w:w="0" w:type="auto"/>
            <w:gridSpan w:val="2"/>
            <w:shd w:val="clear" w:color="auto" w:fill="1EC8E6" w:themeFill="accent4"/>
          </w:tcPr>
          <w:p w14:paraId="67C46867" w14:textId="4C5F9722" w:rsidR="00C075F3" w:rsidRPr="004F5959" w:rsidRDefault="00C075F3" w:rsidP="004F5959">
            <w:pPr>
              <w:pStyle w:val="tablecopy8p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F5959">
              <w:rPr>
                <w:color w:val="FFFFFF" w:themeColor="background1"/>
              </w:rPr>
              <w:t>Basic</w:t>
            </w:r>
          </w:p>
        </w:tc>
        <w:tc>
          <w:tcPr>
            <w:tcW w:w="0" w:type="auto"/>
            <w:vMerge w:val="restart"/>
            <w:shd w:val="clear" w:color="auto" w:fill="E16EFF" w:themeFill="accent2"/>
          </w:tcPr>
          <w:p w14:paraId="202D5DBF" w14:textId="07CA9E2A" w:rsidR="00C075F3" w:rsidRPr="004F5959" w:rsidRDefault="00C075F3" w:rsidP="004F5959">
            <w:pPr>
              <w:pStyle w:val="tablecopy8p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F5959">
              <w:rPr>
                <w:color w:val="FFFFFF" w:themeColor="background1"/>
              </w:rPr>
              <w:t>Standard</w:t>
            </w:r>
          </w:p>
        </w:tc>
        <w:tc>
          <w:tcPr>
            <w:tcW w:w="0" w:type="auto"/>
            <w:vMerge w:val="restart"/>
            <w:shd w:val="clear" w:color="auto" w:fill="5514B4" w:themeFill="accent1"/>
          </w:tcPr>
          <w:p w14:paraId="19FCD1D0" w14:textId="03FF83D0" w:rsidR="00C075F3" w:rsidRPr="004F5959" w:rsidRDefault="00C075F3" w:rsidP="004F5959">
            <w:pPr>
              <w:pStyle w:val="tablecopy8pt"/>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4F5959">
              <w:rPr>
                <w:color w:val="FFFFFF" w:themeColor="background1"/>
              </w:rPr>
              <w:t>Premium</w:t>
            </w:r>
          </w:p>
        </w:tc>
      </w:tr>
      <w:tr w:rsidR="005D71F4" w:rsidRPr="001137DC" w14:paraId="486FB61B" w14:textId="1309E5E4" w:rsidTr="00742D22">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0" w:type="auto"/>
          </w:tcPr>
          <w:p w14:paraId="5BB3AF95" w14:textId="0AF5DAFA" w:rsidR="00C075F3" w:rsidRPr="00C075F3" w:rsidRDefault="00C075F3" w:rsidP="00C075F3">
            <w:pPr>
              <w:pStyle w:val="tablecopy8pt"/>
              <w:rPr>
                <w:b w:val="0"/>
                <w:bCs/>
              </w:rPr>
            </w:pPr>
          </w:p>
        </w:tc>
        <w:tc>
          <w:tcPr>
            <w:tcW w:w="1348" w:type="dxa"/>
            <w:shd w:val="clear" w:color="auto" w:fill="1EC8E6" w:themeFill="accent4"/>
          </w:tcPr>
          <w:p w14:paraId="1763CED5" w14:textId="2C61DC96" w:rsidR="00C075F3" w:rsidRPr="004F5959" w:rsidRDefault="00C075F3" w:rsidP="00D900A3">
            <w:pPr>
              <w:pStyle w:val="tablecopy8pt"/>
              <w:jc w:val="center"/>
              <w:cnfStyle w:val="100000000000" w:firstRow="1" w:lastRow="0" w:firstColumn="0" w:lastColumn="0" w:oddVBand="0" w:evenVBand="0" w:oddHBand="0" w:evenHBand="0" w:firstRowFirstColumn="0" w:firstRowLastColumn="0" w:lastRowFirstColumn="0" w:lastRowLastColumn="0"/>
              <w:rPr>
                <w:rFonts w:ascii="Wingdings" w:hAnsi="Wingdings" w:cs="Calibri"/>
                <w:b w:val="0"/>
                <w:bCs/>
                <w:color w:val="FFFFFF" w:themeColor="background1"/>
                <w:lang w:eastAsia="en-GB"/>
              </w:rPr>
            </w:pPr>
            <w:r w:rsidRPr="004F5959">
              <w:rPr>
                <w:b w:val="0"/>
                <w:bCs/>
                <w:color w:val="FFFFFF" w:themeColor="background1"/>
              </w:rPr>
              <w:t>Softphone</w:t>
            </w:r>
          </w:p>
        </w:tc>
        <w:tc>
          <w:tcPr>
            <w:tcW w:w="1354" w:type="dxa"/>
            <w:shd w:val="clear" w:color="auto" w:fill="1EC8E6" w:themeFill="accent4"/>
          </w:tcPr>
          <w:p w14:paraId="6B0283D7" w14:textId="60BDD51A" w:rsidR="00C075F3" w:rsidRPr="004F5959" w:rsidRDefault="00C075F3" w:rsidP="00D900A3">
            <w:pPr>
              <w:pStyle w:val="tablecopy8pt"/>
              <w:jc w:val="center"/>
              <w:cnfStyle w:val="100000000000" w:firstRow="1" w:lastRow="0" w:firstColumn="0" w:lastColumn="0" w:oddVBand="0" w:evenVBand="0" w:oddHBand="0" w:evenHBand="0" w:firstRowFirstColumn="0" w:firstRowLastColumn="0" w:lastRowFirstColumn="0" w:lastRowLastColumn="0"/>
              <w:rPr>
                <w:rFonts w:ascii="Wingdings" w:hAnsi="Wingdings" w:cs="Calibri"/>
                <w:b w:val="0"/>
                <w:bCs/>
                <w:color w:val="FFFFFF" w:themeColor="background1"/>
                <w:lang w:eastAsia="en-GB"/>
              </w:rPr>
            </w:pPr>
            <w:r w:rsidRPr="004F5959">
              <w:rPr>
                <w:b w:val="0"/>
                <w:bCs/>
                <w:color w:val="FFFFFF" w:themeColor="background1"/>
              </w:rPr>
              <w:t>Messaging</w:t>
            </w:r>
          </w:p>
        </w:tc>
        <w:tc>
          <w:tcPr>
            <w:tcW w:w="0" w:type="auto"/>
            <w:vMerge/>
            <w:shd w:val="clear" w:color="auto" w:fill="E16EFF" w:themeFill="accent2"/>
          </w:tcPr>
          <w:p w14:paraId="4252C00C" w14:textId="56353393" w:rsidR="00C075F3" w:rsidRPr="00C075F3" w:rsidRDefault="00C075F3" w:rsidP="00C075F3">
            <w:pPr>
              <w:pStyle w:val="tablecopy8pt"/>
              <w:cnfStyle w:val="100000000000" w:firstRow="1"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vMerge/>
            <w:shd w:val="clear" w:color="auto" w:fill="5514B4" w:themeFill="accent1"/>
          </w:tcPr>
          <w:p w14:paraId="7DC520AF" w14:textId="2EEC080F" w:rsidR="00C075F3" w:rsidRPr="00C075F3" w:rsidRDefault="00C075F3" w:rsidP="00C075F3">
            <w:pPr>
              <w:pStyle w:val="tablecopy8pt"/>
              <w:cnfStyle w:val="100000000000" w:firstRow="1" w:lastRow="0" w:firstColumn="0" w:lastColumn="0" w:oddVBand="0" w:evenVBand="0" w:oddHBand="0" w:evenHBand="0" w:firstRowFirstColumn="0" w:firstRowLastColumn="0" w:lastRowFirstColumn="0" w:lastRowLastColumn="0"/>
              <w:rPr>
                <w:rFonts w:ascii="Wingdings" w:hAnsi="Wingdings" w:cs="Calibri"/>
                <w:lang w:eastAsia="en-GB"/>
              </w:rPr>
            </w:pPr>
          </w:p>
        </w:tc>
      </w:tr>
      <w:tr w:rsidR="00554595" w:rsidRPr="00C62D35" w14:paraId="6E7CF98E" w14:textId="77777777" w:rsidTr="00742D22">
        <w:trPr>
          <w:trHeight w:hRule="exact" w:val="1685"/>
        </w:trPr>
        <w:tc>
          <w:tcPr>
            <w:cnfStyle w:val="001000000000" w:firstRow="0" w:lastRow="0" w:firstColumn="1" w:lastColumn="0" w:oddVBand="0" w:evenVBand="0" w:oddHBand="0" w:evenHBand="0" w:firstRowFirstColumn="0" w:firstRowLastColumn="0" w:lastRowFirstColumn="0" w:lastRowLastColumn="0"/>
            <w:tcW w:w="0" w:type="auto"/>
            <w:tcBorders>
              <w:top w:val="nil"/>
              <w:left w:val="single" w:sz="4" w:space="0" w:color="auto"/>
              <w:bottom w:val="single" w:sz="4" w:space="0" w:color="auto"/>
              <w:right w:val="nil"/>
            </w:tcBorders>
            <w:shd w:val="clear" w:color="auto" w:fill="000000" w:themeFill="text1"/>
          </w:tcPr>
          <w:p w14:paraId="3A11C783" w14:textId="6F5D7DDC" w:rsidR="00554595" w:rsidRPr="00C62D35" w:rsidRDefault="00554595" w:rsidP="00554595">
            <w:pPr>
              <w:pStyle w:val="tablecopy8pt"/>
              <w:rPr>
                <w:color w:val="FFFFFF" w:themeColor="background1"/>
              </w:rPr>
            </w:pPr>
            <w:r>
              <w:rPr>
                <w:b/>
                <w:color w:val="FFFFFF" w:themeColor="background1"/>
                <w:sz w:val="20"/>
                <w:szCs w:val="20"/>
              </w:rPr>
              <w:t>Summary</w:t>
            </w:r>
          </w:p>
        </w:tc>
        <w:tc>
          <w:tcPr>
            <w:tcW w:w="1348" w:type="dxa"/>
            <w:tcBorders>
              <w:top w:val="nil"/>
              <w:left w:val="nil"/>
              <w:bottom w:val="single" w:sz="4" w:space="0" w:color="auto"/>
              <w:right w:val="nil"/>
            </w:tcBorders>
            <w:shd w:val="clear" w:color="auto" w:fill="000000" w:themeFill="text1"/>
          </w:tcPr>
          <w:p w14:paraId="571FB259" w14:textId="77777777" w:rsidR="00554595" w:rsidRPr="00554595" w:rsidRDefault="00554595" w:rsidP="00554595">
            <w:pPr>
              <w:pStyle w:val="tablecopy8pt"/>
              <w:jc w:val="center"/>
              <w:cnfStyle w:val="000000000000" w:firstRow="0" w:lastRow="0" w:firstColumn="0" w:lastColumn="0" w:oddVBand="0" w:evenVBand="0" w:oddHBand="0" w:evenHBand="0" w:firstRowFirstColumn="0" w:firstRowLastColumn="0" w:lastRowFirstColumn="0" w:lastRowLastColumn="0"/>
              <w:rPr>
                <w:sz w:val="10"/>
                <w:szCs w:val="10"/>
              </w:rPr>
            </w:pPr>
          </w:p>
        </w:tc>
        <w:tc>
          <w:tcPr>
            <w:tcW w:w="1354" w:type="dxa"/>
            <w:tcBorders>
              <w:top w:val="nil"/>
              <w:left w:val="nil"/>
              <w:bottom w:val="single" w:sz="4" w:space="0" w:color="auto"/>
              <w:right w:val="single" w:sz="4" w:space="0" w:color="auto"/>
            </w:tcBorders>
            <w:shd w:val="clear" w:color="auto" w:fill="000000" w:themeFill="text1"/>
          </w:tcPr>
          <w:p w14:paraId="585DF507" w14:textId="3D2EF343" w:rsidR="001D1CBC" w:rsidRDefault="001D1CBC" w:rsidP="001D1CBC">
            <w:pPr>
              <w:pStyle w:val="tablecopy8pt"/>
              <w:spacing w:after="40" w:line="240" w:lineRule="auto"/>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Pr>
                <w:color w:val="FFFFFF" w:themeColor="background1"/>
                <w:sz w:val="10"/>
                <w:szCs w:val="10"/>
              </w:rPr>
              <w:t xml:space="preserve">Meeting </w:t>
            </w:r>
            <w:r w:rsidR="00554595" w:rsidRPr="001D1CBC">
              <w:rPr>
                <w:color w:val="FFFFFF" w:themeColor="background1"/>
                <w:sz w:val="10"/>
                <w:szCs w:val="10"/>
              </w:rPr>
              <w:t xml:space="preserve">Capacity </w:t>
            </w:r>
            <w:r w:rsidR="00B472BA">
              <w:rPr>
                <w:color w:val="FFFFFF" w:themeColor="background1"/>
                <w:sz w:val="10"/>
                <w:szCs w:val="10"/>
              </w:rPr>
              <w:br/>
            </w:r>
            <w:r w:rsidR="00554595" w:rsidRPr="001D1CBC">
              <w:rPr>
                <w:color w:val="FFFFFF" w:themeColor="background1"/>
                <w:sz w:val="10"/>
                <w:szCs w:val="10"/>
              </w:rPr>
              <w:t>(PMR): 0</w:t>
            </w:r>
          </w:p>
          <w:p w14:paraId="611B78D5" w14:textId="6F6826E9" w:rsidR="001D1CBC" w:rsidRDefault="001D1CBC" w:rsidP="001D1CBC">
            <w:pPr>
              <w:pStyle w:val="tablecopy8pt"/>
              <w:spacing w:after="40" w:line="240" w:lineRule="auto"/>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Pr>
                <w:color w:val="FFFFFF" w:themeColor="background1"/>
                <w:sz w:val="10"/>
                <w:szCs w:val="10"/>
              </w:rPr>
              <w:t>S</w:t>
            </w:r>
            <w:r w:rsidR="00554595" w:rsidRPr="001D1CBC">
              <w:rPr>
                <w:color w:val="FFFFFF" w:themeColor="background1"/>
                <w:sz w:val="10"/>
                <w:szCs w:val="10"/>
              </w:rPr>
              <w:t>pace Meeting</w:t>
            </w:r>
            <w:r>
              <w:rPr>
                <w:color w:val="FFFFFF" w:themeColor="background1"/>
                <w:sz w:val="10"/>
                <w:szCs w:val="10"/>
              </w:rPr>
              <w:br/>
            </w:r>
            <w:r w:rsidR="00554595" w:rsidRPr="001D1CBC">
              <w:rPr>
                <w:color w:val="FFFFFF" w:themeColor="background1"/>
                <w:sz w:val="10"/>
                <w:szCs w:val="10"/>
              </w:rPr>
              <w:t xml:space="preserve">Participants: </w:t>
            </w:r>
            <w:r w:rsidR="008C73CC">
              <w:rPr>
                <w:color w:val="FFFFFF" w:themeColor="background1"/>
                <w:sz w:val="10"/>
                <w:szCs w:val="10"/>
              </w:rPr>
              <w:t>25</w:t>
            </w:r>
          </w:p>
          <w:p w14:paraId="52170D38" w14:textId="153ED9BB" w:rsidR="001D1CBC" w:rsidRDefault="00554595" w:rsidP="001D1CBC">
            <w:pPr>
              <w:pStyle w:val="tablecopy8pt"/>
              <w:spacing w:after="40" w:line="240" w:lineRule="auto"/>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sidRPr="001D1CBC">
              <w:rPr>
                <w:color w:val="FFFFFF" w:themeColor="background1"/>
                <w:sz w:val="10"/>
                <w:szCs w:val="10"/>
              </w:rPr>
              <w:t>Meeting Duration:</w:t>
            </w:r>
            <w:r w:rsidR="001D1CBC">
              <w:rPr>
                <w:color w:val="FFFFFF" w:themeColor="background1"/>
                <w:sz w:val="10"/>
                <w:szCs w:val="10"/>
              </w:rPr>
              <w:t xml:space="preserve"> </w:t>
            </w:r>
            <w:r w:rsidR="001D1CBC">
              <w:rPr>
                <w:color w:val="FFFFFF" w:themeColor="background1"/>
                <w:sz w:val="10"/>
                <w:szCs w:val="10"/>
              </w:rPr>
              <w:br/>
            </w:r>
            <w:r w:rsidRPr="001D1CBC">
              <w:rPr>
                <w:color w:val="FFFFFF" w:themeColor="background1"/>
                <w:sz w:val="10"/>
                <w:szCs w:val="10"/>
              </w:rPr>
              <w:t>24 hours</w:t>
            </w:r>
          </w:p>
          <w:p w14:paraId="6FA743E5" w14:textId="77777777" w:rsidR="001D1CBC" w:rsidRDefault="00554595" w:rsidP="001D1CBC">
            <w:pPr>
              <w:pStyle w:val="tablecopy8pt"/>
              <w:spacing w:after="40" w:line="240" w:lineRule="auto"/>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sidRPr="001D1CBC">
              <w:rPr>
                <w:color w:val="FFFFFF" w:themeColor="background1"/>
                <w:sz w:val="10"/>
                <w:szCs w:val="10"/>
              </w:rPr>
              <w:t>Message Storage:</w:t>
            </w:r>
            <w:r w:rsidR="001D1CBC">
              <w:rPr>
                <w:color w:val="FFFFFF" w:themeColor="background1"/>
                <w:sz w:val="10"/>
                <w:szCs w:val="10"/>
              </w:rPr>
              <w:br/>
            </w:r>
            <w:r w:rsidRPr="001D1CBC">
              <w:rPr>
                <w:color w:val="FFFFFF" w:themeColor="background1"/>
                <w:sz w:val="10"/>
                <w:szCs w:val="10"/>
              </w:rPr>
              <w:t>2GB</w:t>
            </w:r>
          </w:p>
          <w:p w14:paraId="273BC580" w14:textId="5EF5043A" w:rsidR="001D1CBC" w:rsidRDefault="00554595" w:rsidP="001D1CBC">
            <w:pPr>
              <w:pStyle w:val="tablecopy8pt"/>
              <w:spacing w:after="40" w:line="240" w:lineRule="auto"/>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sidRPr="001D1CBC">
              <w:rPr>
                <w:color w:val="FFFFFF" w:themeColor="background1"/>
                <w:sz w:val="10"/>
                <w:szCs w:val="10"/>
              </w:rPr>
              <w:t xml:space="preserve">Cloud </w:t>
            </w:r>
            <w:r w:rsidR="008C73CC">
              <w:rPr>
                <w:color w:val="FFFFFF" w:themeColor="background1"/>
                <w:sz w:val="10"/>
                <w:szCs w:val="10"/>
              </w:rPr>
              <w:t xml:space="preserve">Meeting </w:t>
            </w:r>
            <w:r w:rsidRPr="001D1CBC">
              <w:rPr>
                <w:color w:val="FFFFFF" w:themeColor="background1"/>
                <w:sz w:val="10"/>
                <w:szCs w:val="10"/>
              </w:rPr>
              <w:t>Recording</w:t>
            </w:r>
            <w:r w:rsidR="008C73CC">
              <w:rPr>
                <w:color w:val="FFFFFF" w:themeColor="background1"/>
                <w:sz w:val="10"/>
                <w:szCs w:val="10"/>
              </w:rPr>
              <w:t>s</w:t>
            </w:r>
            <w:r w:rsidRPr="001D1CBC">
              <w:rPr>
                <w:color w:val="FFFFFF" w:themeColor="background1"/>
                <w:sz w:val="10"/>
                <w:szCs w:val="10"/>
              </w:rPr>
              <w:t>: 0</w:t>
            </w:r>
          </w:p>
          <w:p w14:paraId="7609DE4A" w14:textId="353E0467" w:rsidR="00554595" w:rsidRPr="001D1CBC" w:rsidRDefault="00554595" w:rsidP="001D1CBC">
            <w:pPr>
              <w:pStyle w:val="tablecopy8pt"/>
              <w:spacing w:after="40" w:line="240" w:lineRule="auto"/>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sidRPr="001D1CBC">
              <w:rPr>
                <w:color w:val="FFFFFF" w:themeColor="background1"/>
                <w:sz w:val="10"/>
                <w:szCs w:val="10"/>
              </w:rPr>
              <w:t>Years Stored: 3</w:t>
            </w:r>
          </w:p>
        </w:tc>
        <w:tc>
          <w:tcPr>
            <w:tcW w:w="1520" w:type="dxa"/>
            <w:tcBorders>
              <w:top w:val="nil"/>
              <w:left w:val="single" w:sz="4" w:space="0" w:color="auto"/>
              <w:bottom w:val="single" w:sz="4" w:space="0" w:color="auto"/>
              <w:right w:val="single" w:sz="4" w:space="0" w:color="auto"/>
            </w:tcBorders>
            <w:shd w:val="clear" w:color="auto" w:fill="000000" w:themeFill="text1"/>
          </w:tcPr>
          <w:p w14:paraId="4457E303" w14:textId="0EFB613B" w:rsidR="001D1CBC" w:rsidRDefault="001D1CBC" w:rsidP="001D1CBC">
            <w:pPr>
              <w:pStyle w:val="tablecopy8pt"/>
              <w:spacing w:after="40" w:line="240" w:lineRule="auto"/>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Pr>
                <w:color w:val="FFFFFF" w:themeColor="background1"/>
                <w:sz w:val="10"/>
                <w:szCs w:val="10"/>
              </w:rPr>
              <w:t xml:space="preserve">Meeting </w:t>
            </w:r>
            <w:r w:rsidRPr="001D1CBC">
              <w:rPr>
                <w:color w:val="FFFFFF" w:themeColor="background1"/>
                <w:sz w:val="10"/>
                <w:szCs w:val="10"/>
              </w:rPr>
              <w:t xml:space="preserve">Capacity </w:t>
            </w:r>
            <w:r w:rsidR="00B472BA">
              <w:rPr>
                <w:color w:val="FFFFFF" w:themeColor="background1"/>
                <w:sz w:val="10"/>
                <w:szCs w:val="10"/>
              </w:rPr>
              <w:br/>
            </w:r>
            <w:r w:rsidRPr="001D1CBC">
              <w:rPr>
                <w:color w:val="FFFFFF" w:themeColor="background1"/>
                <w:sz w:val="10"/>
                <w:szCs w:val="10"/>
              </w:rPr>
              <w:t xml:space="preserve">(PMR): </w:t>
            </w:r>
            <w:r w:rsidR="008C73CC">
              <w:rPr>
                <w:color w:val="FFFFFF" w:themeColor="background1"/>
                <w:sz w:val="10"/>
                <w:szCs w:val="10"/>
              </w:rPr>
              <w:t>25</w:t>
            </w:r>
          </w:p>
          <w:p w14:paraId="7AACB457" w14:textId="3A78EC65" w:rsidR="001D1CBC" w:rsidRDefault="001D1CBC" w:rsidP="001D1CBC">
            <w:pPr>
              <w:pStyle w:val="tablecopy8pt"/>
              <w:spacing w:after="40" w:line="240" w:lineRule="auto"/>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Pr>
                <w:color w:val="FFFFFF" w:themeColor="background1"/>
                <w:sz w:val="10"/>
                <w:szCs w:val="10"/>
              </w:rPr>
              <w:t>S</w:t>
            </w:r>
            <w:r w:rsidRPr="001D1CBC">
              <w:rPr>
                <w:color w:val="FFFFFF" w:themeColor="background1"/>
                <w:sz w:val="10"/>
                <w:szCs w:val="10"/>
              </w:rPr>
              <w:t>pace Meeting</w:t>
            </w:r>
            <w:r>
              <w:rPr>
                <w:color w:val="FFFFFF" w:themeColor="background1"/>
                <w:sz w:val="10"/>
                <w:szCs w:val="10"/>
              </w:rPr>
              <w:br/>
            </w:r>
            <w:r w:rsidRPr="001D1CBC">
              <w:rPr>
                <w:color w:val="FFFFFF" w:themeColor="background1"/>
                <w:sz w:val="10"/>
                <w:szCs w:val="10"/>
              </w:rPr>
              <w:t xml:space="preserve">Participants: </w:t>
            </w:r>
            <w:r w:rsidR="008C73CC">
              <w:rPr>
                <w:color w:val="FFFFFF" w:themeColor="background1"/>
                <w:sz w:val="10"/>
                <w:szCs w:val="10"/>
              </w:rPr>
              <w:t>25</w:t>
            </w:r>
          </w:p>
          <w:p w14:paraId="4E8F6E08" w14:textId="77777777" w:rsidR="001D1CBC" w:rsidRDefault="001D1CBC" w:rsidP="001D1CBC">
            <w:pPr>
              <w:pStyle w:val="tablecopy8pt"/>
              <w:spacing w:after="40" w:line="240" w:lineRule="auto"/>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sidRPr="001D1CBC">
              <w:rPr>
                <w:color w:val="FFFFFF" w:themeColor="background1"/>
                <w:sz w:val="10"/>
                <w:szCs w:val="10"/>
              </w:rPr>
              <w:t>Meeting Duration:</w:t>
            </w:r>
            <w:r>
              <w:rPr>
                <w:color w:val="FFFFFF" w:themeColor="background1"/>
                <w:sz w:val="10"/>
                <w:szCs w:val="10"/>
              </w:rPr>
              <w:t xml:space="preserve"> </w:t>
            </w:r>
            <w:r>
              <w:rPr>
                <w:color w:val="FFFFFF" w:themeColor="background1"/>
                <w:sz w:val="10"/>
                <w:szCs w:val="10"/>
              </w:rPr>
              <w:br/>
            </w:r>
            <w:r w:rsidRPr="001D1CBC">
              <w:rPr>
                <w:color w:val="FFFFFF" w:themeColor="background1"/>
                <w:sz w:val="10"/>
                <w:szCs w:val="10"/>
              </w:rPr>
              <w:t>24 hours</w:t>
            </w:r>
          </w:p>
          <w:p w14:paraId="6F7D0FA1" w14:textId="25F65C83" w:rsidR="001D1CBC" w:rsidRDefault="001D1CBC" w:rsidP="001D1CBC">
            <w:pPr>
              <w:pStyle w:val="tablecopy8pt"/>
              <w:spacing w:after="40" w:line="240" w:lineRule="auto"/>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sidRPr="001D1CBC">
              <w:rPr>
                <w:color w:val="FFFFFF" w:themeColor="background1"/>
                <w:sz w:val="10"/>
                <w:szCs w:val="10"/>
              </w:rPr>
              <w:t>Message Storage:</w:t>
            </w:r>
            <w:r>
              <w:rPr>
                <w:color w:val="FFFFFF" w:themeColor="background1"/>
                <w:sz w:val="10"/>
                <w:szCs w:val="10"/>
              </w:rPr>
              <w:br/>
            </w:r>
            <w:r w:rsidR="008C73CC">
              <w:rPr>
                <w:color w:val="FFFFFF" w:themeColor="background1"/>
                <w:sz w:val="10"/>
                <w:szCs w:val="10"/>
              </w:rPr>
              <w:t>5</w:t>
            </w:r>
            <w:r w:rsidRPr="001D1CBC">
              <w:rPr>
                <w:color w:val="FFFFFF" w:themeColor="background1"/>
                <w:sz w:val="10"/>
                <w:szCs w:val="10"/>
              </w:rPr>
              <w:t>GB</w:t>
            </w:r>
          </w:p>
          <w:p w14:paraId="1AFD610A" w14:textId="7D3775F0" w:rsidR="001D1CBC" w:rsidRDefault="001D1CBC" w:rsidP="001D1CBC">
            <w:pPr>
              <w:pStyle w:val="tablecopy8pt"/>
              <w:spacing w:after="40" w:line="240" w:lineRule="auto"/>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sidRPr="001D1CBC">
              <w:rPr>
                <w:color w:val="FFFFFF" w:themeColor="background1"/>
                <w:sz w:val="10"/>
                <w:szCs w:val="10"/>
              </w:rPr>
              <w:t>Cloud</w:t>
            </w:r>
            <w:r w:rsidR="008C73CC">
              <w:rPr>
                <w:color w:val="FFFFFF" w:themeColor="background1"/>
                <w:sz w:val="10"/>
                <w:szCs w:val="10"/>
              </w:rPr>
              <w:t xml:space="preserve"> Meeting</w:t>
            </w:r>
            <w:r w:rsidRPr="001D1CBC">
              <w:rPr>
                <w:color w:val="FFFFFF" w:themeColor="background1"/>
                <w:sz w:val="10"/>
                <w:szCs w:val="10"/>
              </w:rPr>
              <w:t xml:space="preserve"> Recording</w:t>
            </w:r>
            <w:r w:rsidR="008C73CC">
              <w:rPr>
                <w:color w:val="FFFFFF" w:themeColor="background1"/>
                <w:sz w:val="10"/>
                <w:szCs w:val="10"/>
              </w:rPr>
              <w:t>s</w:t>
            </w:r>
            <w:r w:rsidRPr="001D1CBC">
              <w:rPr>
                <w:color w:val="FFFFFF" w:themeColor="background1"/>
                <w:sz w:val="10"/>
                <w:szCs w:val="10"/>
              </w:rPr>
              <w:t>: 0</w:t>
            </w:r>
          </w:p>
          <w:p w14:paraId="73A1B48A" w14:textId="6D7E2279" w:rsidR="00554595" w:rsidRPr="001D1CBC" w:rsidRDefault="001D1CBC" w:rsidP="001D1CBC">
            <w:pPr>
              <w:pStyle w:val="tablecopy8pt"/>
              <w:spacing w:after="40" w:line="240" w:lineRule="auto"/>
              <w:ind w:left="0"/>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sidRPr="001D1CBC">
              <w:rPr>
                <w:color w:val="FFFFFF" w:themeColor="background1"/>
                <w:sz w:val="10"/>
                <w:szCs w:val="10"/>
              </w:rPr>
              <w:t>Years Stored: 3</w:t>
            </w:r>
          </w:p>
        </w:tc>
        <w:tc>
          <w:tcPr>
            <w:tcW w:w="1520" w:type="dxa"/>
            <w:tcBorders>
              <w:top w:val="nil"/>
              <w:left w:val="single" w:sz="4" w:space="0" w:color="auto"/>
              <w:bottom w:val="single" w:sz="4" w:space="0" w:color="auto"/>
              <w:right w:val="single" w:sz="4" w:space="0" w:color="auto"/>
            </w:tcBorders>
            <w:shd w:val="clear" w:color="auto" w:fill="000000" w:themeFill="text1"/>
          </w:tcPr>
          <w:p w14:paraId="5EF75AEB" w14:textId="77777777" w:rsidR="00554595" w:rsidRDefault="001D1CBC" w:rsidP="001D1CBC">
            <w:pPr>
              <w:pStyle w:val="tablecopy8pt"/>
              <w:spacing w:after="4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Pr>
                <w:color w:val="FFFFFF" w:themeColor="background1"/>
                <w:sz w:val="10"/>
                <w:szCs w:val="10"/>
              </w:rPr>
              <w:t xml:space="preserve">Meeting </w:t>
            </w:r>
            <w:r w:rsidRPr="001D1CBC">
              <w:rPr>
                <w:color w:val="FFFFFF" w:themeColor="background1"/>
                <w:sz w:val="10"/>
                <w:szCs w:val="10"/>
              </w:rPr>
              <w:t>Capacity</w:t>
            </w:r>
            <w:r>
              <w:rPr>
                <w:color w:val="FFFFFF" w:themeColor="background1"/>
                <w:sz w:val="10"/>
                <w:szCs w:val="10"/>
              </w:rPr>
              <w:t xml:space="preserve"> (PMR): 1,000</w:t>
            </w:r>
          </w:p>
          <w:p w14:paraId="08BE8B3B" w14:textId="77777777" w:rsidR="001D1CBC" w:rsidRDefault="001D1CBC" w:rsidP="001D1CBC">
            <w:pPr>
              <w:pStyle w:val="tablecopy8pt"/>
              <w:spacing w:after="4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Pr>
                <w:color w:val="FFFFFF" w:themeColor="background1"/>
                <w:sz w:val="10"/>
                <w:szCs w:val="10"/>
              </w:rPr>
              <w:t>Space Meeting Participants: 25</w:t>
            </w:r>
          </w:p>
          <w:p w14:paraId="126EE7AD" w14:textId="77777777" w:rsidR="001D1CBC" w:rsidRDefault="009648A2" w:rsidP="001D1CBC">
            <w:pPr>
              <w:pStyle w:val="tablecopy8pt"/>
              <w:spacing w:after="4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Pr>
                <w:color w:val="FFFFFF" w:themeColor="background1"/>
                <w:sz w:val="10"/>
                <w:szCs w:val="10"/>
              </w:rPr>
              <w:t>Meeting Duration: unlimited</w:t>
            </w:r>
          </w:p>
          <w:p w14:paraId="09FB3B93" w14:textId="77777777" w:rsidR="009648A2" w:rsidRDefault="009648A2" w:rsidP="001D1CBC">
            <w:pPr>
              <w:pStyle w:val="tablecopy8pt"/>
              <w:spacing w:after="4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Pr>
                <w:color w:val="FFFFFF" w:themeColor="background1"/>
                <w:sz w:val="10"/>
                <w:szCs w:val="10"/>
              </w:rPr>
              <w:t>Message Storage: 10GB</w:t>
            </w:r>
          </w:p>
          <w:p w14:paraId="26558A61" w14:textId="60CE6833" w:rsidR="009648A2" w:rsidRDefault="009648A2" w:rsidP="001D1CBC">
            <w:pPr>
              <w:pStyle w:val="tablecopy8pt"/>
              <w:spacing w:after="40" w:line="240" w:lineRule="auto"/>
              <w:jc w:val="center"/>
              <w:cnfStyle w:val="000000000000" w:firstRow="0" w:lastRow="0" w:firstColumn="0" w:lastColumn="0" w:oddVBand="0" w:evenVBand="0" w:oddHBand="0" w:evenHBand="0" w:firstRowFirstColumn="0" w:firstRowLastColumn="0" w:lastRowFirstColumn="0" w:lastRowLastColumn="0"/>
              <w:rPr>
                <w:color w:val="FFFFFF" w:themeColor="background1"/>
                <w:sz w:val="10"/>
                <w:szCs w:val="10"/>
              </w:rPr>
            </w:pPr>
            <w:r>
              <w:rPr>
                <w:color w:val="FFFFFF" w:themeColor="background1"/>
                <w:sz w:val="10"/>
                <w:szCs w:val="10"/>
              </w:rPr>
              <w:t>Cloud Recording: 10GB years</w:t>
            </w:r>
          </w:p>
          <w:p w14:paraId="1D98157C" w14:textId="5EE90B97" w:rsidR="009648A2" w:rsidRPr="00554595" w:rsidRDefault="009648A2" w:rsidP="009648A2">
            <w:pPr>
              <w:pStyle w:val="tablecopy8pt"/>
              <w:spacing w:after="40" w:line="240" w:lineRule="auto"/>
              <w:jc w:val="center"/>
              <w:cnfStyle w:val="000000000000" w:firstRow="0" w:lastRow="0" w:firstColumn="0" w:lastColumn="0" w:oddVBand="0" w:evenVBand="0" w:oddHBand="0" w:evenHBand="0" w:firstRowFirstColumn="0" w:firstRowLastColumn="0" w:lastRowFirstColumn="0" w:lastRowLastColumn="0"/>
              <w:rPr>
                <w:sz w:val="10"/>
                <w:szCs w:val="10"/>
              </w:rPr>
            </w:pPr>
            <w:r>
              <w:rPr>
                <w:color w:val="FFFFFF" w:themeColor="background1"/>
                <w:sz w:val="10"/>
                <w:szCs w:val="10"/>
              </w:rPr>
              <w:t>Years Stored: 5</w:t>
            </w:r>
          </w:p>
        </w:tc>
      </w:tr>
      <w:tr w:rsidR="00554595" w:rsidRPr="001137DC" w14:paraId="2316EA0E"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595959" w:themeFill="text1" w:themeFillTint="A6"/>
          </w:tcPr>
          <w:p w14:paraId="79E6DAA9" w14:textId="38C555AD" w:rsidR="00554595" w:rsidRPr="00C075F3" w:rsidRDefault="00554595" w:rsidP="00AF2B40">
            <w:pPr>
              <w:pStyle w:val="Heading2withnoauto-numbering"/>
            </w:pPr>
            <w:bookmarkStart w:id="2" w:name="_Toc71107060"/>
            <w:r w:rsidRPr="00C62D35">
              <w:t>Calling</w:t>
            </w:r>
            <w:r w:rsidR="008C73CC">
              <w:t>**</w:t>
            </w:r>
            <w:bookmarkEnd w:id="2"/>
          </w:p>
        </w:tc>
        <w:tc>
          <w:tcPr>
            <w:tcW w:w="1348" w:type="dxa"/>
            <w:tcBorders>
              <w:top w:val="single" w:sz="4" w:space="0" w:color="auto"/>
            </w:tcBorders>
            <w:shd w:val="clear" w:color="auto" w:fill="595959" w:themeFill="text1" w:themeFillTint="A6"/>
          </w:tcPr>
          <w:p w14:paraId="285F836D" w14:textId="77777777" w:rsidR="00554595" w:rsidRPr="00554595" w:rsidRDefault="00554595" w:rsidP="00554595">
            <w:pPr>
              <w:pStyle w:val="tablecopy8pt"/>
              <w:jc w:val="center"/>
              <w:cnfStyle w:val="000000000000" w:firstRow="0" w:lastRow="0" w:firstColumn="0" w:lastColumn="0" w:oddVBand="0" w:evenVBand="0" w:oddHBand="0" w:evenHBand="0" w:firstRowFirstColumn="0" w:firstRowLastColumn="0" w:lastRowFirstColumn="0" w:lastRowLastColumn="0"/>
            </w:pPr>
          </w:p>
        </w:tc>
        <w:tc>
          <w:tcPr>
            <w:tcW w:w="1354" w:type="dxa"/>
            <w:tcBorders>
              <w:top w:val="single" w:sz="4" w:space="0" w:color="auto"/>
            </w:tcBorders>
            <w:shd w:val="clear" w:color="auto" w:fill="595959" w:themeFill="text1" w:themeFillTint="A6"/>
          </w:tcPr>
          <w:p w14:paraId="7341B427" w14:textId="77777777" w:rsidR="00554595" w:rsidRPr="00554595" w:rsidRDefault="00554595" w:rsidP="00554595">
            <w:pPr>
              <w:pStyle w:val="tablecopy8pt"/>
              <w:jc w:val="center"/>
              <w:cnfStyle w:val="000000000000" w:firstRow="0" w:lastRow="0" w:firstColumn="0" w:lastColumn="0" w:oddVBand="0" w:evenVBand="0" w:oddHBand="0" w:evenHBand="0" w:firstRowFirstColumn="0" w:firstRowLastColumn="0" w:lastRowFirstColumn="0" w:lastRowLastColumn="0"/>
            </w:pPr>
          </w:p>
        </w:tc>
        <w:tc>
          <w:tcPr>
            <w:tcW w:w="0" w:type="auto"/>
            <w:tcBorders>
              <w:top w:val="single" w:sz="4" w:space="0" w:color="auto"/>
            </w:tcBorders>
            <w:shd w:val="clear" w:color="auto" w:fill="595959" w:themeFill="text1" w:themeFillTint="A6"/>
          </w:tcPr>
          <w:p w14:paraId="3AA927EA" w14:textId="77777777" w:rsidR="00554595" w:rsidRPr="00554595" w:rsidRDefault="00554595" w:rsidP="00554595">
            <w:pPr>
              <w:pStyle w:val="tablecopy8pt"/>
              <w:jc w:val="center"/>
              <w:cnfStyle w:val="000000000000" w:firstRow="0" w:lastRow="0" w:firstColumn="0" w:lastColumn="0" w:oddVBand="0" w:evenVBand="0" w:oddHBand="0" w:evenHBand="0" w:firstRowFirstColumn="0" w:firstRowLastColumn="0" w:lastRowFirstColumn="0" w:lastRowLastColumn="0"/>
            </w:pPr>
          </w:p>
        </w:tc>
        <w:tc>
          <w:tcPr>
            <w:tcW w:w="0" w:type="auto"/>
            <w:tcBorders>
              <w:top w:val="single" w:sz="4" w:space="0" w:color="auto"/>
            </w:tcBorders>
            <w:shd w:val="clear" w:color="auto" w:fill="595959" w:themeFill="text1" w:themeFillTint="A6"/>
          </w:tcPr>
          <w:p w14:paraId="066D1DA5" w14:textId="77777777" w:rsidR="00554595" w:rsidRPr="00554595" w:rsidRDefault="00554595" w:rsidP="00554595">
            <w:pPr>
              <w:pStyle w:val="tablecopy8pt"/>
              <w:jc w:val="center"/>
              <w:cnfStyle w:val="000000000000" w:firstRow="0" w:lastRow="0" w:firstColumn="0" w:lastColumn="0" w:oddVBand="0" w:evenVBand="0" w:oddHBand="0" w:evenHBand="0" w:firstRowFirstColumn="0" w:firstRowLastColumn="0" w:lastRowFirstColumn="0" w:lastRowLastColumn="0"/>
            </w:pPr>
          </w:p>
        </w:tc>
      </w:tr>
      <w:tr w:rsidR="00554595" w:rsidRPr="001137DC" w14:paraId="3A159D39" w14:textId="0173E6E9"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049002F" w14:textId="18776AF0" w:rsidR="00554595" w:rsidRPr="00C075F3" w:rsidRDefault="00554595" w:rsidP="00554595">
            <w:pPr>
              <w:pStyle w:val="tablecopy8pt"/>
            </w:pPr>
            <w:r w:rsidRPr="00C075F3">
              <w:t xml:space="preserve">Place </w:t>
            </w:r>
            <w:r w:rsidR="008D1C07">
              <w:t>a</w:t>
            </w:r>
            <w:r w:rsidRPr="00C075F3">
              <w:t xml:space="preserve">udio </w:t>
            </w:r>
            <w:r w:rsidR="008D1C07">
              <w:t>c</w:t>
            </w:r>
            <w:r w:rsidRPr="00C075F3">
              <w:t>all (PSTN/VoIP)</w:t>
            </w:r>
          </w:p>
        </w:tc>
        <w:tc>
          <w:tcPr>
            <w:tcW w:w="1348" w:type="dxa"/>
          </w:tcPr>
          <w:p w14:paraId="5B98D09B" w14:textId="4CC3254D" w:rsidR="00554595" w:rsidRPr="00C075F3" w:rsidRDefault="0055459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Pr>
          <w:p w14:paraId="1087B9BB" w14:textId="600F8FB0"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3327631D" w14:textId="76C423F1"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66E30EA" w14:textId="4F73B916"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554595" w:rsidRPr="001137DC" w14:paraId="2B5AE874" w14:textId="5C576AA8"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A3D5ABD" w14:textId="4DF0BF21" w:rsidR="00554595" w:rsidRPr="00C075F3" w:rsidRDefault="00554595" w:rsidP="00554595">
            <w:pPr>
              <w:pStyle w:val="tablecopy8pt"/>
            </w:pPr>
            <w:r w:rsidRPr="00C075F3">
              <w:t xml:space="preserve">Receive </w:t>
            </w:r>
            <w:r w:rsidR="008D1C07">
              <w:t>a</w:t>
            </w:r>
            <w:r w:rsidRPr="00C075F3">
              <w:t xml:space="preserve">udio </w:t>
            </w:r>
            <w:r w:rsidR="008D1C07">
              <w:t>c</w:t>
            </w:r>
            <w:r w:rsidRPr="00C075F3">
              <w:t>all (PSTN/VoIP)</w:t>
            </w:r>
          </w:p>
        </w:tc>
        <w:tc>
          <w:tcPr>
            <w:tcW w:w="1348" w:type="dxa"/>
          </w:tcPr>
          <w:p w14:paraId="4ECEE5FE" w14:textId="5DFEF9F4"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Pr>
          <w:p w14:paraId="725A193D" w14:textId="3C3E9082"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175A2A1A" w14:textId="0B894390"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0A398AF" w14:textId="3F0F9A1C"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554595" w:rsidRPr="001137DC" w14:paraId="3110B99D" w14:textId="3F252965"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99475F8" w14:textId="32640596" w:rsidR="00554595" w:rsidRPr="00C075F3" w:rsidRDefault="00554595" w:rsidP="00554595">
            <w:pPr>
              <w:pStyle w:val="tablecopy8pt"/>
            </w:pPr>
            <w:r w:rsidRPr="00C075F3">
              <w:t xml:space="preserve">Place </w:t>
            </w:r>
            <w:r w:rsidR="008D1C07">
              <w:t>v</w:t>
            </w:r>
            <w:r w:rsidRPr="00C075F3">
              <w:t xml:space="preserve">ideo </w:t>
            </w:r>
            <w:r w:rsidR="008D1C07">
              <w:t>c</w:t>
            </w:r>
            <w:r w:rsidRPr="00C075F3">
              <w:t>all</w:t>
            </w:r>
          </w:p>
        </w:tc>
        <w:tc>
          <w:tcPr>
            <w:tcW w:w="1348" w:type="dxa"/>
          </w:tcPr>
          <w:p w14:paraId="2F7E7E0A" w14:textId="6B825C96"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Pr>
          <w:p w14:paraId="22B62265" w14:textId="56C9B838"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27D2F086" w14:textId="11D8E673"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FB1EDE6" w14:textId="4109C4D8"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554595" w:rsidRPr="001137DC" w14:paraId="737A7154" w14:textId="38003ABD"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AAAAA" w:themeColor="accent5"/>
            </w:tcBorders>
          </w:tcPr>
          <w:p w14:paraId="69AD98DE" w14:textId="015DD4CF" w:rsidR="00554595" w:rsidRPr="00C075F3" w:rsidRDefault="00554595" w:rsidP="00554595">
            <w:pPr>
              <w:pStyle w:val="tablecopy8pt"/>
            </w:pPr>
            <w:r w:rsidRPr="00C075F3">
              <w:t xml:space="preserve">Receive </w:t>
            </w:r>
            <w:r w:rsidR="008D1C07">
              <w:t>v</w:t>
            </w:r>
            <w:r w:rsidRPr="00C075F3">
              <w:t xml:space="preserve">ideo </w:t>
            </w:r>
            <w:r w:rsidR="008D1C07">
              <w:t>c</w:t>
            </w:r>
            <w:r w:rsidRPr="00C075F3">
              <w:t>all</w:t>
            </w:r>
          </w:p>
        </w:tc>
        <w:tc>
          <w:tcPr>
            <w:tcW w:w="1348" w:type="dxa"/>
            <w:tcBorders>
              <w:top w:val="nil"/>
              <w:bottom w:val="single" w:sz="4" w:space="0" w:color="AAAAAA" w:themeColor="accent5"/>
            </w:tcBorders>
          </w:tcPr>
          <w:p w14:paraId="43CE7EE0" w14:textId="2DF8D456"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top w:val="nil"/>
              <w:bottom w:val="single" w:sz="4" w:space="0" w:color="AAAAAA" w:themeColor="accent5"/>
            </w:tcBorders>
          </w:tcPr>
          <w:p w14:paraId="63E62560" w14:textId="04EAFC8F"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top w:val="nil"/>
              <w:bottom w:val="single" w:sz="4" w:space="0" w:color="AAAAAA" w:themeColor="accent5"/>
            </w:tcBorders>
          </w:tcPr>
          <w:p w14:paraId="65AD4EDA" w14:textId="46867ED6"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top w:val="nil"/>
              <w:bottom w:val="single" w:sz="4" w:space="0" w:color="AAAAAA" w:themeColor="accent5"/>
            </w:tcBorders>
          </w:tcPr>
          <w:p w14:paraId="7BDA489C" w14:textId="74CD2009"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554595" w:rsidRPr="001137DC" w14:paraId="326E1679" w14:textId="002094B8"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AAAAA" w:themeColor="accent5"/>
            </w:tcBorders>
          </w:tcPr>
          <w:p w14:paraId="3B5AA9A3" w14:textId="4DF92FFE" w:rsidR="00554595" w:rsidRPr="00C075F3" w:rsidRDefault="00554595" w:rsidP="00554595">
            <w:pPr>
              <w:pStyle w:val="tablecopy8pt"/>
            </w:pPr>
            <w:r w:rsidRPr="00C075F3">
              <w:t>Dialpad</w:t>
            </w:r>
          </w:p>
        </w:tc>
        <w:tc>
          <w:tcPr>
            <w:tcW w:w="1348" w:type="dxa"/>
            <w:tcBorders>
              <w:top w:val="single" w:sz="4" w:space="0" w:color="AAAAAA" w:themeColor="accent5"/>
            </w:tcBorders>
          </w:tcPr>
          <w:p w14:paraId="202AB173" w14:textId="316CB08D"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top w:val="single" w:sz="4" w:space="0" w:color="AAAAAA" w:themeColor="accent5"/>
            </w:tcBorders>
          </w:tcPr>
          <w:p w14:paraId="20E65D73" w14:textId="528B71C4"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top w:val="single" w:sz="4" w:space="0" w:color="AAAAAA" w:themeColor="accent5"/>
            </w:tcBorders>
          </w:tcPr>
          <w:p w14:paraId="3B5BBC20" w14:textId="784ED9E1"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top w:val="single" w:sz="4" w:space="0" w:color="AAAAAA" w:themeColor="accent5"/>
            </w:tcBorders>
          </w:tcPr>
          <w:p w14:paraId="7CF5F6AF" w14:textId="3C52D653" w:rsidR="00554595" w:rsidRPr="00C075F3" w:rsidRDefault="00F43D64"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554595" w:rsidRPr="001137DC" w14:paraId="070B6AAD" w14:textId="03059F5A" w:rsidTr="00742D22">
        <w:trPr>
          <w:trHeight w:hRule="exact" w:val="529"/>
        </w:trPr>
        <w:tc>
          <w:tcPr>
            <w:cnfStyle w:val="001000000000" w:firstRow="0" w:lastRow="0" w:firstColumn="1" w:lastColumn="0" w:oddVBand="0" w:evenVBand="0" w:oddHBand="0" w:evenHBand="0" w:firstRowFirstColumn="0" w:firstRowLastColumn="0" w:lastRowFirstColumn="0" w:lastRowLastColumn="0"/>
            <w:tcW w:w="0" w:type="auto"/>
          </w:tcPr>
          <w:p w14:paraId="4460FAB2" w14:textId="7D227D41" w:rsidR="00554595" w:rsidRPr="00C075F3" w:rsidRDefault="008C73CC" w:rsidP="00554595">
            <w:pPr>
              <w:pStyle w:val="tablecopy8pt"/>
            </w:pPr>
            <w:r w:rsidRPr="008C73CC">
              <w:t xml:space="preserve">Desk Phone Control (DPC): </w:t>
            </w:r>
            <w:r>
              <w:br/>
            </w:r>
            <w:r w:rsidR="00C53A3B">
              <w:t>b</w:t>
            </w:r>
            <w:r w:rsidRPr="008C73CC">
              <w:t>asic incoming/outgoing calling</w:t>
            </w:r>
          </w:p>
        </w:tc>
        <w:tc>
          <w:tcPr>
            <w:tcW w:w="1348" w:type="dxa"/>
          </w:tcPr>
          <w:p w14:paraId="577E573A" w14:textId="23A3026B" w:rsidR="00554595" w:rsidRPr="00C075F3" w:rsidRDefault="00F43D64"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r>
              <w:rPr>
                <w:rFonts w:ascii="Wingdings" w:hAnsi="Wingdings" w:cs="Calibri"/>
                <w:sz w:val="22"/>
                <w:szCs w:val="22"/>
                <w:lang w:eastAsia="en-GB"/>
              </w:rPr>
              <w:br/>
            </w:r>
            <w:r w:rsidR="00E72392" w:rsidRPr="00E72392">
              <w:rPr>
                <w:sz w:val="11"/>
                <w:szCs w:val="11"/>
              </w:rPr>
              <w:t>(Desktop only)</w:t>
            </w:r>
          </w:p>
        </w:tc>
        <w:tc>
          <w:tcPr>
            <w:tcW w:w="1354" w:type="dxa"/>
          </w:tcPr>
          <w:p w14:paraId="24E540BC" w14:textId="18C83C4D" w:rsidR="00554595" w:rsidRPr="00C075F3" w:rsidRDefault="00E72392"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25C74BB3" w14:textId="532D9680" w:rsidR="00554595" w:rsidRPr="00C075F3" w:rsidRDefault="00E72392"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09BEE04B" w14:textId="5E93CBC1" w:rsidR="00554595" w:rsidRPr="00C075F3" w:rsidRDefault="00E72392"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r>
      <w:tr w:rsidR="00554595" w:rsidRPr="001137DC" w14:paraId="54DB0310" w14:textId="7AAF513F" w:rsidTr="00742D22">
        <w:trPr>
          <w:trHeight w:hRule="exact" w:val="424"/>
        </w:trPr>
        <w:tc>
          <w:tcPr>
            <w:cnfStyle w:val="001000000000" w:firstRow="0" w:lastRow="0" w:firstColumn="1" w:lastColumn="0" w:oddVBand="0" w:evenVBand="0" w:oddHBand="0" w:evenHBand="0" w:firstRowFirstColumn="0" w:firstRowLastColumn="0" w:lastRowFirstColumn="0" w:lastRowLastColumn="0"/>
            <w:tcW w:w="0" w:type="auto"/>
          </w:tcPr>
          <w:p w14:paraId="5C0829BD" w14:textId="403E2172" w:rsidR="00554595" w:rsidRPr="00C075F3" w:rsidRDefault="008C73CC" w:rsidP="00554595">
            <w:pPr>
              <w:pStyle w:val="tablecopy8pt"/>
            </w:pPr>
            <w:r w:rsidRPr="008C73CC">
              <w:t xml:space="preserve">Desk Phone Control (DPC): </w:t>
            </w:r>
            <w:r w:rsidR="00C53A3B">
              <w:t>m</w:t>
            </w:r>
            <w:r w:rsidRPr="008C73CC">
              <w:t>id-call features</w:t>
            </w:r>
          </w:p>
        </w:tc>
        <w:tc>
          <w:tcPr>
            <w:tcW w:w="1348" w:type="dxa"/>
          </w:tcPr>
          <w:p w14:paraId="40362F05" w14:textId="17D4083E" w:rsidR="00554595" w:rsidRPr="00C075F3" w:rsidRDefault="00E72392"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t>Q</w:t>
            </w:r>
            <w:r w:rsidR="00263ED6">
              <w:t>3</w:t>
            </w:r>
            <w:r>
              <w:t xml:space="preserve"> </w:t>
            </w:r>
            <w:r w:rsidR="000E2345">
              <w:t>’</w:t>
            </w:r>
            <w:r>
              <w:t>21</w:t>
            </w:r>
            <w:r>
              <w:rPr>
                <w:rFonts w:ascii="Wingdings" w:hAnsi="Wingdings" w:cs="Calibri"/>
                <w:sz w:val="22"/>
                <w:szCs w:val="22"/>
                <w:lang w:eastAsia="en-GB"/>
              </w:rPr>
              <w:br/>
            </w:r>
            <w:r w:rsidRPr="00E72392">
              <w:rPr>
                <w:sz w:val="11"/>
                <w:szCs w:val="11"/>
              </w:rPr>
              <w:t>(Desktop only)</w:t>
            </w:r>
          </w:p>
        </w:tc>
        <w:tc>
          <w:tcPr>
            <w:tcW w:w="1354" w:type="dxa"/>
          </w:tcPr>
          <w:p w14:paraId="79B6BA37" w14:textId="47EE2B6E" w:rsidR="00554595" w:rsidRPr="00C075F3" w:rsidRDefault="00E72392"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t>Q</w:t>
            </w:r>
            <w:r w:rsidR="00263ED6">
              <w:t>3</w:t>
            </w:r>
            <w:r>
              <w:t xml:space="preserve"> </w:t>
            </w:r>
            <w:r w:rsidR="000E2345">
              <w:t>’</w:t>
            </w:r>
            <w:r>
              <w:t>21</w:t>
            </w:r>
            <w:r>
              <w:rPr>
                <w:rFonts w:ascii="Wingdings" w:hAnsi="Wingdings" w:cs="Calibri"/>
                <w:sz w:val="22"/>
                <w:szCs w:val="22"/>
                <w:lang w:eastAsia="en-GB"/>
              </w:rPr>
              <w:br/>
            </w:r>
            <w:r w:rsidRPr="00E72392">
              <w:rPr>
                <w:sz w:val="11"/>
                <w:szCs w:val="11"/>
              </w:rPr>
              <w:t>(Desktop only)</w:t>
            </w:r>
          </w:p>
        </w:tc>
        <w:tc>
          <w:tcPr>
            <w:tcW w:w="0" w:type="auto"/>
          </w:tcPr>
          <w:p w14:paraId="1B8E459E" w14:textId="5FA5B889" w:rsidR="00554595" w:rsidRPr="00C075F3" w:rsidRDefault="00E72392"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w:t>
            </w:r>
            <w:r w:rsidR="00263ED6">
              <w:t>3</w:t>
            </w:r>
            <w:r>
              <w:t xml:space="preserve"> </w:t>
            </w:r>
            <w:r w:rsidR="000E2345">
              <w:t>’</w:t>
            </w:r>
            <w:r>
              <w:t>21</w:t>
            </w:r>
            <w:r>
              <w:rPr>
                <w:rFonts w:ascii="Wingdings" w:hAnsi="Wingdings" w:cs="Calibri"/>
                <w:sz w:val="22"/>
                <w:szCs w:val="22"/>
                <w:lang w:eastAsia="en-GB"/>
              </w:rPr>
              <w:br/>
            </w:r>
            <w:r w:rsidRPr="00E72392">
              <w:rPr>
                <w:sz w:val="11"/>
                <w:szCs w:val="11"/>
              </w:rPr>
              <w:t>(Desktop only)</w:t>
            </w:r>
          </w:p>
        </w:tc>
        <w:tc>
          <w:tcPr>
            <w:tcW w:w="0" w:type="auto"/>
          </w:tcPr>
          <w:p w14:paraId="32CCD0F8" w14:textId="564E0E8A" w:rsidR="00554595" w:rsidRPr="00C075F3" w:rsidRDefault="00E72392"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w:t>
            </w:r>
            <w:r w:rsidR="00263ED6">
              <w:t>3</w:t>
            </w:r>
            <w:r>
              <w:t xml:space="preserve"> </w:t>
            </w:r>
            <w:r w:rsidR="000E2345">
              <w:t>’</w:t>
            </w:r>
            <w:r>
              <w:t>21</w:t>
            </w:r>
            <w:r>
              <w:rPr>
                <w:rFonts w:ascii="Wingdings" w:hAnsi="Wingdings" w:cs="Calibri"/>
                <w:sz w:val="22"/>
                <w:szCs w:val="22"/>
                <w:lang w:eastAsia="en-GB"/>
              </w:rPr>
              <w:br/>
            </w:r>
            <w:r w:rsidRPr="00E72392">
              <w:rPr>
                <w:sz w:val="11"/>
                <w:szCs w:val="11"/>
              </w:rPr>
              <w:t>(Desktop only)</w:t>
            </w:r>
          </w:p>
        </w:tc>
      </w:tr>
      <w:tr w:rsidR="00554595" w:rsidRPr="001137DC" w14:paraId="2EDD6054" w14:textId="767984CB" w:rsidTr="00742D22">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71116F86" w14:textId="287022F9" w:rsidR="00554595" w:rsidRPr="00C075F3" w:rsidRDefault="008C73CC" w:rsidP="00554595">
            <w:pPr>
              <w:pStyle w:val="tablecopy8pt"/>
            </w:pPr>
            <w:r w:rsidRPr="008C73CC">
              <w:t xml:space="preserve">Desk Phone Control (DPC): </w:t>
            </w:r>
            <w:r w:rsidR="00C53A3B">
              <w:t>s</w:t>
            </w:r>
            <w:r w:rsidRPr="008C73CC">
              <w:t>hare</w:t>
            </w:r>
          </w:p>
        </w:tc>
        <w:tc>
          <w:tcPr>
            <w:tcW w:w="1348" w:type="dxa"/>
          </w:tcPr>
          <w:p w14:paraId="44F06B67" w14:textId="131BE079" w:rsidR="00554595" w:rsidRPr="00C075F3" w:rsidRDefault="00263ED6"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1354" w:type="dxa"/>
          </w:tcPr>
          <w:p w14:paraId="565534D8" w14:textId="720342E6" w:rsidR="00554595" w:rsidRPr="00C075F3" w:rsidRDefault="00263ED6"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074CCD64" w14:textId="1C4CEF64" w:rsidR="00554595" w:rsidRPr="00C075F3" w:rsidRDefault="00263ED6"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2EE8639F" w14:textId="7B10A720" w:rsidR="00554595" w:rsidRPr="00C075F3" w:rsidRDefault="00263ED6"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r>
      <w:tr w:rsidR="00554595" w:rsidRPr="001137DC" w14:paraId="19E8BDF2" w14:textId="2442989D" w:rsidTr="00742D22">
        <w:trPr>
          <w:trHeight w:hRule="exact" w:val="507"/>
        </w:trPr>
        <w:tc>
          <w:tcPr>
            <w:cnfStyle w:val="001000000000" w:firstRow="0" w:lastRow="0" w:firstColumn="1" w:lastColumn="0" w:oddVBand="0" w:evenVBand="0" w:oddHBand="0" w:evenHBand="0" w:firstRowFirstColumn="0" w:firstRowLastColumn="0" w:lastRowFirstColumn="0" w:lastRowLastColumn="0"/>
            <w:tcW w:w="0" w:type="auto"/>
          </w:tcPr>
          <w:p w14:paraId="7DC536F3" w14:textId="2E503822" w:rsidR="00554595" w:rsidRPr="00C075F3" w:rsidRDefault="00C53A3B" w:rsidP="00554595">
            <w:pPr>
              <w:pStyle w:val="tablecopy8pt"/>
            </w:pPr>
            <w:r w:rsidRPr="00C53A3B">
              <w:t xml:space="preserve">Desk Phone Control (DPC): </w:t>
            </w:r>
            <w:r>
              <w:t>j</w:t>
            </w:r>
            <w:r w:rsidRPr="00C53A3B">
              <w:t xml:space="preserve">oin </w:t>
            </w:r>
            <w:r>
              <w:t>m</w:t>
            </w:r>
            <w:r w:rsidRPr="00C53A3B">
              <w:t>eeting</w:t>
            </w:r>
          </w:p>
        </w:tc>
        <w:tc>
          <w:tcPr>
            <w:tcW w:w="1348" w:type="dxa"/>
          </w:tcPr>
          <w:p w14:paraId="11DA1093" w14:textId="487CEB30" w:rsidR="00554595" w:rsidRPr="00C075F3" w:rsidRDefault="00263ED6"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t>Q3 ’21</w:t>
            </w:r>
            <w:r>
              <w:rPr>
                <w:rFonts w:ascii="Wingdings" w:hAnsi="Wingdings" w:cs="Calibri"/>
                <w:sz w:val="22"/>
                <w:szCs w:val="22"/>
                <w:lang w:eastAsia="en-GB"/>
              </w:rPr>
              <w:br/>
            </w:r>
            <w:r w:rsidRPr="00E72392">
              <w:rPr>
                <w:sz w:val="11"/>
                <w:szCs w:val="11"/>
              </w:rPr>
              <w:t>(Desktop only)</w:t>
            </w:r>
          </w:p>
        </w:tc>
        <w:tc>
          <w:tcPr>
            <w:tcW w:w="1354" w:type="dxa"/>
          </w:tcPr>
          <w:p w14:paraId="75BA9A76" w14:textId="0A34B145" w:rsidR="00554595" w:rsidRPr="00C075F3" w:rsidRDefault="00263ED6"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t>Q3 ’21</w:t>
            </w:r>
            <w:r>
              <w:rPr>
                <w:rFonts w:ascii="Wingdings" w:hAnsi="Wingdings" w:cs="Calibri"/>
                <w:sz w:val="22"/>
                <w:szCs w:val="22"/>
                <w:lang w:eastAsia="en-GB"/>
              </w:rPr>
              <w:br/>
            </w:r>
            <w:r w:rsidRPr="00E72392">
              <w:rPr>
                <w:sz w:val="11"/>
                <w:szCs w:val="11"/>
              </w:rPr>
              <w:t>(Desktop only)</w:t>
            </w:r>
          </w:p>
        </w:tc>
        <w:tc>
          <w:tcPr>
            <w:tcW w:w="0" w:type="auto"/>
          </w:tcPr>
          <w:p w14:paraId="72FF6B50" w14:textId="07A8B9A4" w:rsidR="00554595" w:rsidRPr="00C075F3" w:rsidRDefault="00263ED6"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t>Q3 ’21</w:t>
            </w:r>
            <w:r>
              <w:rPr>
                <w:rFonts w:ascii="Wingdings" w:hAnsi="Wingdings" w:cs="Calibri"/>
                <w:sz w:val="22"/>
                <w:szCs w:val="22"/>
                <w:lang w:eastAsia="en-GB"/>
              </w:rPr>
              <w:br/>
            </w:r>
            <w:r w:rsidRPr="00E72392">
              <w:rPr>
                <w:sz w:val="11"/>
                <w:szCs w:val="11"/>
              </w:rPr>
              <w:t>(Desktop only)</w:t>
            </w:r>
          </w:p>
        </w:tc>
        <w:tc>
          <w:tcPr>
            <w:tcW w:w="0" w:type="auto"/>
          </w:tcPr>
          <w:p w14:paraId="29E58E50" w14:textId="0714B56F" w:rsidR="00554595" w:rsidRPr="00C075F3" w:rsidRDefault="00263ED6" w:rsidP="008058FC">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t>Q3 ’21</w:t>
            </w:r>
            <w:r>
              <w:rPr>
                <w:rFonts w:ascii="Wingdings" w:hAnsi="Wingdings" w:cs="Calibri"/>
                <w:sz w:val="22"/>
                <w:szCs w:val="22"/>
                <w:lang w:eastAsia="en-GB"/>
              </w:rPr>
              <w:br/>
            </w:r>
            <w:r w:rsidRPr="00E72392">
              <w:rPr>
                <w:sz w:val="11"/>
                <w:szCs w:val="11"/>
              </w:rPr>
              <w:t>(Desktop only)</w:t>
            </w:r>
          </w:p>
        </w:tc>
      </w:tr>
      <w:tr w:rsidR="00C53A3B" w:rsidRPr="001137DC" w14:paraId="09B72656"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3A2CBC57" w14:textId="03DFAEBB" w:rsidR="00C53A3B" w:rsidRPr="004F5959" w:rsidRDefault="00C53A3B" w:rsidP="00554595">
            <w:pPr>
              <w:pStyle w:val="tablecopy8pt"/>
            </w:pPr>
            <w:r w:rsidRPr="00C53A3B">
              <w:t xml:space="preserve">MNO: </w:t>
            </w:r>
            <w:r>
              <w:t>u</w:t>
            </w:r>
            <w:r w:rsidRPr="00C53A3B">
              <w:t xml:space="preserve">se </w:t>
            </w:r>
            <w:r>
              <w:t>m</w:t>
            </w:r>
            <w:r w:rsidRPr="00C53A3B">
              <w:t xml:space="preserve">obile </w:t>
            </w:r>
            <w:r>
              <w:t>n</w:t>
            </w:r>
            <w:r w:rsidRPr="00C53A3B">
              <w:t xml:space="preserve">ative OS for </w:t>
            </w:r>
            <w:r>
              <w:t>c</w:t>
            </w:r>
            <w:r w:rsidRPr="00C53A3B">
              <w:t>alling</w:t>
            </w:r>
          </w:p>
        </w:tc>
        <w:tc>
          <w:tcPr>
            <w:tcW w:w="1348" w:type="dxa"/>
            <w:tcBorders>
              <w:bottom w:val="single" w:sz="4" w:space="0" w:color="AAAAAA" w:themeColor="accent5"/>
            </w:tcBorders>
          </w:tcPr>
          <w:p w14:paraId="61423B22" w14:textId="1C8F9AE2"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May 2021</w:t>
            </w:r>
          </w:p>
        </w:tc>
        <w:tc>
          <w:tcPr>
            <w:tcW w:w="1354" w:type="dxa"/>
            <w:tcBorders>
              <w:bottom w:val="single" w:sz="4" w:space="0" w:color="AAAAAA" w:themeColor="accent5"/>
            </w:tcBorders>
          </w:tcPr>
          <w:p w14:paraId="44E365E9" w14:textId="62A94838"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May 2021</w:t>
            </w:r>
          </w:p>
        </w:tc>
        <w:tc>
          <w:tcPr>
            <w:tcW w:w="0" w:type="auto"/>
            <w:tcBorders>
              <w:bottom w:val="single" w:sz="4" w:space="0" w:color="AAAAAA" w:themeColor="accent5"/>
            </w:tcBorders>
          </w:tcPr>
          <w:p w14:paraId="62C97E53" w14:textId="23D2C645"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May 2021</w:t>
            </w:r>
          </w:p>
        </w:tc>
        <w:tc>
          <w:tcPr>
            <w:tcW w:w="0" w:type="auto"/>
            <w:tcBorders>
              <w:bottom w:val="single" w:sz="4" w:space="0" w:color="AAAAAA" w:themeColor="accent5"/>
            </w:tcBorders>
          </w:tcPr>
          <w:p w14:paraId="67001875" w14:textId="5E748B2F"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May 2021</w:t>
            </w:r>
          </w:p>
        </w:tc>
      </w:tr>
      <w:tr w:rsidR="00C53A3B" w:rsidRPr="001137DC" w14:paraId="03C60BFD"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5DCAF654" w14:textId="4A4F4F4F" w:rsidR="00C53A3B" w:rsidRPr="004F5959" w:rsidRDefault="00C53A3B" w:rsidP="00554595">
            <w:pPr>
              <w:pStyle w:val="tablecopy8pt"/>
            </w:pPr>
            <w:r w:rsidRPr="00C53A3B">
              <w:t xml:space="preserve">MNO: </w:t>
            </w:r>
            <w:r>
              <w:t>m</w:t>
            </w:r>
            <w:r w:rsidRPr="00C53A3B">
              <w:t xml:space="preserve">obile </w:t>
            </w:r>
            <w:r>
              <w:t>s</w:t>
            </w:r>
            <w:r w:rsidRPr="00C53A3B">
              <w:t xml:space="preserve">ingle </w:t>
            </w:r>
            <w:r>
              <w:t>a</w:t>
            </w:r>
            <w:r w:rsidRPr="00C53A3B">
              <w:t xml:space="preserve">lert </w:t>
            </w:r>
            <w:r>
              <w:t>s</w:t>
            </w:r>
            <w:r w:rsidRPr="00C53A3B">
              <w:t>upport</w:t>
            </w:r>
          </w:p>
        </w:tc>
        <w:tc>
          <w:tcPr>
            <w:tcW w:w="1348" w:type="dxa"/>
            <w:tcBorders>
              <w:bottom w:val="single" w:sz="4" w:space="0" w:color="AAAAAA" w:themeColor="accent5"/>
            </w:tcBorders>
          </w:tcPr>
          <w:p w14:paraId="4E58E8F4" w14:textId="03B9A9B7"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43EDBCD2" w14:textId="125D2109"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12719883" w14:textId="4B3BE661"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2AF4935C" w14:textId="1F366CB5"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C53A3B" w:rsidRPr="001137DC" w14:paraId="1BE43F10" w14:textId="77777777" w:rsidTr="00742D22">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4056F26D" w14:textId="0AB93F0A" w:rsidR="00C53A3B" w:rsidRPr="004F5959" w:rsidRDefault="00C53A3B" w:rsidP="00554595">
            <w:pPr>
              <w:pStyle w:val="tablecopy8pt"/>
            </w:pPr>
            <w:r w:rsidRPr="00C53A3B">
              <w:t xml:space="preserve">MNO: </w:t>
            </w:r>
            <w:r>
              <w:t>m</w:t>
            </w:r>
            <w:r w:rsidR="007B541E">
              <w:t>i</w:t>
            </w:r>
            <w:r w:rsidRPr="00C53A3B">
              <w:t>d-</w:t>
            </w:r>
            <w:r>
              <w:t>c</w:t>
            </w:r>
            <w:r w:rsidRPr="00C53A3B">
              <w:t xml:space="preserve">all </w:t>
            </w:r>
            <w:r>
              <w:t>c</w:t>
            </w:r>
            <w:r w:rsidRPr="00C53A3B">
              <w:t xml:space="preserve">ontrol for </w:t>
            </w:r>
            <w:r>
              <w:t>n</w:t>
            </w:r>
            <w:r w:rsidRPr="00C53A3B">
              <w:t xml:space="preserve">ative </w:t>
            </w:r>
            <w:r>
              <w:t>m</w:t>
            </w:r>
            <w:r w:rsidRPr="00C53A3B">
              <w:t>obile call anchored on BWKS</w:t>
            </w:r>
          </w:p>
        </w:tc>
        <w:tc>
          <w:tcPr>
            <w:tcW w:w="1348" w:type="dxa"/>
            <w:tcBorders>
              <w:bottom w:val="single" w:sz="4" w:space="0" w:color="AAAAAA" w:themeColor="accent5"/>
            </w:tcBorders>
          </w:tcPr>
          <w:p w14:paraId="629F0F78" w14:textId="33D77CCB"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Q3 ’21</w:t>
            </w:r>
          </w:p>
        </w:tc>
        <w:tc>
          <w:tcPr>
            <w:tcW w:w="1354" w:type="dxa"/>
            <w:tcBorders>
              <w:bottom w:val="single" w:sz="4" w:space="0" w:color="AAAAAA" w:themeColor="accent5"/>
            </w:tcBorders>
          </w:tcPr>
          <w:p w14:paraId="0B216090" w14:textId="448E0122"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Q3 ’21</w:t>
            </w:r>
          </w:p>
        </w:tc>
        <w:tc>
          <w:tcPr>
            <w:tcW w:w="0" w:type="auto"/>
            <w:tcBorders>
              <w:bottom w:val="single" w:sz="4" w:space="0" w:color="AAAAAA" w:themeColor="accent5"/>
            </w:tcBorders>
          </w:tcPr>
          <w:p w14:paraId="1A82325B" w14:textId="4B6E986E"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Q3 ’21</w:t>
            </w:r>
          </w:p>
        </w:tc>
        <w:tc>
          <w:tcPr>
            <w:tcW w:w="0" w:type="auto"/>
            <w:tcBorders>
              <w:bottom w:val="single" w:sz="4" w:space="0" w:color="AAAAAA" w:themeColor="accent5"/>
            </w:tcBorders>
          </w:tcPr>
          <w:p w14:paraId="0FD28FD3" w14:textId="2560CBE7"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Q3 ’21</w:t>
            </w:r>
          </w:p>
        </w:tc>
      </w:tr>
      <w:tr w:rsidR="00C53A3B" w:rsidRPr="001137DC" w14:paraId="3FD806D4"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7324D622" w14:textId="43595DCA" w:rsidR="00C53A3B" w:rsidRPr="004F5959" w:rsidRDefault="00C53A3B" w:rsidP="00554595">
            <w:pPr>
              <w:pStyle w:val="tablecopy8pt"/>
            </w:pPr>
            <w:r w:rsidRPr="00C53A3B">
              <w:t xml:space="preserve">MNO: </w:t>
            </w:r>
            <w:r>
              <w:t>d</w:t>
            </w:r>
            <w:r w:rsidRPr="00C53A3B">
              <w:t xml:space="preserve">ual </w:t>
            </w:r>
            <w:r>
              <w:t>p</w:t>
            </w:r>
            <w:r w:rsidRPr="00C53A3B">
              <w:t xml:space="preserve">ersona </w:t>
            </w:r>
            <w:r>
              <w:t>m</w:t>
            </w:r>
            <w:r w:rsidRPr="00C53A3B">
              <w:t>obile</w:t>
            </w:r>
          </w:p>
        </w:tc>
        <w:tc>
          <w:tcPr>
            <w:tcW w:w="1348" w:type="dxa"/>
            <w:tcBorders>
              <w:bottom w:val="single" w:sz="4" w:space="0" w:color="AAAAAA" w:themeColor="accent5"/>
            </w:tcBorders>
          </w:tcPr>
          <w:p w14:paraId="6737B98E" w14:textId="40D597DC"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Q3 ’21</w:t>
            </w:r>
          </w:p>
        </w:tc>
        <w:tc>
          <w:tcPr>
            <w:tcW w:w="1354" w:type="dxa"/>
            <w:tcBorders>
              <w:bottom w:val="single" w:sz="4" w:space="0" w:color="AAAAAA" w:themeColor="accent5"/>
            </w:tcBorders>
          </w:tcPr>
          <w:p w14:paraId="5FD6694E" w14:textId="49AE3A66"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Q3 ’21</w:t>
            </w:r>
          </w:p>
        </w:tc>
        <w:tc>
          <w:tcPr>
            <w:tcW w:w="0" w:type="auto"/>
            <w:tcBorders>
              <w:bottom w:val="single" w:sz="4" w:space="0" w:color="AAAAAA" w:themeColor="accent5"/>
            </w:tcBorders>
          </w:tcPr>
          <w:p w14:paraId="3F92C4AE" w14:textId="12162592"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Q3 ’21</w:t>
            </w:r>
          </w:p>
        </w:tc>
        <w:tc>
          <w:tcPr>
            <w:tcW w:w="0" w:type="auto"/>
            <w:tcBorders>
              <w:bottom w:val="single" w:sz="4" w:space="0" w:color="AAAAAA" w:themeColor="accent5"/>
            </w:tcBorders>
          </w:tcPr>
          <w:p w14:paraId="7C901DE6" w14:textId="4005B97F"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Q3 ’21</w:t>
            </w:r>
          </w:p>
        </w:tc>
      </w:tr>
      <w:tr w:rsidR="00C53A3B" w:rsidRPr="001137DC" w14:paraId="391A8757" w14:textId="77777777" w:rsidTr="00742D22">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633258A0" w14:textId="52E904D5" w:rsidR="00C53A3B" w:rsidRPr="004F5959" w:rsidRDefault="00C53A3B" w:rsidP="00554595">
            <w:pPr>
              <w:pStyle w:val="tablecopy8pt"/>
            </w:pPr>
            <w:r w:rsidRPr="00C53A3B">
              <w:t xml:space="preserve">MNO: </w:t>
            </w:r>
            <w:r>
              <w:t>d</w:t>
            </w:r>
            <w:r w:rsidRPr="00C53A3B">
              <w:t xml:space="preserve">isplay </w:t>
            </w:r>
            <w:r>
              <w:t>a</w:t>
            </w:r>
            <w:r w:rsidRPr="00C53A3B">
              <w:t xml:space="preserve">dditional </w:t>
            </w:r>
            <w:r>
              <w:t>i</w:t>
            </w:r>
            <w:r w:rsidRPr="00C53A3B">
              <w:t xml:space="preserve">nfo for </w:t>
            </w:r>
            <w:r>
              <w:t>i</w:t>
            </w:r>
            <w:r w:rsidRPr="00C53A3B">
              <w:t>ncoming</w:t>
            </w:r>
            <w:r w:rsidR="00263ED6">
              <w:t xml:space="preserve"> m</w:t>
            </w:r>
            <w:r w:rsidR="00263ED6" w:rsidRPr="00C53A3B">
              <w:t xml:space="preserve">obile </w:t>
            </w:r>
            <w:r w:rsidR="00263ED6">
              <w:t>c</w:t>
            </w:r>
            <w:r w:rsidR="00263ED6" w:rsidRPr="00C53A3B">
              <w:t xml:space="preserve">ircuit </w:t>
            </w:r>
            <w:r w:rsidR="00263ED6">
              <w:t>s</w:t>
            </w:r>
            <w:r w:rsidR="00263ED6" w:rsidRPr="00C53A3B">
              <w:t xml:space="preserve">witch </w:t>
            </w:r>
            <w:r w:rsidR="00263ED6">
              <w:t>c</w:t>
            </w:r>
            <w:r w:rsidR="00263ED6" w:rsidRPr="00C53A3B">
              <w:t>alls</w:t>
            </w:r>
          </w:p>
        </w:tc>
        <w:tc>
          <w:tcPr>
            <w:tcW w:w="1348" w:type="dxa"/>
            <w:tcBorders>
              <w:bottom w:val="single" w:sz="4" w:space="0" w:color="AAAAAA" w:themeColor="accent5"/>
            </w:tcBorders>
          </w:tcPr>
          <w:p w14:paraId="1D7EECDC" w14:textId="4A750DE3"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Roadmap</w:t>
            </w:r>
          </w:p>
        </w:tc>
        <w:tc>
          <w:tcPr>
            <w:tcW w:w="1354" w:type="dxa"/>
            <w:tcBorders>
              <w:bottom w:val="single" w:sz="4" w:space="0" w:color="AAAAAA" w:themeColor="accent5"/>
            </w:tcBorders>
          </w:tcPr>
          <w:p w14:paraId="29517BA1" w14:textId="38696621"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Roadmap</w:t>
            </w:r>
          </w:p>
        </w:tc>
        <w:tc>
          <w:tcPr>
            <w:tcW w:w="0" w:type="auto"/>
            <w:tcBorders>
              <w:bottom w:val="single" w:sz="4" w:space="0" w:color="AAAAAA" w:themeColor="accent5"/>
            </w:tcBorders>
          </w:tcPr>
          <w:p w14:paraId="3600A2CF" w14:textId="11EAFDA9"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Roadmap</w:t>
            </w:r>
          </w:p>
        </w:tc>
        <w:tc>
          <w:tcPr>
            <w:tcW w:w="0" w:type="auto"/>
            <w:tcBorders>
              <w:bottom w:val="single" w:sz="4" w:space="0" w:color="AAAAAA" w:themeColor="accent5"/>
            </w:tcBorders>
          </w:tcPr>
          <w:p w14:paraId="5172B870" w14:textId="26D4A127" w:rsidR="00C53A3B"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t>Roadmap</w:t>
            </w:r>
          </w:p>
        </w:tc>
      </w:tr>
      <w:tr w:rsidR="00554595" w:rsidRPr="001137DC" w14:paraId="1A2206AF" w14:textId="66914D48"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10CBA3EA" w14:textId="24A419A4" w:rsidR="00554595" w:rsidRPr="00C075F3" w:rsidRDefault="00554595" w:rsidP="00554595">
            <w:pPr>
              <w:pStyle w:val="tablecopy8pt"/>
            </w:pPr>
            <w:r w:rsidRPr="004F5959">
              <w:t xml:space="preserve">SIP URI </w:t>
            </w:r>
            <w:r w:rsidR="008D1C07">
              <w:t>dialling</w:t>
            </w:r>
          </w:p>
        </w:tc>
        <w:tc>
          <w:tcPr>
            <w:tcW w:w="1348" w:type="dxa"/>
            <w:tcBorders>
              <w:bottom w:val="single" w:sz="4" w:space="0" w:color="AAAAAA" w:themeColor="accent5"/>
            </w:tcBorders>
          </w:tcPr>
          <w:p w14:paraId="6F5C07EB" w14:textId="0743B846" w:rsidR="00554595" w:rsidRPr="00C075F3" w:rsidRDefault="008058FC" w:rsidP="00554595">
            <w:pPr>
              <w:pStyle w:val="tablecopy8pt"/>
              <w:jc w:val="center"/>
              <w:cnfStyle w:val="000000000000" w:firstRow="0" w:lastRow="0" w:firstColumn="0" w:lastColumn="0" w:oddVBand="0" w:evenVBand="0" w:oddHBand="0" w:evenHBand="0" w:firstRowFirstColumn="0" w:firstRowLastColumn="0" w:lastRowFirstColumn="0" w:lastRowLastColumn="0"/>
            </w:pPr>
            <w:r>
              <w:t>Roadmap</w:t>
            </w:r>
          </w:p>
        </w:tc>
        <w:tc>
          <w:tcPr>
            <w:tcW w:w="1354" w:type="dxa"/>
            <w:tcBorders>
              <w:bottom w:val="single" w:sz="4" w:space="0" w:color="AAAAAA" w:themeColor="accent5"/>
            </w:tcBorders>
          </w:tcPr>
          <w:p w14:paraId="38A8C040" w14:textId="4E41E726" w:rsidR="00554595" w:rsidRPr="00C075F3" w:rsidRDefault="008058FC" w:rsidP="00554595">
            <w:pPr>
              <w:pStyle w:val="tablecopy8pt"/>
              <w:jc w:val="center"/>
              <w:cnfStyle w:val="000000000000" w:firstRow="0" w:lastRow="0" w:firstColumn="0" w:lastColumn="0" w:oddVBand="0" w:evenVBand="0" w:oddHBand="0" w:evenHBand="0" w:firstRowFirstColumn="0" w:firstRowLastColumn="0" w:lastRowFirstColumn="0" w:lastRowLastColumn="0"/>
            </w:pPr>
            <w:r>
              <w:t>Roadmap</w:t>
            </w:r>
          </w:p>
        </w:tc>
        <w:tc>
          <w:tcPr>
            <w:tcW w:w="0" w:type="auto"/>
            <w:tcBorders>
              <w:bottom w:val="single" w:sz="4" w:space="0" w:color="AAAAAA" w:themeColor="accent5"/>
            </w:tcBorders>
          </w:tcPr>
          <w:p w14:paraId="5A70EC61" w14:textId="0FFA165F" w:rsidR="00554595" w:rsidRPr="00C075F3" w:rsidRDefault="008058FC" w:rsidP="00554595">
            <w:pPr>
              <w:pStyle w:val="tablecopy8pt"/>
              <w:jc w:val="center"/>
              <w:cnfStyle w:val="000000000000" w:firstRow="0" w:lastRow="0" w:firstColumn="0" w:lastColumn="0" w:oddVBand="0" w:evenVBand="0" w:oddHBand="0" w:evenHBand="0" w:firstRowFirstColumn="0" w:firstRowLastColumn="0" w:lastRowFirstColumn="0" w:lastRowLastColumn="0"/>
            </w:pPr>
            <w:r>
              <w:t>Roadmap</w:t>
            </w:r>
          </w:p>
        </w:tc>
        <w:tc>
          <w:tcPr>
            <w:tcW w:w="0" w:type="auto"/>
            <w:tcBorders>
              <w:bottom w:val="single" w:sz="4" w:space="0" w:color="AAAAAA" w:themeColor="accent5"/>
            </w:tcBorders>
          </w:tcPr>
          <w:p w14:paraId="6F4EA22A" w14:textId="68B05F67" w:rsidR="00554595" w:rsidRPr="00C075F3" w:rsidRDefault="008058FC" w:rsidP="00554595">
            <w:pPr>
              <w:pStyle w:val="tablecopy8pt"/>
              <w:jc w:val="center"/>
              <w:cnfStyle w:val="000000000000" w:firstRow="0" w:lastRow="0" w:firstColumn="0" w:lastColumn="0" w:oddVBand="0" w:evenVBand="0" w:oddHBand="0" w:evenHBand="0" w:firstRowFirstColumn="0" w:firstRowLastColumn="0" w:lastRowFirstColumn="0" w:lastRowLastColumn="0"/>
            </w:pPr>
            <w:r>
              <w:t>Roadmap</w:t>
            </w:r>
          </w:p>
        </w:tc>
      </w:tr>
      <w:tr w:rsidR="00554595" w:rsidRPr="001137DC" w14:paraId="516D8FD9" w14:textId="36B00B63"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26672A30" w14:textId="08E2E2E8" w:rsidR="00554595" w:rsidRPr="00C075F3" w:rsidRDefault="00554595" w:rsidP="00554595">
            <w:pPr>
              <w:pStyle w:val="tablecopy8pt"/>
            </w:pPr>
            <w:r w:rsidRPr="004F5959">
              <w:t>Merge (N-</w:t>
            </w:r>
            <w:r w:rsidR="008D1C07">
              <w:t>w</w:t>
            </w:r>
            <w:r w:rsidRPr="004F5959">
              <w:t xml:space="preserve">ay </w:t>
            </w:r>
            <w:r w:rsidR="008D1C07">
              <w:t>a</w:t>
            </w:r>
            <w:r w:rsidRPr="004F5959">
              <w:t xml:space="preserve">udio </w:t>
            </w:r>
            <w:r w:rsidR="008D1C07">
              <w:t>c</w:t>
            </w:r>
            <w:r w:rsidRPr="004F5959">
              <w:t>all)</w:t>
            </w:r>
          </w:p>
        </w:tc>
        <w:tc>
          <w:tcPr>
            <w:tcW w:w="1348" w:type="dxa"/>
            <w:tcBorders>
              <w:bottom w:val="single" w:sz="4" w:space="0" w:color="AAAAAA" w:themeColor="accent5"/>
            </w:tcBorders>
          </w:tcPr>
          <w:p w14:paraId="5ECA3945" w14:textId="23D70CAB"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0F03F100" w14:textId="1875D782"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7C32160F" w14:textId="49B0E986"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1AB19E9F" w14:textId="62FCD5EB"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554595" w:rsidRPr="001137DC" w14:paraId="388B03F3" w14:textId="2B1F0272"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73345723" w14:textId="7E368496" w:rsidR="00554595" w:rsidRPr="00C075F3" w:rsidRDefault="00554595" w:rsidP="00554595">
            <w:pPr>
              <w:pStyle w:val="tablecopy8pt"/>
            </w:pPr>
            <w:r w:rsidRPr="004F5959">
              <w:t>Conference (N-</w:t>
            </w:r>
            <w:r w:rsidR="008D1C07">
              <w:t>w</w:t>
            </w:r>
            <w:r w:rsidRPr="004F5959">
              <w:t xml:space="preserve">ay </w:t>
            </w:r>
            <w:r w:rsidR="008D1C07">
              <w:t>a</w:t>
            </w:r>
            <w:r w:rsidRPr="004F5959">
              <w:t xml:space="preserve">udio </w:t>
            </w:r>
            <w:r w:rsidR="008D1C07">
              <w:t>c</w:t>
            </w:r>
            <w:r w:rsidRPr="004F5959">
              <w:t>all)</w:t>
            </w:r>
          </w:p>
        </w:tc>
        <w:tc>
          <w:tcPr>
            <w:tcW w:w="1348" w:type="dxa"/>
            <w:tcBorders>
              <w:bottom w:val="single" w:sz="4" w:space="0" w:color="AAAAAA" w:themeColor="accent5"/>
            </w:tcBorders>
          </w:tcPr>
          <w:p w14:paraId="39FFDBB7" w14:textId="1602A23C"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279CDB04" w14:textId="4E057C3D"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1B9AD5D5" w14:textId="1DB8102E"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5FAD8A3B" w14:textId="7EF6E4D9"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554595" w:rsidRPr="001137DC" w14:paraId="1349514B" w14:textId="1F9CE9D4"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4823459D" w14:textId="3871FBC7" w:rsidR="00554595" w:rsidRPr="00C075F3" w:rsidRDefault="00554595" w:rsidP="00554595">
            <w:pPr>
              <w:pStyle w:val="tablecopy8pt"/>
              <w:rPr>
                <w:bCs/>
              </w:rPr>
            </w:pPr>
            <w:r w:rsidRPr="004F5959">
              <w:rPr>
                <w:bCs/>
              </w:rPr>
              <w:t>Mute/</w:t>
            </w:r>
            <w:r w:rsidR="00267B1C">
              <w:rPr>
                <w:bCs/>
              </w:rPr>
              <w:t>u</w:t>
            </w:r>
            <w:r w:rsidRPr="004F5959">
              <w:rPr>
                <w:bCs/>
              </w:rPr>
              <w:t>nmute</w:t>
            </w:r>
          </w:p>
        </w:tc>
        <w:tc>
          <w:tcPr>
            <w:tcW w:w="1348" w:type="dxa"/>
            <w:tcBorders>
              <w:bottom w:val="single" w:sz="4" w:space="0" w:color="AAAAAA" w:themeColor="accent5"/>
            </w:tcBorders>
          </w:tcPr>
          <w:p w14:paraId="0C3264B1" w14:textId="7E7234EE"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044D86D0" w14:textId="61224D6B"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031EC9EA" w14:textId="763694C6"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61C32F2C" w14:textId="3FA7143C"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554595" w:rsidRPr="001137DC" w14:paraId="7D6839A9" w14:textId="17F59DED"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7EC055A0" w14:textId="1E69565B" w:rsidR="00554595" w:rsidRPr="00C075F3" w:rsidRDefault="00554595" w:rsidP="00554595">
            <w:pPr>
              <w:pStyle w:val="tablecopy8pt"/>
            </w:pPr>
            <w:r w:rsidRPr="004F5959">
              <w:t>Hold/</w:t>
            </w:r>
            <w:r w:rsidR="00267B1C">
              <w:t>r</w:t>
            </w:r>
            <w:r w:rsidRPr="004F5959">
              <w:t>esume</w:t>
            </w:r>
          </w:p>
        </w:tc>
        <w:tc>
          <w:tcPr>
            <w:tcW w:w="1348" w:type="dxa"/>
            <w:tcBorders>
              <w:bottom w:val="single" w:sz="4" w:space="0" w:color="AAAAAA" w:themeColor="accent5"/>
            </w:tcBorders>
          </w:tcPr>
          <w:p w14:paraId="33A1E1D9" w14:textId="15928064"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64620C16" w14:textId="516230AC"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340BEF49" w14:textId="6B705789"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44B85900" w14:textId="7DD1927C"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554595" w:rsidRPr="001137DC" w14:paraId="41CA0683" w14:textId="6F3B2EE9"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2278FBC9" w14:textId="67B765E7" w:rsidR="00554595" w:rsidRPr="00C075F3" w:rsidRDefault="00554595" w:rsidP="00554595">
            <w:pPr>
              <w:pStyle w:val="tablecopy8pt"/>
            </w:pPr>
            <w:r w:rsidRPr="004F5959">
              <w:t xml:space="preserve">Transfer - </w:t>
            </w:r>
            <w:r w:rsidR="008D1C07">
              <w:t>b</w:t>
            </w:r>
            <w:r w:rsidRPr="004F5959">
              <w:t>lind</w:t>
            </w:r>
          </w:p>
        </w:tc>
        <w:tc>
          <w:tcPr>
            <w:tcW w:w="1348" w:type="dxa"/>
            <w:tcBorders>
              <w:bottom w:val="single" w:sz="4" w:space="0" w:color="AAAAAA" w:themeColor="accent5"/>
            </w:tcBorders>
          </w:tcPr>
          <w:p w14:paraId="16601D5F" w14:textId="6D02990B"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t>Roadmap</w:t>
            </w:r>
          </w:p>
        </w:tc>
        <w:tc>
          <w:tcPr>
            <w:tcW w:w="1354" w:type="dxa"/>
            <w:tcBorders>
              <w:bottom w:val="single" w:sz="4" w:space="0" w:color="AAAAAA" w:themeColor="accent5"/>
            </w:tcBorders>
          </w:tcPr>
          <w:p w14:paraId="005386B4" w14:textId="5FBFEE63"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t>Roadmap</w:t>
            </w:r>
          </w:p>
        </w:tc>
        <w:tc>
          <w:tcPr>
            <w:tcW w:w="0" w:type="auto"/>
            <w:tcBorders>
              <w:bottom w:val="single" w:sz="4" w:space="0" w:color="AAAAAA" w:themeColor="accent5"/>
            </w:tcBorders>
          </w:tcPr>
          <w:p w14:paraId="794A5B8E" w14:textId="5AEDC8C7"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t>Roadmap</w:t>
            </w:r>
          </w:p>
        </w:tc>
        <w:tc>
          <w:tcPr>
            <w:tcW w:w="0" w:type="auto"/>
            <w:tcBorders>
              <w:bottom w:val="single" w:sz="4" w:space="0" w:color="AAAAAA" w:themeColor="accent5"/>
            </w:tcBorders>
          </w:tcPr>
          <w:p w14:paraId="4C839FA6" w14:textId="69C7CAF5" w:rsidR="00554595" w:rsidRPr="00C075F3" w:rsidRDefault="007B6245" w:rsidP="00554595">
            <w:pPr>
              <w:pStyle w:val="tablecopy8pt"/>
              <w:jc w:val="center"/>
              <w:cnfStyle w:val="000000000000" w:firstRow="0" w:lastRow="0" w:firstColumn="0" w:lastColumn="0" w:oddVBand="0" w:evenVBand="0" w:oddHBand="0" w:evenHBand="0" w:firstRowFirstColumn="0" w:firstRowLastColumn="0" w:lastRowFirstColumn="0" w:lastRowLastColumn="0"/>
            </w:pPr>
            <w:r>
              <w:t>Roadmap</w:t>
            </w:r>
          </w:p>
        </w:tc>
      </w:tr>
      <w:tr w:rsidR="00554595" w:rsidRPr="001137DC" w14:paraId="240224B8" w14:textId="709078A5"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7E68A408" w14:textId="3E77B5BF" w:rsidR="00554595" w:rsidRPr="00C075F3" w:rsidRDefault="00554595" w:rsidP="00554595">
            <w:pPr>
              <w:pStyle w:val="tablecopy8pt"/>
            </w:pPr>
            <w:r w:rsidRPr="004F5959">
              <w:t xml:space="preserve">Transfer – </w:t>
            </w:r>
            <w:r w:rsidR="00267B1C">
              <w:t>s</w:t>
            </w:r>
            <w:r w:rsidRPr="004F5959">
              <w:t xml:space="preserve">emi </w:t>
            </w:r>
            <w:r w:rsidR="00267B1C">
              <w:t>a</w:t>
            </w:r>
            <w:r w:rsidRPr="004F5959">
              <w:t>ttended</w:t>
            </w:r>
          </w:p>
        </w:tc>
        <w:tc>
          <w:tcPr>
            <w:tcW w:w="1348" w:type="dxa"/>
            <w:tcBorders>
              <w:bottom w:val="single" w:sz="4" w:space="0" w:color="AAAAAA" w:themeColor="accent5"/>
            </w:tcBorders>
          </w:tcPr>
          <w:p w14:paraId="0F69BBF3" w14:textId="32487D3F" w:rsidR="00554595" w:rsidRPr="00C075F3"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665C0243" w14:textId="2F2AC3CF" w:rsidR="00554595" w:rsidRPr="00C075F3"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1223DBDC" w14:textId="7D156159" w:rsidR="00554595" w:rsidRPr="00C075F3"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71714DDF" w14:textId="2E7CE893" w:rsidR="00554595" w:rsidRPr="00C075F3"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554595" w:rsidRPr="001137DC" w14:paraId="6CB44A7B" w14:textId="22C54EA3"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01476710" w14:textId="2BD7EF68" w:rsidR="00554595" w:rsidRPr="00C075F3" w:rsidRDefault="00554595" w:rsidP="00554595">
            <w:pPr>
              <w:pStyle w:val="tablecopy8pt"/>
            </w:pPr>
            <w:r w:rsidRPr="004F5959">
              <w:t xml:space="preserve">Transfer - </w:t>
            </w:r>
            <w:r w:rsidR="00267B1C">
              <w:t>a</w:t>
            </w:r>
            <w:r w:rsidRPr="004F5959">
              <w:t>ttended</w:t>
            </w:r>
          </w:p>
        </w:tc>
        <w:tc>
          <w:tcPr>
            <w:tcW w:w="1348" w:type="dxa"/>
            <w:tcBorders>
              <w:bottom w:val="single" w:sz="4" w:space="0" w:color="AAAAAA" w:themeColor="accent5"/>
            </w:tcBorders>
          </w:tcPr>
          <w:p w14:paraId="2B49777A" w14:textId="4D7FD676" w:rsidR="00554595" w:rsidRPr="00C075F3" w:rsidRDefault="000E23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3C7952AC" w14:textId="13F41F2F" w:rsidR="00554595" w:rsidRPr="00C075F3" w:rsidRDefault="000E23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5C83DCE4" w14:textId="720EBE73" w:rsidR="00554595" w:rsidRPr="00C075F3" w:rsidRDefault="000E2345"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066688FA" w14:textId="45102457" w:rsidR="00554595" w:rsidRPr="00C075F3" w:rsidRDefault="000E2345"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263ED6" w:rsidRPr="001137DC" w14:paraId="73AE43BC"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0BD1151C" w14:textId="0B5AECED" w:rsidR="00263ED6" w:rsidRPr="004F5959" w:rsidRDefault="00263ED6" w:rsidP="00554595">
            <w:pPr>
              <w:pStyle w:val="tablecopy8pt"/>
            </w:pPr>
            <w:r w:rsidRPr="00263ED6">
              <w:t xml:space="preserve">Sharing – </w:t>
            </w:r>
            <w:r w:rsidR="00C35BAD">
              <w:t>s</w:t>
            </w:r>
            <w:r w:rsidRPr="00263ED6">
              <w:t xml:space="preserve">creen, </w:t>
            </w:r>
            <w:r w:rsidR="00C35BAD">
              <w:t>a</w:t>
            </w:r>
            <w:r w:rsidRPr="00263ED6">
              <w:t>pplication</w:t>
            </w:r>
          </w:p>
        </w:tc>
        <w:tc>
          <w:tcPr>
            <w:tcW w:w="1348" w:type="dxa"/>
            <w:tcBorders>
              <w:bottom w:val="single" w:sz="4" w:space="0" w:color="AAAAAA" w:themeColor="accent5"/>
            </w:tcBorders>
          </w:tcPr>
          <w:p w14:paraId="6F238CDD" w14:textId="608C46C6" w:rsidR="00263ED6" w:rsidRPr="002C5C4F"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41DFF53E" w14:textId="03591FC5" w:rsidR="00263ED6" w:rsidRPr="002C5C4F"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47D02836" w14:textId="39E25E5E" w:rsidR="00263ED6" w:rsidRPr="002C5C4F"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17A36D8C" w14:textId="53126D34" w:rsidR="00263ED6" w:rsidRPr="002C5C4F"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r>
      <w:tr w:rsidR="00263ED6" w:rsidRPr="001137DC" w14:paraId="55C9DEC7"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4CC95E2A" w14:textId="55DC1C33" w:rsidR="00263ED6" w:rsidRPr="004F5959" w:rsidRDefault="00263ED6" w:rsidP="00554595">
            <w:pPr>
              <w:pStyle w:val="tablecopy8pt"/>
            </w:pPr>
            <w:r w:rsidRPr="00263ED6">
              <w:t>Sharing – whiteboard and annotation</w:t>
            </w:r>
          </w:p>
        </w:tc>
        <w:tc>
          <w:tcPr>
            <w:tcW w:w="1348" w:type="dxa"/>
            <w:tcBorders>
              <w:bottom w:val="single" w:sz="4" w:space="0" w:color="AAAAAA" w:themeColor="accent5"/>
            </w:tcBorders>
          </w:tcPr>
          <w:p w14:paraId="642E5B0E" w14:textId="52F82750" w:rsidR="00263ED6" w:rsidRPr="002C5C4F"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t>Q3 ’21</w:t>
            </w:r>
          </w:p>
        </w:tc>
        <w:tc>
          <w:tcPr>
            <w:tcW w:w="1354" w:type="dxa"/>
            <w:tcBorders>
              <w:bottom w:val="single" w:sz="4" w:space="0" w:color="AAAAAA" w:themeColor="accent5"/>
            </w:tcBorders>
          </w:tcPr>
          <w:p w14:paraId="61681435" w14:textId="4A2BFB31" w:rsidR="00263ED6" w:rsidRPr="002C5C4F"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t>Q3 ’21</w:t>
            </w:r>
          </w:p>
        </w:tc>
        <w:tc>
          <w:tcPr>
            <w:tcW w:w="0" w:type="auto"/>
            <w:tcBorders>
              <w:bottom w:val="single" w:sz="4" w:space="0" w:color="AAAAAA" w:themeColor="accent5"/>
            </w:tcBorders>
          </w:tcPr>
          <w:p w14:paraId="70DC1336" w14:textId="35EABBD8" w:rsidR="00263ED6" w:rsidRPr="002C5C4F"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t>Q3 ’21</w:t>
            </w:r>
          </w:p>
        </w:tc>
        <w:tc>
          <w:tcPr>
            <w:tcW w:w="0" w:type="auto"/>
            <w:tcBorders>
              <w:bottom w:val="single" w:sz="4" w:space="0" w:color="AAAAAA" w:themeColor="accent5"/>
            </w:tcBorders>
          </w:tcPr>
          <w:p w14:paraId="45D9F647" w14:textId="67A7E81C" w:rsidR="00263ED6" w:rsidRPr="002C5C4F"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t>Q3 ’21</w:t>
            </w:r>
          </w:p>
        </w:tc>
      </w:tr>
      <w:tr w:rsidR="00263ED6" w:rsidRPr="001137DC" w14:paraId="17A8557D"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42B0B0D6" w14:textId="20AC0D6F" w:rsidR="00263ED6" w:rsidRPr="004F5959" w:rsidRDefault="00263ED6" w:rsidP="00554595">
            <w:pPr>
              <w:pStyle w:val="tablecopy8pt"/>
            </w:pPr>
            <w:r w:rsidRPr="00263ED6">
              <w:t xml:space="preserve">Remote </w:t>
            </w:r>
            <w:r w:rsidR="00C35BAD">
              <w:t>d</w:t>
            </w:r>
            <w:r w:rsidRPr="00263ED6">
              <w:t xml:space="preserve">esktop </w:t>
            </w:r>
            <w:r w:rsidR="00C35BAD">
              <w:t>c</w:t>
            </w:r>
            <w:r w:rsidRPr="00263ED6">
              <w:t>ontrol</w:t>
            </w:r>
          </w:p>
        </w:tc>
        <w:tc>
          <w:tcPr>
            <w:tcW w:w="1348" w:type="dxa"/>
            <w:tcBorders>
              <w:bottom w:val="single" w:sz="4" w:space="0" w:color="AAAAAA" w:themeColor="accent5"/>
            </w:tcBorders>
          </w:tcPr>
          <w:p w14:paraId="0F7CD9C9" w14:textId="11B9A8F6" w:rsidR="00263ED6" w:rsidRPr="002C5C4F"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t>Q3 ’21</w:t>
            </w:r>
          </w:p>
        </w:tc>
        <w:tc>
          <w:tcPr>
            <w:tcW w:w="1354" w:type="dxa"/>
            <w:tcBorders>
              <w:bottom w:val="single" w:sz="4" w:space="0" w:color="AAAAAA" w:themeColor="accent5"/>
            </w:tcBorders>
          </w:tcPr>
          <w:p w14:paraId="43BBB7E8" w14:textId="2464CC11" w:rsidR="00263ED6" w:rsidRPr="002C5C4F"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t>Q3 ’21</w:t>
            </w:r>
          </w:p>
        </w:tc>
        <w:tc>
          <w:tcPr>
            <w:tcW w:w="0" w:type="auto"/>
            <w:tcBorders>
              <w:bottom w:val="single" w:sz="4" w:space="0" w:color="AAAAAA" w:themeColor="accent5"/>
            </w:tcBorders>
          </w:tcPr>
          <w:p w14:paraId="138B087D" w14:textId="13C31580" w:rsidR="00263ED6" w:rsidRPr="002C5C4F"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t>Q3 ’21</w:t>
            </w:r>
          </w:p>
        </w:tc>
        <w:tc>
          <w:tcPr>
            <w:tcW w:w="0" w:type="auto"/>
            <w:tcBorders>
              <w:bottom w:val="single" w:sz="4" w:space="0" w:color="AAAAAA" w:themeColor="accent5"/>
            </w:tcBorders>
          </w:tcPr>
          <w:p w14:paraId="57D168A5" w14:textId="674AEC16" w:rsidR="00263ED6" w:rsidRPr="002C5C4F" w:rsidRDefault="00263ED6"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t>Q3 ’21</w:t>
            </w:r>
          </w:p>
        </w:tc>
      </w:tr>
      <w:tr w:rsidR="00554595" w:rsidRPr="001137DC" w14:paraId="089C4DFF" w14:textId="26A1966B"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5B9A474B" w14:textId="17A675D5" w:rsidR="00554595" w:rsidRPr="00C075F3" w:rsidRDefault="00554595" w:rsidP="00554595">
            <w:pPr>
              <w:pStyle w:val="tablecopy8pt"/>
            </w:pPr>
            <w:r w:rsidRPr="004F5959">
              <w:t xml:space="preserve">Call </w:t>
            </w:r>
            <w:r w:rsidR="00267B1C">
              <w:t>p</w:t>
            </w:r>
            <w:r w:rsidRPr="004F5959">
              <w:t>ull</w:t>
            </w:r>
          </w:p>
        </w:tc>
        <w:tc>
          <w:tcPr>
            <w:tcW w:w="1348" w:type="dxa"/>
            <w:tcBorders>
              <w:bottom w:val="single" w:sz="4" w:space="0" w:color="AAAAAA" w:themeColor="accent5"/>
            </w:tcBorders>
          </w:tcPr>
          <w:p w14:paraId="48ADF6C4" w14:textId="6B7126B6" w:rsidR="00554595" w:rsidRPr="00C075F3" w:rsidRDefault="000E23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54E093F8" w14:textId="5037F7AE" w:rsidR="00554595" w:rsidRPr="00C075F3" w:rsidRDefault="000E2345"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192AE640" w14:textId="372544B4" w:rsidR="00554595" w:rsidRPr="00C075F3" w:rsidRDefault="000E2345"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2014582C" w14:textId="6FC9BE7D" w:rsidR="00554595" w:rsidRPr="00C075F3" w:rsidRDefault="000E2345"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554595" w:rsidRPr="001137DC" w14:paraId="3E83183E" w14:textId="47874688"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6F68EE80" w14:textId="5A943E57" w:rsidR="00554595" w:rsidRPr="00C075F3" w:rsidRDefault="00263ED6" w:rsidP="00554595">
            <w:pPr>
              <w:pStyle w:val="tablecopy8pt"/>
            </w:pPr>
            <w:r>
              <w:lastRenderedPageBreak/>
              <w:t>Group c</w:t>
            </w:r>
            <w:r w:rsidR="00554595" w:rsidRPr="004F5959">
              <w:t xml:space="preserve">all </w:t>
            </w:r>
            <w:r w:rsidR="00267B1C">
              <w:t>p</w:t>
            </w:r>
            <w:r w:rsidR="00554595" w:rsidRPr="004F5959">
              <w:t>ark</w:t>
            </w:r>
            <w:r w:rsidR="00267B1C">
              <w:t>/r</w:t>
            </w:r>
            <w:r w:rsidR="00554595" w:rsidRPr="004F5959">
              <w:t>etrieve</w:t>
            </w:r>
          </w:p>
        </w:tc>
        <w:tc>
          <w:tcPr>
            <w:tcW w:w="1348" w:type="dxa"/>
            <w:tcBorders>
              <w:bottom w:val="single" w:sz="4" w:space="0" w:color="AAAAAA" w:themeColor="accent5"/>
            </w:tcBorders>
          </w:tcPr>
          <w:p w14:paraId="27928D8D" w14:textId="0CB686A8" w:rsidR="00554595" w:rsidRPr="00C075F3" w:rsidRDefault="0080335A"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3C4D272D" w14:textId="561B3A4C" w:rsidR="00554595" w:rsidRPr="00C075F3" w:rsidRDefault="0080335A" w:rsidP="0055459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4A584221" w14:textId="6FAA3A54" w:rsidR="00554595" w:rsidRPr="00C075F3" w:rsidRDefault="0080335A"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2BA9B23D" w14:textId="07288E08" w:rsidR="00554595" w:rsidRPr="00C075F3" w:rsidRDefault="0080335A" w:rsidP="0055459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554595" w:rsidRPr="001137DC" w14:paraId="4F6F16D0" w14:textId="2827980B" w:rsidTr="00742D22">
        <w:trPr>
          <w:trHeight w:hRule="exact" w:val="433"/>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4645DD1D" w14:textId="60436508" w:rsidR="00554595" w:rsidRPr="00C075F3" w:rsidRDefault="00554595" w:rsidP="00554595">
            <w:pPr>
              <w:pStyle w:val="tablecopy8pt"/>
            </w:pPr>
            <w:r w:rsidRPr="004F5959">
              <w:t xml:space="preserve">Call </w:t>
            </w:r>
            <w:r w:rsidR="00267B1C">
              <w:t>p</w:t>
            </w:r>
            <w:r w:rsidRPr="004F5959">
              <w:t>ickup</w:t>
            </w:r>
          </w:p>
        </w:tc>
        <w:tc>
          <w:tcPr>
            <w:tcW w:w="1348" w:type="dxa"/>
            <w:tcBorders>
              <w:bottom w:val="single" w:sz="4" w:space="0" w:color="AAAAAA" w:themeColor="accent5"/>
            </w:tcBorders>
          </w:tcPr>
          <w:p w14:paraId="01406C2B" w14:textId="25A31195" w:rsidR="00554595" w:rsidRPr="00C075F3" w:rsidRDefault="000E2345" w:rsidP="00183647">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1354" w:type="dxa"/>
            <w:tcBorders>
              <w:bottom w:val="single" w:sz="4" w:space="0" w:color="AAAAAA" w:themeColor="accent5"/>
            </w:tcBorders>
          </w:tcPr>
          <w:p w14:paraId="1F825DCD" w14:textId="5DC6BBAB" w:rsidR="00554595" w:rsidRPr="00C075F3" w:rsidRDefault="000E2345" w:rsidP="00183647">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Borders>
              <w:bottom w:val="single" w:sz="4" w:space="0" w:color="AAAAAA" w:themeColor="accent5"/>
            </w:tcBorders>
          </w:tcPr>
          <w:p w14:paraId="5B410262" w14:textId="21107E38" w:rsidR="00554595" w:rsidRPr="00C075F3" w:rsidRDefault="000E2345" w:rsidP="00183647">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Borders>
              <w:bottom w:val="single" w:sz="4" w:space="0" w:color="AAAAAA" w:themeColor="accent5"/>
            </w:tcBorders>
          </w:tcPr>
          <w:p w14:paraId="12009539" w14:textId="2C761F33" w:rsidR="00554595" w:rsidRPr="00C075F3" w:rsidRDefault="000E2345" w:rsidP="00183647">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r>
      <w:tr w:rsidR="000E2345" w:rsidRPr="001137DC" w14:paraId="2D4F168E" w14:textId="3B695A2A"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73CB1C5A" w14:textId="0A49B644" w:rsidR="000E2345" w:rsidRPr="00C075F3" w:rsidRDefault="000E2345" w:rsidP="000E2345">
            <w:pPr>
              <w:pStyle w:val="tablecopy8pt"/>
            </w:pPr>
            <w:r w:rsidRPr="004F5959">
              <w:t xml:space="preserve">Call </w:t>
            </w:r>
            <w:r w:rsidR="00267B1C">
              <w:t>p</w:t>
            </w:r>
            <w:r w:rsidRPr="004F5959">
              <w:t xml:space="preserve">ush </w:t>
            </w:r>
            <w:r w:rsidR="00267B1C">
              <w:t>n</w:t>
            </w:r>
            <w:r w:rsidRPr="004F5959">
              <w:t>otifications (</w:t>
            </w:r>
            <w:r w:rsidR="00267B1C">
              <w:t>m</w:t>
            </w:r>
            <w:r w:rsidRPr="004F5959">
              <w:t>obile)</w:t>
            </w:r>
          </w:p>
        </w:tc>
        <w:tc>
          <w:tcPr>
            <w:tcW w:w="1348" w:type="dxa"/>
            <w:tcBorders>
              <w:bottom w:val="single" w:sz="4" w:space="0" w:color="AAAAAA" w:themeColor="accent5"/>
            </w:tcBorders>
          </w:tcPr>
          <w:p w14:paraId="520B8D06" w14:textId="671EE7A3" w:rsidR="000E2345" w:rsidRPr="00C075F3" w:rsidRDefault="0080335A" w:rsidP="000E2345">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202E016A" w14:textId="1BB1E121" w:rsidR="000E2345" w:rsidRPr="00C075F3" w:rsidRDefault="0080335A" w:rsidP="000E2345">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3054910E" w14:textId="52D51E92" w:rsidR="000E2345" w:rsidRPr="00C075F3" w:rsidRDefault="0080335A" w:rsidP="000E2345">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53B4C869" w14:textId="73F6A6C2" w:rsidR="000E2345" w:rsidRPr="00C075F3" w:rsidRDefault="0080335A" w:rsidP="000E2345">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3E9CD34" w14:textId="5979451A"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4E211768" w14:textId="74AE6CB2" w:rsidR="000E2345" w:rsidRPr="00C075F3" w:rsidRDefault="000E2345" w:rsidP="000E2345">
            <w:pPr>
              <w:pStyle w:val="tablecopy8pt"/>
            </w:pPr>
            <w:r w:rsidRPr="004F5959">
              <w:t xml:space="preserve">Call </w:t>
            </w:r>
            <w:r w:rsidR="00267B1C">
              <w:t>v</w:t>
            </w:r>
            <w:r w:rsidRPr="004F5959">
              <w:t>oicemail</w:t>
            </w:r>
          </w:p>
        </w:tc>
        <w:tc>
          <w:tcPr>
            <w:tcW w:w="1348" w:type="dxa"/>
            <w:tcBorders>
              <w:bottom w:val="single" w:sz="4" w:space="0" w:color="AAAAAA" w:themeColor="accent5"/>
            </w:tcBorders>
          </w:tcPr>
          <w:p w14:paraId="668BD81B" w14:textId="225F2D59"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1DEE7028" w14:textId="64443040"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373C816F" w14:textId="79720C64"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1C5CD1EF" w14:textId="7C6F7613"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3286CDE7" w14:textId="2FEE8F59"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4B7221ED" w14:textId="0D5AFB30" w:rsidR="000E2345" w:rsidRPr="00C075F3" w:rsidRDefault="000E2345" w:rsidP="000E2345">
            <w:pPr>
              <w:pStyle w:val="tablecopy8pt"/>
            </w:pPr>
            <w:r w:rsidRPr="004F5959">
              <w:t xml:space="preserve">Call </w:t>
            </w:r>
            <w:r w:rsidR="00267B1C">
              <w:t>r</w:t>
            </w:r>
            <w:r w:rsidRPr="004F5959">
              <w:t>ecording</w:t>
            </w:r>
            <w:r w:rsidR="00263ED6">
              <w:t xml:space="preserve"> via 3</w:t>
            </w:r>
            <w:r w:rsidR="00263ED6" w:rsidRPr="00263ED6">
              <w:t>rd</w:t>
            </w:r>
            <w:r w:rsidR="00263ED6">
              <w:t xml:space="preserve"> party integration</w:t>
            </w:r>
          </w:p>
        </w:tc>
        <w:tc>
          <w:tcPr>
            <w:tcW w:w="1348" w:type="dxa"/>
            <w:tcBorders>
              <w:bottom w:val="single" w:sz="4" w:space="0" w:color="AAAAAA" w:themeColor="accent5"/>
            </w:tcBorders>
          </w:tcPr>
          <w:p w14:paraId="748C595C" w14:textId="49F406F3" w:rsidR="000E2345" w:rsidRPr="00C075F3" w:rsidRDefault="0080335A"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474D1D93" w14:textId="43040F09" w:rsidR="000E2345" w:rsidRPr="00C075F3" w:rsidRDefault="0080335A"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1F0085A5" w14:textId="74D2F419" w:rsidR="000E2345" w:rsidRPr="00C075F3" w:rsidRDefault="0080335A"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6DFE14C8" w14:textId="7DF461AD" w:rsidR="000E2345" w:rsidRPr="00C075F3" w:rsidRDefault="0080335A"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5180676" w14:textId="2145471C"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176E8228" w14:textId="414CA444" w:rsidR="000E2345" w:rsidRPr="00C075F3" w:rsidRDefault="000E2345" w:rsidP="000E2345">
            <w:pPr>
              <w:pStyle w:val="tablecopy8pt"/>
            </w:pPr>
            <w:r w:rsidRPr="004F5959">
              <w:t>Feature Access Codes (FAC)</w:t>
            </w:r>
          </w:p>
        </w:tc>
        <w:tc>
          <w:tcPr>
            <w:tcW w:w="1348" w:type="dxa"/>
            <w:tcBorders>
              <w:bottom w:val="single" w:sz="4" w:space="0" w:color="AAAAAA" w:themeColor="accent5"/>
            </w:tcBorders>
          </w:tcPr>
          <w:p w14:paraId="0583F766" w14:textId="54E77AED" w:rsidR="000E2345" w:rsidRPr="00C075F3" w:rsidRDefault="00183647"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32B6C6BE" w14:textId="4A8F244D" w:rsidR="000E2345" w:rsidRPr="00C075F3" w:rsidRDefault="00183647"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6AF559A3" w14:textId="10FD0572" w:rsidR="000E2345" w:rsidRPr="00C075F3" w:rsidRDefault="00183647"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79C5C89F" w14:textId="7347248F" w:rsidR="000E2345" w:rsidRPr="00C075F3" w:rsidRDefault="00183647"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6FE52F3" w14:textId="33AE7898" w:rsidTr="00742D22">
        <w:trPr>
          <w:trHeight w:hRule="exact" w:val="471"/>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55BCAA6B" w14:textId="7B6F2B51" w:rsidR="000E2345" w:rsidRPr="00C075F3" w:rsidRDefault="000E2345" w:rsidP="000E2345">
            <w:pPr>
              <w:pStyle w:val="tablecopy8pt"/>
            </w:pPr>
            <w:r w:rsidRPr="004F5959">
              <w:t xml:space="preserve">Executive </w:t>
            </w:r>
            <w:r w:rsidR="00267B1C">
              <w:t>a</w:t>
            </w:r>
            <w:r w:rsidRPr="004F5959">
              <w:t>ssistant (aka Boss Admin)</w:t>
            </w:r>
          </w:p>
        </w:tc>
        <w:tc>
          <w:tcPr>
            <w:tcW w:w="1348" w:type="dxa"/>
            <w:tcBorders>
              <w:bottom w:val="single" w:sz="4" w:space="0" w:color="AAAAAA" w:themeColor="accent5"/>
            </w:tcBorders>
          </w:tcPr>
          <w:p w14:paraId="41E2A4A3" w14:textId="5E28B2E6" w:rsidR="000E2345" w:rsidRPr="00C075F3" w:rsidRDefault="0080335A" w:rsidP="00183647">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1354" w:type="dxa"/>
            <w:tcBorders>
              <w:bottom w:val="single" w:sz="4" w:space="0" w:color="AAAAAA" w:themeColor="accent5"/>
            </w:tcBorders>
          </w:tcPr>
          <w:p w14:paraId="2ED2CBEB" w14:textId="4D1BE168" w:rsidR="000E2345" w:rsidRPr="00C075F3" w:rsidRDefault="0080335A" w:rsidP="00183647">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Borders>
              <w:bottom w:val="single" w:sz="4" w:space="0" w:color="AAAAAA" w:themeColor="accent5"/>
            </w:tcBorders>
          </w:tcPr>
          <w:p w14:paraId="0866C9A0" w14:textId="68B7B481" w:rsidR="000E2345" w:rsidRPr="00C075F3" w:rsidRDefault="0080335A" w:rsidP="00183647">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Borders>
              <w:bottom w:val="single" w:sz="4" w:space="0" w:color="AAAAAA" w:themeColor="accent5"/>
            </w:tcBorders>
          </w:tcPr>
          <w:p w14:paraId="47552A5F" w14:textId="0BE0E764" w:rsidR="000E2345" w:rsidRPr="00C075F3" w:rsidRDefault="0080335A" w:rsidP="00183647">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r>
      <w:tr w:rsidR="000E2345" w:rsidRPr="001137DC" w14:paraId="540FA57E" w14:textId="29475F78" w:rsidTr="00742D22">
        <w:trPr>
          <w:trHeight w:hRule="exact" w:val="458"/>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15C129EB" w14:textId="7BF40611" w:rsidR="000E2345" w:rsidRPr="00C075F3" w:rsidRDefault="000E2345" w:rsidP="000E2345">
            <w:pPr>
              <w:pStyle w:val="tablecopy8pt"/>
            </w:pPr>
            <w:r w:rsidRPr="004F5959">
              <w:t xml:space="preserve">Register for </w:t>
            </w:r>
            <w:proofErr w:type="spellStart"/>
            <w:r w:rsidRPr="004F5959">
              <w:t>tel</w:t>
            </w:r>
            <w:proofErr w:type="spellEnd"/>
            <w:r w:rsidRPr="004F5959">
              <w:t xml:space="preserve">: and </w:t>
            </w:r>
            <w:proofErr w:type="spellStart"/>
            <w:r w:rsidRPr="004F5959">
              <w:t>callto</w:t>
            </w:r>
            <w:proofErr w:type="spellEnd"/>
            <w:r w:rsidRPr="004F5959">
              <w:t xml:space="preserve">: </w:t>
            </w:r>
            <w:r w:rsidR="00267B1C">
              <w:t>l</w:t>
            </w:r>
            <w:r w:rsidRPr="004F5959">
              <w:t>inks</w:t>
            </w:r>
          </w:p>
        </w:tc>
        <w:tc>
          <w:tcPr>
            <w:tcW w:w="1348" w:type="dxa"/>
            <w:tcBorders>
              <w:bottom w:val="single" w:sz="4" w:space="0" w:color="AAAAAA" w:themeColor="accent5"/>
            </w:tcBorders>
          </w:tcPr>
          <w:p w14:paraId="2E71D6BE" w14:textId="7B34AEBE" w:rsidR="000E2345" w:rsidRPr="00C075F3" w:rsidRDefault="00183647" w:rsidP="00183647">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1354" w:type="dxa"/>
            <w:tcBorders>
              <w:bottom w:val="single" w:sz="4" w:space="0" w:color="AAAAAA" w:themeColor="accent5"/>
            </w:tcBorders>
          </w:tcPr>
          <w:p w14:paraId="6047FD9B" w14:textId="35184E29" w:rsidR="000E2345" w:rsidRPr="00C075F3" w:rsidRDefault="00183647" w:rsidP="00183647">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Borders>
              <w:bottom w:val="single" w:sz="4" w:space="0" w:color="AAAAAA" w:themeColor="accent5"/>
            </w:tcBorders>
          </w:tcPr>
          <w:p w14:paraId="5E1A8EA3" w14:textId="0B80FCE7" w:rsidR="000E2345" w:rsidRPr="00C075F3" w:rsidRDefault="00183647" w:rsidP="00183647">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Borders>
              <w:bottom w:val="single" w:sz="4" w:space="0" w:color="AAAAAA" w:themeColor="accent5"/>
            </w:tcBorders>
          </w:tcPr>
          <w:p w14:paraId="32265A15" w14:textId="5ECF6D87" w:rsidR="000E2345" w:rsidRPr="00C075F3" w:rsidRDefault="00183647" w:rsidP="00183647">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r>
      <w:tr w:rsidR="000E2345" w:rsidRPr="001137DC" w14:paraId="59B7B430" w14:textId="260F923B"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7AC2C5D9" w14:textId="582CD6F5" w:rsidR="000E2345" w:rsidRPr="00C075F3" w:rsidRDefault="000E2345" w:rsidP="000E2345">
            <w:pPr>
              <w:pStyle w:val="tablecopy8pt"/>
            </w:pPr>
            <w:r w:rsidRPr="004F5959">
              <w:t>Seamless call handover between networks</w:t>
            </w:r>
          </w:p>
        </w:tc>
        <w:tc>
          <w:tcPr>
            <w:tcW w:w="1348" w:type="dxa"/>
            <w:tcBorders>
              <w:bottom w:val="single" w:sz="4" w:space="0" w:color="AAAAAA" w:themeColor="accent5"/>
            </w:tcBorders>
          </w:tcPr>
          <w:p w14:paraId="1D2D1104" w14:textId="49E64BCC" w:rsidR="000E2345" w:rsidRPr="00C075F3" w:rsidRDefault="00183647"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64F2919B" w14:textId="28CD82C1" w:rsidR="000E2345" w:rsidRPr="00C075F3" w:rsidRDefault="00183647"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66B00ADD" w14:textId="59C619FC" w:rsidR="000E2345" w:rsidRPr="00C075F3" w:rsidRDefault="00183647"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3E69AC70" w14:textId="2751563F" w:rsidR="000E2345" w:rsidRPr="00C075F3" w:rsidRDefault="00183647"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0147D86" w14:textId="770917B4"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shd w:val="clear" w:color="auto" w:fill="D9D9D9" w:themeFill="accent6"/>
          </w:tcPr>
          <w:p w14:paraId="77888D52" w14:textId="4683DD98" w:rsidR="000E2345" w:rsidRPr="004F5959" w:rsidRDefault="000E2345" w:rsidP="00AF2B40">
            <w:pPr>
              <w:pStyle w:val="Heading3withnoauto-numbering"/>
            </w:pPr>
            <w:bookmarkStart w:id="3" w:name="_Toc71107061"/>
            <w:r w:rsidRPr="004F5959">
              <w:t>Call settings</w:t>
            </w:r>
            <w:bookmarkEnd w:id="3"/>
          </w:p>
        </w:tc>
        <w:tc>
          <w:tcPr>
            <w:tcW w:w="1348" w:type="dxa"/>
            <w:tcBorders>
              <w:bottom w:val="single" w:sz="4" w:space="0" w:color="AAAAAA" w:themeColor="accent5"/>
            </w:tcBorders>
            <w:shd w:val="clear" w:color="auto" w:fill="D9D9D9" w:themeFill="accent6"/>
          </w:tcPr>
          <w:p w14:paraId="4CA2749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pPr>
          </w:p>
        </w:tc>
        <w:tc>
          <w:tcPr>
            <w:tcW w:w="1354" w:type="dxa"/>
            <w:tcBorders>
              <w:bottom w:val="single" w:sz="4" w:space="0" w:color="AAAAAA" w:themeColor="accent5"/>
            </w:tcBorders>
            <w:shd w:val="clear" w:color="auto" w:fill="D9D9D9" w:themeFill="accent6"/>
          </w:tcPr>
          <w:p w14:paraId="0F6034D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pPr>
          </w:p>
        </w:tc>
        <w:tc>
          <w:tcPr>
            <w:tcW w:w="0" w:type="auto"/>
            <w:tcBorders>
              <w:bottom w:val="single" w:sz="4" w:space="0" w:color="AAAAAA" w:themeColor="accent5"/>
            </w:tcBorders>
            <w:shd w:val="clear" w:color="auto" w:fill="D9D9D9" w:themeFill="accent6"/>
          </w:tcPr>
          <w:p w14:paraId="60EE4D15"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Borders>
              <w:bottom w:val="single" w:sz="4" w:space="0" w:color="AAAAAA" w:themeColor="accent5"/>
            </w:tcBorders>
            <w:shd w:val="clear" w:color="auto" w:fill="D9D9D9" w:themeFill="accent6"/>
          </w:tcPr>
          <w:p w14:paraId="32DF5E7C"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0E2345" w:rsidRPr="001137DC" w14:paraId="1717A147" w14:textId="3E388BE5"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4D203B7F" w14:textId="65F9E50D" w:rsidR="000E2345" w:rsidRPr="00C075F3" w:rsidRDefault="000E2345" w:rsidP="000E2345">
            <w:pPr>
              <w:pStyle w:val="tablecopy8pt"/>
            </w:pPr>
            <w:r w:rsidRPr="004F5959">
              <w:t xml:space="preserve">Do Not Disturb – native, </w:t>
            </w:r>
            <w:r w:rsidR="00EC6219">
              <w:t>on</w:t>
            </w:r>
            <w:r w:rsidRPr="004F5959">
              <w:t xml:space="preserve"> soft clients</w:t>
            </w:r>
          </w:p>
        </w:tc>
        <w:tc>
          <w:tcPr>
            <w:tcW w:w="1348" w:type="dxa"/>
            <w:tcBorders>
              <w:bottom w:val="single" w:sz="4" w:space="0" w:color="AAAAAA" w:themeColor="accent5"/>
            </w:tcBorders>
          </w:tcPr>
          <w:p w14:paraId="68974B5B" w14:textId="0188DC8D"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0F32C232" w14:textId="2E707BE5"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Borders>
              <w:bottom w:val="single" w:sz="4" w:space="0" w:color="AAAAAA" w:themeColor="accent5"/>
            </w:tcBorders>
          </w:tcPr>
          <w:p w14:paraId="4CAAA60B" w14:textId="4C4E9782"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1A5BA9A9" w14:textId="51151DE5"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CF38AF7" w14:textId="49886739"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0092E821" w14:textId="7A77D8B8" w:rsidR="000E2345" w:rsidRPr="00C075F3" w:rsidRDefault="000E2345" w:rsidP="000E2345">
            <w:pPr>
              <w:pStyle w:val="tablecopy8pt"/>
            </w:pPr>
            <w:r w:rsidRPr="004F5959">
              <w:t>Do Not Disturb – native, across all devices</w:t>
            </w:r>
          </w:p>
        </w:tc>
        <w:tc>
          <w:tcPr>
            <w:tcW w:w="1348" w:type="dxa"/>
            <w:tcBorders>
              <w:bottom w:val="single" w:sz="4" w:space="0" w:color="AAAAAA" w:themeColor="accent5"/>
            </w:tcBorders>
          </w:tcPr>
          <w:p w14:paraId="1EDFEA78" w14:textId="7799A31C"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pPr>
            <w:r>
              <w:t>Q</w:t>
            </w:r>
            <w:r w:rsidR="00EC6219">
              <w:t>3</w:t>
            </w:r>
            <w:r>
              <w:t xml:space="preserve"> ’21</w:t>
            </w:r>
          </w:p>
        </w:tc>
        <w:tc>
          <w:tcPr>
            <w:tcW w:w="1354" w:type="dxa"/>
            <w:tcBorders>
              <w:bottom w:val="single" w:sz="4" w:space="0" w:color="AAAAAA" w:themeColor="accent5"/>
            </w:tcBorders>
          </w:tcPr>
          <w:p w14:paraId="0F32C514" w14:textId="7AA2A293"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pPr>
            <w:r>
              <w:t>Q</w:t>
            </w:r>
            <w:r w:rsidR="00EC6219">
              <w:t>3</w:t>
            </w:r>
            <w:r>
              <w:t xml:space="preserve"> ’21</w:t>
            </w:r>
          </w:p>
        </w:tc>
        <w:tc>
          <w:tcPr>
            <w:tcW w:w="0" w:type="auto"/>
            <w:tcBorders>
              <w:bottom w:val="single" w:sz="4" w:space="0" w:color="AAAAAA" w:themeColor="accent5"/>
            </w:tcBorders>
          </w:tcPr>
          <w:p w14:paraId="1CB8F4BB" w14:textId="481D5A9B"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w:t>
            </w:r>
            <w:r w:rsidR="00EC6219">
              <w:t>3</w:t>
            </w:r>
            <w:r>
              <w:t xml:space="preserve"> ’21</w:t>
            </w:r>
          </w:p>
        </w:tc>
        <w:tc>
          <w:tcPr>
            <w:tcW w:w="0" w:type="auto"/>
            <w:tcBorders>
              <w:bottom w:val="single" w:sz="4" w:space="0" w:color="AAAAAA" w:themeColor="accent5"/>
            </w:tcBorders>
          </w:tcPr>
          <w:p w14:paraId="10ECE3B4" w14:textId="536FAFB6"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w:t>
            </w:r>
            <w:r w:rsidR="00EC6219">
              <w:t>3</w:t>
            </w:r>
            <w:r>
              <w:t xml:space="preserve"> ’21</w:t>
            </w:r>
          </w:p>
        </w:tc>
      </w:tr>
      <w:tr w:rsidR="004655AB" w:rsidRPr="001137DC" w14:paraId="3F0C23DE" w14:textId="6AE83CBE"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626E54F" w14:textId="5783BB7C" w:rsidR="000E2345" w:rsidRPr="00C075F3" w:rsidRDefault="000E2345" w:rsidP="000E2345">
            <w:pPr>
              <w:pStyle w:val="tablecopy8pt"/>
            </w:pPr>
            <w:r w:rsidRPr="004F5959">
              <w:t>Do Not Disturb – across all devices*</w:t>
            </w:r>
          </w:p>
        </w:tc>
        <w:tc>
          <w:tcPr>
            <w:tcW w:w="1348" w:type="dxa"/>
          </w:tcPr>
          <w:p w14:paraId="6D37D30A" w14:textId="7BF399D9"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1354" w:type="dxa"/>
          </w:tcPr>
          <w:p w14:paraId="11A805D5" w14:textId="0535AD5A"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2AC78AA9" w14:textId="32B154C7"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A6F2262" w14:textId="2692F699"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00E12A0"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2AEE954" w14:textId="5D2DCCFF" w:rsidR="000E2345" w:rsidRPr="004F5959" w:rsidRDefault="000E2345" w:rsidP="000E2345">
            <w:pPr>
              <w:pStyle w:val="tablecopy8pt"/>
            </w:pPr>
            <w:r w:rsidRPr="004F5959">
              <w:t xml:space="preserve">Call </w:t>
            </w:r>
            <w:r w:rsidR="00C35BAD">
              <w:t>f</w:t>
            </w:r>
            <w:r w:rsidRPr="004F5959">
              <w:t xml:space="preserve">orward - </w:t>
            </w:r>
            <w:r w:rsidR="00267B1C">
              <w:t>a</w:t>
            </w:r>
            <w:r w:rsidRPr="004F5959">
              <w:t>lways</w:t>
            </w:r>
          </w:p>
        </w:tc>
        <w:tc>
          <w:tcPr>
            <w:tcW w:w="1348" w:type="dxa"/>
          </w:tcPr>
          <w:p w14:paraId="0B39EBFF" w14:textId="7FCE1F86"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481F5D1F" w14:textId="4A13B6F8"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64443AB" w14:textId="32F37F02"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3E4EABD" w14:textId="77B4A161"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6B3845B"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941B514" w14:textId="7249D45C" w:rsidR="000E2345" w:rsidRPr="004F5959" w:rsidRDefault="000E2345" w:rsidP="000E2345">
            <w:pPr>
              <w:pStyle w:val="tablecopy8pt"/>
            </w:pPr>
            <w:r w:rsidRPr="004F5959">
              <w:t xml:space="preserve">Call </w:t>
            </w:r>
            <w:r w:rsidR="00C35BAD">
              <w:t>f</w:t>
            </w:r>
            <w:r w:rsidRPr="004F5959">
              <w:t xml:space="preserve">orward - </w:t>
            </w:r>
            <w:r w:rsidR="00267B1C">
              <w:t>b</w:t>
            </w:r>
            <w:r w:rsidRPr="004F5959">
              <w:t>usy*</w:t>
            </w:r>
          </w:p>
        </w:tc>
        <w:tc>
          <w:tcPr>
            <w:tcW w:w="1348" w:type="dxa"/>
          </w:tcPr>
          <w:p w14:paraId="08CC7C96" w14:textId="38F93912"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27D44270" w14:textId="003DD115"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5058228" w14:textId="0ED1E6A5"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F5EE63E" w14:textId="609DA30E"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E034187"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869DEBD" w14:textId="4DDCA924" w:rsidR="000E2345" w:rsidRPr="004F5959" w:rsidRDefault="000E2345" w:rsidP="000E2345">
            <w:pPr>
              <w:pStyle w:val="tablecopy8pt"/>
            </w:pPr>
            <w:r w:rsidRPr="004F5959">
              <w:t xml:space="preserve">Call </w:t>
            </w:r>
            <w:r w:rsidR="00C35BAD">
              <w:t>f</w:t>
            </w:r>
            <w:r w:rsidRPr="004F5959">
              <w:t xml:space="preserve">orward - </w:t>
            </w:r>
            <w:r w:rsidR="00267B1C">
              <w:t>n</w:t>
            </w:r>
            <w:r w:rsidRPr="004F5959">
              <w:t xml:space="preserve">o </w:t>
            </w:r>
            <w:r w:rsidR="00267B1C">
              <w:t>a</w:t>
            </w:r>
            <w:r w:rsidRPr="004F5959">
              <w:t>nswer*</w:t>
            </w:r>
          </w:p>
        </w:tc>
        <w:tc>
          <w:tcPr>
            <w:tcW w:w="1348" w:type="dxa"/>
          </w:tcPr>
          <w:p w14:paraId="3092AA90" w14:textId="45E189AE"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05A62F1B" w14:textId="7909635F"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369DBA6" w14:textId="0C738F9F"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F1C5C07" w14:textId="3AF91E67"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853D7CC"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8D8384C" w14:textId="2A1E00D5" w:rsidR="000E2345" w:rsidRPr="004F5959" w:rsidRDefault="000E2345" w:rsidP="000E2345">
            <w:pPr>
              <w:pStyle w:val="tablecopy8pt"/>
            </w:pPr>
            <w:r w:rsidRPr="004F5959">
              <w:t xml:space="preserve">Call </w:t>
            </w:r>
            <w:r w:rsidR="00C35BAD">
              <w:t>f</w:t>
            </w:r>
            <w:r w:rsidRPr="004F5959">
              <w:t xml:space="preserve">orward - </w:t>
            </w:r>
            <w:r w:rsidR="00267B1C">
              <w:t>n</w:t>
            </w:r>
            <w:r w:rsidRPr="004F5959">
              <w:t xml:space="preserve">ot </w:t>
            </w:r>
            <w:r w:rsidR="00267B1C">
              <w:t>r</w:t>
            </w:r>
            <w:r w:rsidRPr="004F5959">
              <w:t>eachable*</w:t>
            </w:r>
          </w:p>
        </w:tc>
        <w:tc>
          <w:tcPr>
            <w:tcW w:w="1348" w:type="dxa"/>
          </w:tcPr>
          <w:p w14:paraId="79F4900D" w14:textId="14B98DED"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364737C3" w14:textId="523264FA"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5330330" w14:textId="495CDEF0"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10E2FFC" w14:textId="278C3907" w:rsidR="000E2345" w:rsidRPr="00C075F3" w:rsidRDefault="002F1BC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943FD8A"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47630A4F" w14:textId="5626A083" w:rsidR="000E2345" w:rsidRPr="004F5959" w:rsidRDefault="000E2345" w:rsidP="000E2345">
            <w:pPr>
              <w:pStyle w:val="tablecopy8pt"/>
            </w:pPr>
            <w:r w:rsidRPr="004F5959">
              <w:t xml:space="preserve">Dual </w:t>
            </w:r>
            <w:r w:rsidR="00267B1C">
              <w:t>p</w:t>
            </w:r>
            <w:r w:rsidRPr="004F5959">
              <w:t xml:space="preserve">ersona with </w:t>
            </w:r>
            <w:r w:rsidR="00035988">
              <w:t>m</w:t>
            </w:r>
            <w:r w:rsidRPr="004F5959">
              <w:t>obility</w:t>
            </w:r>
          </w:p>
        </w:tc>
        <w:tc>
          <w:tcPr>
            <w:tcW w:w="1348" w:type="dxa"/>
          </w:tcPr>
          <w:p w14:paraId="3D8F40B5" w14:textId="083D5CE5"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w:t>
            </w:r>
            <w:r w:rsidR="00EC6219">
              <w:t>3</w:t>
            </w:r>
            <w:r>
              <w:t xml:space="preserve"> ’21</w:t>
            </w:r>
          </w:p>
        </w:tc>
        <w:tc>
          <w:tcPr>
            <w:tcW w:w="1354" w:type="dxa"/>
          </w:tcPr>
          <w:p w14:paraId="3BB22896" w14:textId="0DA43E7B"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w:t>
            </w:r>
            <w:r w:rsidR="00EC6219">
              <w:t>3</w:t>
            </w:r>
            <w:r>
              <w:t xml:space="preserve"> ’21</w:t>
            </w:r>
          </w:p>
        </w:tc>
        <w:tc>
          <w:tcPr>
            <w:tcW w:w="0" w:type="auto"/>
          </w:tcPr>
          <w:p w14:paraId="3CCBCB40" w14:textId="48AC5780"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w:t>
            </w:r>
            <w:r w:rsidR="00EC6219">
              <w:t>3</w:t>
            </w:r>
            <w:r>
              <w:t xml:space="preserve"> ’21</w:t>
            </w:r>
          </w:p>
        </w:tc>
        <w:tc>
          <w:tcPr>
            <w:tcW w:w="0" w:type="auto"/>
          </w:tcPr>
          <w:p w14:paraId="71411809" w14:textId="795A5F0C"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w:t>
            </w:r>
            <w:r w:rsidR="00EC6219">
              <w:t>3</w:t>
            </w:r>
            <w:r>
              <w:t xml:space="preserve"> ’21</w:t>
            </w:r>
          </w:p>
        </w:tc>
      </w:tr>
      <w:tr w:rsidR="000E2345" w:rsidRPr="001137DC" w14:paraId="6510DFC3"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B46439E" w14:textId="44C30F0B" w:rsidR="000E2345" w:rsidRPr="004F5959" w:rsidRDefault="000E2345" w:rsidP="000E2345">
            <w:pPr>
              <w:pStyle w:val="tablecopy8pt"/>
            </w:pPr>
            <w:r w:rsidRPr="004F5959">
              <w:t xml:space="preserve">Call </w:t>
            </w:r>
            <w:r w:rsidR="00035988">
              <w:t>b</w:t>
            </w:r>
            <w:r w:rsidRPr="004F5959">
              <w:t>ack (</w:t>
            </w:r>
            <w:r w:rsidR="00035988">
              <w:t>m</w:t>
            </w:r>
            <w:r w:rsidRPr="004F5959">
              <w:t>obile)</w:t>
            </w:r>
          </w:p>
        </w:tc>
        <w:tc>
          <w:tcPr>
            <w:tcW w:w="1348" w:type="dxa"/>
          </w:tcPr>
          <w:p w14:paraId="719CD804" w14:textId="28D975D1"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29180691" w14:textId="6789B673"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9C0BEEC" w14:textId="664C09EB"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26919D6" w14:textId="0A691F2F"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04B24A9A"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4C50F89" w14:textId="50EABD07" w:rsidR="000E2345" w:rsidRPr="004F5959" w:rsidRDefault="000E2345" w:rsidP="000E2345">
            <w:pPr>
              <w:pStyle w:val="tablecopy8pt"/>
            </w:pPr>
            <w:r w:rsidRPr="004F5959">
              <w:t xml:space="preserve">Call </w:t>
            </w:r>
            <w:r w:rsidR="00035988">
              <w:t>t</w:t>
            </w:r>
            <w:r w:rsidRPr="004F5959">
              <w:t>hrough (</w:t>
            </w:r>
            <w:r w:rsidR="00035988">
              <w:t>m</w:t>
            </w:r>
            <w:r w:rsidRPr="004F5959">
              <w:t>obile)</w:t>
            </w:r>
          </w:p>
        </w:tc>
        <w:tc>
          <w:tcPr>
            <w:tcW w:w="1348" w:type="dxa"/>
          </w:tcPr>
          <w:p w14:paraId="16F1AD20" w14:textId="176162F2" w:rsidR="000E2345" w:rsidRPr="00C075F3"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Q3 ’21</w:t>
            </w:r>
          </w:p>
        </w:tc>
        <w:tc>
          <w:tcPr>
            <w:tcW w:w="1354" w:type="dxa"/>
          </w:tcPr>
          <w:p w14:paraId="508B5A7F" w14:textId="1D778364" w:rsidR="000E2345" w:rsidRPr="00C075F3"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Q3 ’21</w:t>
            </w:r>
          </w:p>
        </w:tc>
        <w:tc>
          <w:tcPr>
            <w:tcW w:w="0" w:type="auto"/>
          </w:tcPr>
          <w:p w14:paraId="0D1BAAFB" w14:textId="6969E395" w:rsidR="000E2345" w:rsidRPr="00C075F3"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Q3 ’21</w:t>
            </w:r>
          </w:p>
        </w:tc>
        <w:tc>
          <w:tcPr>
            <w:tcW w:w="0" w:type="auto"/>
          </w:tcPr>
          <w:p w14:paraId="797B27C9" w14:textId="5A249215" w:rsidR="000E2345" w:rsidRPr="00C075F3"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Q3 ’21</w:t>
            </w:r>
          </w:p>
        </w:tc>
      </w:tr>
      <w:tr w:rsidR="000E2345" w:rsidRPr="001137DC" w14:paraId="3C48A7A2"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C546048" w14:textId="31DD8BAB" w:rsidR="000E2345" w:rsidRPr="004F5959" w:rsidRDefault="000E2345" w:rsidP="000E2345">
            <w:pPr>
              <w:pStyle w:val="tablecopy8pt"/>
            </w:pPr>
            <w:r w:rsidRPr="004F5959">
              <w:t xml:space="preserve">Simultaneous </w:t>
            </w:r>
            <w:r w:rsidR="00035988">
              <w:t>r</w:t>
            </w:r>
            <w:r w:rsidRPr="004F5959">
              <w:t>ing*</w:t>
            </w:r>
          </w:p>
        </w:tc>
        <w:tc>
          <w:tcPr>
            <w:tcW w:w="1348" w:type="dxa"/>
          </w:tcPr>
          <w:p w14:paraId="2BFE9395" w14:textId="1E20C094"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60708468" w14:textId="6E51AC0D"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7947C58" w14:textId="2F59089A"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67331C1" w14:textId="0234AE6A"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BF3D77B"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3B33AFD3" w14:textId="1892294E" w:rsidR="000E2345" w:rsidRPr="004F5959" w:rsidRDefault="000E2345" w:rsidP="000E2345">
            <w:pPr>
              <w:pStyle w:val="tablecopy8pt"/>
            </w:pPr>
            <w:r w:rsidRPr="004F5959">
              <w:t xml:space="preserve">Sequential </w:t>
            </w:r>
            <w:r w:rsidR="00035988">
              <w:t>r</w:t>
            </w:r>
            <w:r w:rsidRPr="004F5959">
              <w:t>ing*</w:t>
            </w:r>
          </w:p>
        </w:tc>
        <w:tc>
          <w:tcPr>
            <w:tcW w:w="1348" w:type="dxa"/>
          </w:tcPr>
          <w:p w14:paraId="48ECF9CF" w14:textId="6150B045"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463850F7" w14:textId="18E37E79"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986FA9B" w14:textId="50C0AF4C"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A48F535" w14:textId="407064DB"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90EA9F7"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4B156B63" w14:textId="66AC51BF" w:rsidR="000E2345" w:rsidRPr="004F5959" w:rsidRDefault="000E2345" w:rsidP="000E2345">
            <w:pPr>
              <w:pStyle w:val="tablecopy8pt"/>
            </w:pPr>
            <w:r w:rsidRPr="004F5959">
              <w:t xml:space="preserve">Hide </w:t>
            </w:r>
            <w:r w:rsidR="00035988">
              <w:t>n</w:t>
            </w:r>
            <w:r w:rsidRPr="004F5959">
              <w:t>umber/</w:t>
            </w:r>
            <w:r w:rsidR="00035988">
              <w:t>b</w:t>
            </w:r>
            <w:r w:rsidRPr="004F5959">
              <w:t xml:space="preserve">lock </w:t>
            </w:r>
            <w:r w:rsidR="00035988">
              <w:t>m</w:t>
            </w:r>
            <w:r w:rsidRPr="004F5959">
              <w:t xml:space="preserve">y </w:t>
            </w:r>
            <w:r w:rsidR="00035988">
              <w:t>c</w:t>
            </w:r>
            <w:r w:rsidRPr="004F5959">
              <w:t>aller ID*</w:t>
            </w:r>
          </w:p>
        </w:tc>
        <w:tc>
          <w:tcPr>
            <w:tcW w:w="1348" w:type="dxa"/>
          </w:tcPr>
          <w:p w14:paraId="0FC585E4" w14:textId="2A0F9008"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27AE35E6" w14:textId="60E340E3"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15689A0" w14:textId="7BC1B76B"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FEAAD7E" w14:textId="3BD0C467"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DB885A1"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C087A82" w14:textId="2C89F790" w:rsidR="000E2345" w:rsidRPr="004F5959" w:rsidRDefault="000E2345" w:rsidP="000E2345">
            <w:pPr>
              <w:pStyle w:val="tablecopy8pt"/>
            </w:pPr>
            <w:r w:rsidRPr="004F5959">
              <w:t xml:space="preserve">Voice </w:t>
            </w:r>
            <w:r w:rsidR="00035988">
              <w:t>m</w:t>
            </w:r>
            <w:r w:rsidRPr="004F5959">
              <w:t xml:space="preserve">essaging </w:t>
            </w:r>
            <w:r w:rsidR="00035988">
              <w:t>s</w:t>
            </w:r>
            <w:r w:rsidRPr="004F5959">
              <w:t>ettings*</w:t>
            </w:r>
          </w:p>
        </w:tc>
        <w:tc>
          <w:tcPr>
            <w:tcW w:w="1348" w:type="dxa"/>
          </w:tcPr>
          <w:p w14:paraId="3C508EF0" w14:textId="0679A736"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7988727D" w14:textId="57D74E90"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29D156F" w14:textId="6CE4ADF2"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F4BE5B7" w14:textId="6725D9ED"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E70CE74"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B49F281" w14:textId="2BDD73B5" w:rsidR="000E2345" w:rsidRPr="004F5959" w:rsidRDefault="000E2345" w:rsidP="000E2345">
            <w:pPr>
              <w:pStyle w:val="tablecopy8pt"/>
            </w:pPr>
            <w:r w:rsidRPr="004F5959">
              <w:t>Queues (</w:t>
            </w:r>
            <w:r w:rsidR="00035988">
              <w:t>c</w:t>
            </w:r>
            <w:r w:rsidRPr="004F5959">
              <w:t xml:space="preserve">all </w:t>
            </w:r>
            <w:r w:rsidR="00035988">
              <w:t>c</w:t>
            </w:r>
            <w:r w:rsidR="008D1C07">
              <w:t>entre</w:t>
            </w:r>
            <w:r w:rsidRPr="004F5959">
              <w:t xml:space="preserve">) - </w:t>
            </w:r>
            <w:r w:rsidR="00035988">
              <w:t>l</w:t>
            </w:r>
            <w:r w:rsidRPr="004F5959">
              <w:t>ogin/logout, status*</w:t>
            </w:r>
          </w:p>
        </w:tc>
        <w:tc>
          <w:tcPr>
            <w:tcW w:w="1348" w:type="dxa"/>
          </w:tcPr>
          <w:p w14:paraId="3EE92F68" w14:textId="37109DD9"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12CC7BE1" w14:textId="31FA05D0"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9B92B13" w14:textId="6CC6D667"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FB6448D" w14:textId="589842E5"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3895B49D"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F2BF91F" w14:textId="71AE29CC" w:rsidR="000E2345" w:rsidRPr="004F5959" w:rsidRDefault="000E2345" w:rsidP="000E2345">
            <w:pPr>
              <w:pStyle w:val="tablecopy8pt"/>
            </w:pPr>
            <w:r w:rsidRPr="004F5959">
              <w:t xml:space="preserve">Call </w:t>
            </w:r>
            <w:r w:rsidR="00035988">
              <w:t>w</w:t>
            </w:r>
            <w:r w:rsidRPr="004F5959">
              <w:t>aiting*</w:t>
            </w:r>
          </w:p>
        </w:tc>
        <w:tc>
          <w:tcPr>
            <w:tcW w:w="1348" w:type="dxa"/>
          </w:tcPr>
          <w:p w14:paraId="05010A22" w14:textId="0055CD6B"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13EE752C" w14:textId="6C2BC57D"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E11E304" w14:textId="2840564C"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F3ED59D" w14:textId="1791F330" w:rsidR="000E2345" w:rsidRPr="00C075F3" w:rsidRDefault="0053501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3B73820"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2FB41F2F" w14:textId="7FE8BF11" w:rsidR="000E2345" w:rsidRPr="004F5959" w:rsidRDefault="000E2345" w:rsidP="000E2345">
            <w:pPr>
              <w:pStyle w:val="tablecopy8pt"/>
            </w:pPr>
            <w:r w:rsidRPr="004F5959">
              <w:t xml:space="preserve">Anonymous </w:t>
            </w:r>
            <w:r w:rsidR="00035988">
              <w:t>c</w:t>
            </w:r>
            <w:r w:rsidRPr="004F5959">
              <w:t xml:space="preserve">all </w:t>
            </w:r>
            <w:r w:rsidR="00035988">
              <w:t>r</w:t>
            </w:r>
            <w:r w:rsidRPr="004F5959">
              <w:t>ejection*</w:t>
            </w:r>
          </w:p>
        </w:tc>
        <w:tc>
          <w:tcPr>
            <w:tcW w:w="1348" w:type="dxa"/>
          </w:tcPr>
          <w:p w14:paraId="2C1D2DE9" w14:textId="3FD32797"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76770355" w14:textId="0D47526D"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EC7BCDA" w14:textId="505F4D3A"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FA4E377" w14:textId="192F36A2"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CC3E605"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2587453B" w14:textId="2A96FB5C" w:rsidR="000E2345" w:rsidRPr="004F5959" w:rsidRDefault="000E2345" w:rsidP="000E2345">
            <w:pPr>
              <w:pStyle w:val="tablecopy8pt"/>
            </w:pPr>
            <w:r w:rsidRPr="004F5959">
              <w:t xml:space="preserve">Automatic </w:t>
            </w:r>
            <w:r w:rsidR="00035988">
              <w:t>c</w:t>
            </w:r>
            <w:r w:rsidRPr="004F5959">
              <w:t>allback*</w:t>
            </w:r>
          </w:p>
        </w:tc>
        <w:tc>
          <w:tcPr>
            <w:tcW w:w="1348" w:type="dxa"/>
          </w:tcPr>
          <w:p w14:paraId="5177A580" w14:textId="340ECC1D"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7614FAC2" w14:textId="6ED1D843"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DE4EDD3" w14:textId="548F8333"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284692D" w14:textId="6A1A8653"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EC6219" w:rsidRPr="001137DC" w14:paraId="077449E6"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7B518305" w14:textId="0FD47BEF" w:rsidR="00EC6219" w:rsidRPr="004F5959" w:rsidRDefault="00EC6219" w:rsidP="000E2345">
            <w:pPr>
              <w:pStyle w:val="tablecopy8pt"/>
            </w:pPr>
            <w:r w:rsidRPr="00EC6219">
              <w:t xml:space="preserve">Video </w:t>
            </w:r>
            <w:r w:rsidR="00C35BAD">
              <w:t>c</w:t>
            </w:r>
            <w:r w:rsidRPr="00EC6219">
              <w:t xml:space="preserve">all – </w:t>
            </w:r>
            <w:r>
              <w:t>v</w:t>
            </w:r>
            <w:r w:rsidRPr="00EC6219">
              <w:t xml:space="preserve">irtual </w:t>
            </w:r>
            <w:r>
              <w:t>b</w:t>
            </w:r>
            <w:r w:rsidRPr="00EC6219">
              <w:t>ackground</w:t>
            </w:r>
          </w:p>
        </w:tc>
        <w:tc>
          <w:tcPr>
            <w:tcW w:w="1348" w:type="dxa"/>
          </w:tcPr>
          <w:p w14:paraId="011C47BD" w14:textId="2764B634" w:rsidR="00EC6219" w:rsidRPr="002C5C4F"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1354" w:type="dxa"/>
          </w:tcPr>
          <w:p w14:paraId="34F8C6F2" w14:textId="2840455A" w:rsidR="00EC6219" w:rsidRPr="002C5C4F"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Pr>
          <w:p w14:paraId="46F50EFA" w14:textId="37E3E13A" w:rsidR="00EC6219" w:rsidRPr="002C5C4F"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Pr>
          <w:p w14:paraId="424C62BA" w14:textId="3EF9E169" w:rsidR="00EC6219" w:rsidRPr="002C5C4F"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r>
      <w:tr w:rsidR="00EC6219" w:rsidRPr="001137DC" w14:paraId="4161FA20"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E14BE83" w14:textId="331DD469" w:rsidR="00EC6219" w:rsidRPr="004F5959" w:rsidRDefault="00EC6219" w:rsidP="000E2345">
            <w:pPr>
              <w:pStyle w:val="tablecopy8pt"/>
            </w:pPr>
            <w:r>
              <w:t>Background noise reduction</w:t>
            </w:r>
          </w:p>
        </w:tc>
        <w:tc>
          <w:tcPr>
            <w:tcW w:w="1348" w:type="dxa"/>
          </w:tcPr>
          <w:p w14:paraId="2CDD8EEB" w14:textId="016A91F5" w:rsidR="00EC6219" w:rsidRPr="002C5C4F"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1354" w:type="dxa"/>
          </w:tcPr>
          <w:p w14:paraId="4AC0936E" w14:textId="32FEFE48" w:rsidR="00EC6219" w:rsidRPr="002C5C4F"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Pr>
          <w:p w14:paraId="58E4B66E" w14:textId="38CC7EE1" w:rsidR="00EC6219" w:rsidRPr="002C5C4F"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Pr>
          <w:p w14:paraId="59378123" w14:textId="633F15CF" w:rsidR="00EC6219" w:rsidRPr="002C5C4F"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r>
      <w:tr w:rsidR="00EC6219" w:rsidRPr="001137DC" w14:paraId="54992AFE"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0C1D5B4" w14:textId="78A46B46" w:rsidR="00EC6219" w:rsidRPr="004F5959" w:rsidRDefault="00EC6219" w:rsidP="000E2345">
            <w:pPr>
              <w:pStyle w:val="tablecopy8pt"/>
            </w:pPr>
            <w:r>
              <w:t>Music mode</w:t>
            </w:r>
          </w:p>
        </w:tc>
        <w:tc>
          <w:tcPr>
            <w:tcW w:w="1348" w:type="dxa"/>
          </w:tcPr>
          <w:p w14:paraId="37304B9C" w14:textId="2953FAF4" w:rsidR="00EC6219" w:rsidRPr="002C5C4F"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1354" w:type="dxa"/>
          </w:tcPr>
          <w:p w14:paraId="52D164C1" w14:textId="10A971D1" w:rsidR="00EC6219" w:rsidRPr="002C5C4F"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Pr>
          <w:p w14:paraId="46132C16" w14:textId="6D509ED3" w:rsidR="00EC6219" w:rsidRPr="002C5C4F"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Pr>
          <w:p w14:paraId="688F1803" w14:textId="60F5C9C6" w:rsidR="00EC6219" w:rsidRPr="002C5C4F" w:rsidRDefault="00EC6219"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r>
      <w:tr w:rsidR="000E2345" w:rsidRPr="001137DC" w14:paraId="723B516D"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730C3239" w14:textId="0ABEBF77" w:rsidR="000E2345" w:rsidRPr="004F5959" w:rsidRDefault="000E2345" w:rsidP="00AF2B40">
            <w:pPr>
              <w:pStyle w:val="Heading3withnoauto-numbering"/>
            </w:pPr>
            <w:bookmarkStart w:id="4" w:name="_Toc71107062"/>
            <w:r w:rsidRPr="004F5959">
              <w:t>Personal contacts</w:t>
            </w:r>
            <w:bookmarkEnd w:id="4"/>
          </w:p>
        </w:tc>
        <w:tc>
          <w:tcPr>
            <w:tcW w:w="1348" w:type="dxa"/>
            <w:shd w:val="clear" w:color="auto" w:fill="D9D9D9" w:themeFill="accent6"/>
          </w:tcPr>
          <w:p w14:paraId="35EFBA74"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48D0D6D2"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0ECE1899"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1392650D"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0E2345" w:rsidRPr="001137DC" w14:paraId="2D1B47E3" w14:textId="77777777" w:rsidTr="004874B0">
        <w:trPr>
          <w:trHeight w:hRule="exact" w:val="351"/>
        </w:trPr>
        <w:tc>
          <w:tcPr>
            <w:cnfStyle w:val="001000000000" w:firstRow="0" w:lastRow="0" w:firstColumn="1" w:lastColumn="0" w:oddVBand="0" w:evenVBand="0" w:oddHBand="0" w:evenHBand="0" w:firstRowFirstColumn="0" w:firstRowLastColumn="0" w:lastRowFirstColumn="0" w:lastRowLastColumn="0"/>
            <w:tcW w:w="0" w:type="auto"/>
          </w:tcPr>
          <w:p w14:paraId="659D99DE" w14:textId="6D9F70BF" w:rsidR="000E2345" w:rsidRPr="004F5959" w:rsidRDefault="000E2345" w:rsidP="000E2345">
            <w:pPr>
              <w:pStyle w:val="tablecopy8pt"/>
            </w:pPr>
            <w:r w:rsidRPr="004F5959">
              <w:t xml:space="preserve">View </w:t>
            </w:r>
            <w:r w:rsidR="00035988">
              <w:t>a</w:t>
            </w:r>
            <w:r w:rsidRPr="004F5959">
              <w:t xml:space="preserve">ll </w:t>
            </w:r>
            <w:r w:rsidR="00035988">
              <w:t>c</w:t>
            </w:r>
            <w:r w:rsidRPr="004F5959">
              <w:t>ontacts</w:t>
            </w:r>
          </w:p>
        </w:tc>
        <w:tc>
          <w:tcPr>
            <w:tcW w:w="1348" w:type="dxa"/>
          </w:tcPr>
          <w:p w14:paraId="6A24BE46" w14:textId="2DE721CF"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1EA48176" w14:textId="404054D3"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8075347" w14:textId="1EBF9E8D"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C12823E" w14:textId="2A1CD7D6"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E6D9B90" w14:textId="77777777" w:rsidTr="004874B0">
        <w:trPr>
          <w:trHeight w:hRule="exact" w:val="351"/>
        </w:trPr>
        <w:tc>
          <w:tcPr>
            <w:cnfStyle w:val="001000000000" w:firstRow="0" w:lastRow="0" w:firstColumn="1" w:lastColumn="0" w:oddVBand="0" w:evenVBand="0" w:oddHBand="0" w:evenHBand="0" w:firstRowFirstColumn="0" w:firstRowLastColumn="0" w:lastRowFirstColumn="0" w:lastRowLastColumn="0"/>
            <w:tcW w:w="0" w:type="auto"/>
          </w:tcPr>
          <w:p w14:paraId="3379ABE2" w14:textId="278D0AE8" w:rsidR="000E2345" w:rsidRPr="004F5959" w:rsidRDefault="000E2345" w:rsidP="000E2345">
            <w:pPr>
              <w:pStyle w:val="tablecopy8pt"/>
            </w:pPr>
            <w:r w:rsidRPr="004F5959">
              <w:t xml:space="preserve">Add </w:t>
            </w:r>
            <w:r w:rsidR="00035988">
              <w:t>n</w:t>
            </w:r>
            <w:r w:rsidRPr="004F5959">
              <w:t xml:space="preserve">ew </w:t>
            </w:r>
            <w:r w:rsidR="00035988">
              <w:t>c</w:t>
            </w:r>
            <w:r w:rsidRPr="004F5959">
              <w:t>ontacts</w:t>
            </w:r>
          </w:p>
        </w:tc>
        <w:tc>
          <w:tcPr>
            <w:tcW w:w="1348" w:type="dxa"/>
          </w:tcPr>
          <w:p w14:paraId="5DC3D0DF" w14:textId="3C3A88A8"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3C30D7B3" w14:textId="3937CA7D"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8CFBBF4" w14:textId="43FAB333"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46A55E3" w14:textId="7EC37962"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B807553" w14:textId="77777777" w:rsidTr="004874B0">
        <w:trPr>
          <w:trHeight w:hRule="exact" w:val="351"/>
        </w:trPr>
        <w:tc>
          <w:tcPr>
            <w:cnfStyle w:val="001000000000" w:firstRow="0" w:lastRow="0" w:firstColumn="1" w:lastColumn="0" w:oddVBand="0" w:evenVBand="0" w:oddHBand="0" w:evenHBand="0" w:firstRowFirstColumn="0" w:firstRowLastColumn="0" w:lastRowFirstColumn="0" w:lastRowLastColumn="0"/>
            <w:tcW w:w="0" w:type="auto"/>
          </w:tcPr>
          <w:p w14:paraId="6578AA72" w14:textId="4F9ED32E" w:rsidR="000E2345" w:rsidRPr="004F5959" w:rsidRDefault="000E2345" w:rsidP="000E2345">
            <w:pPr>
              <w:pStyle w:val="tablecopy8pt"/>
            </w:pPr>
            <w:r w:rsidRPr="004F5959">
              <w:t xml:space="preserve">Manage </w:t>
            </w:r>
            <w:r w:rsidR="00102AB6">
              <w:t>favourites</w:t>
            </w:r>
          </w:p>
        </w:tc>
        <w:tc>
          <w:tcPr>
            <w:tcW w:w="1348" w:type="dxa"/>
          </w:tcPr>
          <w:p w14:paraId="612FB200" w14:textId="589A3815"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7DCC9AFD" w14:textId="6E3D4814"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D62D8D1" w14:textId="06A1F088"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4249BF9" w14:textId="6C908DCB"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55C6E31" w14:textId="77777777" w:rsidTr="004874B0">
        <w:trPr>
          <w:trHeight w:hRule="exact" w:val="351"/>
        </w:trPr>
        <w:tc>
          <w:tcPr>
            <w:cnfStyle w:val="001000000000" w:firstRow="0" w:lastRow="0" w:firstColumn="1" w:lastColumn="0" w:oddVBand="0" w:evenVBand="0" w:oddHBand="0" w:evenHBand="0" w:firstRowFirstColumn="0" w:firstRowLastColumn="0" w:lastRowFirstColumn="0" w:lastRowLastColumn="0"/>
            <w:tcW w:w="0" w:type="auto"/>
          </w:tcPr>
          <w:p w14:paraId="64609075" w14:textId="6ECBDC73" w:rsidR="000E2345" w:rsidRPr="004F5959" w:rsidRDefault="000E2345" w:rsidP="000E2345">
            <w:pPr>
              <w:pStyle w:val="tablecopy8pt"/>
            </w:pPr>
            <w:r w:rsidRPr="005D3402">
              <w:t xml:space="preserve">Manage </w:t>
            </w:r>
            <w:r w:rsidR="00102AB6">
              <w:t>g</w:t>
            </w:r>
            <w:r w:rsidRPr="005D3402">
              <w:t>roups</w:t>
            </w:r>
          </w:p>
        </w:tc>
        <w:tc>
          <w:tcPr>
            <w:tcW w:w="1348" w:type="dxa"/>
          </w:tcPr>
          <w:p w14:paraId="6792C96B" w14:textId="34E7418B"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054603D0" w14:textId="5F637DB5"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A0CF24A" w14:textId="0B35F13C"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DB7F5C6" w14:textId="184888AA"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ABC2BD4" w14:textId="77777777" w:rsidTr="004874B0">
        <w:trPr>
          <w:trHeight w:hRule="exact" w:val="351"/>
        </w:trPr>
        <w:tc>
          <w:tcPr>
            <w:cnfStyle w:val="001000000000" w:firstRow="0" w:lastRow="0" w:firstColumn="1" w:lastColumn="0" w:oddVBand="0" w:evenVBand="0" w:oddHBand="0" w:evenHBand="0" w:firstRowFirstColumn="0" w:firstRowLastColumn="0" w:lastRowFirstColumn="0" w:lastRowLastColumn="0"/>
            <w:tcW w:w="0" w:type="auto"/>
          </w:tcPr>
          <w:p w14:paraId="3E069BF8" w14:textId="771D8A8D" w:rsidR="000E2345" w:rsidRPr="004F5959" w:rsidRDefault="000E2345" w:rsidP="000E2345">
            <w:pPr>
              <w:pStyle w:val="tablecopy8pt"/>
            </w:pPr>
            <w:r w:rsidRPr="005D3402">
              <w:t xml:space="preserve">View </w:t>
            </w:r>
            <w:r w:rsidR="00102AB6">
              <w:t>p</w:t>
            </w:r>
            <w:r w:rsidRPr="005D3402">
              <w:t>rofile</w:t>
            </w:r>
          </w:p>
        </w:tc>
        <w:tc>
          <w:tcPr>
            <w:tcW w:w="1348" w:type="dxa"/>
          </w:tcPr>
          <w:p w14:paraId="1E9A400E" w14:textId="0A676DFB"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1E980D17" w14:textId="3188351B"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A3AE114" w14:textId="64920388"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FD99F2C" w14:textId="2C61A902"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465D5A4" w14:textId="77777777" w:rsidTr="004874B0">
        <w:trPr>
          <w:trHeight w:hRule="exact" w:val="351"/>
        </w:trPr>
        <w:tc>
          <w:tcPr>
            <w:cnfStyle w:val="001000000000" w:firstRow="0" w:lastRow="0" w:firstColumn="1" w:lastColumn="0" w:oddVBand="0" w:evenVBand="0" w:oddHBand="0" w:evenHBand="0" w:firstRowFirstColumn="0" w:firstRowLastColumn="0" w:lastRowFirstColumn="0" w:lastRowLastColumn="0"/>
            <w:tcW w:w="0" w:type="auto"/>
          </w:tcPr>
          <w:p w14:paraId="197992F6" w14:textId="00414DB7" w:rsidR="000E2345" w:rsidRPr="004F5959" w:rsidRDefault="000E2345" w:rsidP="000E2345">
            <w:pPr>
              <w:pStyle w:val="tablecopy8pt"/>
            </w:pPr>
            <w:r w:rsidRPr="005D3402">
              <w:t xml:space="preserve">Add </w:t>
            </w:r>
            <w:r w:rsidR="00102AB6">
              <w:t>c</w:t>
            </w:r>
            <w:r w:rsidRPr="005D3402">
              <w:t xml:space="preserve">ontacts from </w:t>
            </w:r>
            <w:r w:rsidR="00102AB6">
              <w:t>c</w:t>
            </w:r>
            <w:r w:rsidRPr="005D3402">
              <w:t xml:space="preserve">ommon </w:t>
            </w:r>
            <w:r w:rsidR="00102AB6">
              <w:t>i</w:t>
            </w:r>
            <w:r w:rsidRPr="005D3402">
              <w:t>dentity</w:t>
            </w:r>
          </w:p>
        </w:tc>
        <w:tc>
          <w:tcPr>
            <w:tcW w:w="1348" w:type="dxa"/>
          </w:tcPr>
          <w:p w14:paraId="6807967F" w14:textId="5748E7AB"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062569A5" w14:textId="37F93050"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4529ACF" w14:textId="008ED9F3"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009D60F" w14:textId="014771B2" w:rsidR="000E2345" w:rsidRPr="00C075F3" w:rsidRDefault="004655A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20C1570"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57AA91B0" w14:textId="67C02EE3" w:rsidR="000E2345" w:rsidRPr="005D3402" w:rsidRDefault="000E2345" w:rsidP="00AF2B40">
            <w:pPr>
              <w:pStyle w:val="Heading3withnoauto-numbering"/>
            </w:pPr>
            <w:bookmarkStart w:id="5" w:name="_Toc71107063"/>
            <w:r w:rsidRPr="005D3402">
              <w:lastRenderedPageBreak/>
              <w:t>Call history/voicemail</w:t>
            </w:r>
            <w:bookmarkEnd w:id="5"/>
          </w:p>
        </w:tc>
        <w:tc>
          <w:tcPr>
            <w:tcW w:w="1348" w:type="dxa"/>
            <w:shd w:val="clear" w:color="auto" w:fill="D9D9D9" w:themeFill="accent6"/>
          </w:tcPr>
          <w:p w14:paraId="45A3E80D"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3C0A0FC4"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690BB242"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00C288F0"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0E2345" w:rsidRPr="001137DC" w14:paraId="4008B966"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89D7804" w14:textId="0F26AD84" w:rsidR="000E2345" w:rsidRPr="004F5959" w:rsidRDefault="000E2345" w:rsidP="000E2345">
            <w:pPr>
              <w:pStyle w:val="tablecopy8pt"/>
            </w:pPr>
            <w:r w:rsidRPr="005D3402">
              <w:t xml:space="preserve">Call </w:t>
            </w:r>
            <w:r w:rsidR="00102AB6">
              <w:t>l</w:t>
            </w:r>
            <w:r w:rsidRPr="005D3402">
              <w:t xml:space="preserve">ogs - </w:t>
            </w:r>
            <w:r w:rsidR="00102AB6">
              <w:t>l</w:t>
            </w:r>
            <w:r w:rsidRPr="005D3402">
              <w:t>ocal</w:t>
            </w:r>
          </w:p>
        </w:tc>
        <w:tc>
          <w:tcPr>
            <w:tcW w:w="1348" w:type="dxa"/>
          </w:tcPr>
          <w:p w14:paraId="2C122631" w14:textId="22061A18" w:rsidR="000E2345" w:rsidRPr="00C075F3" w:rsidRDefault="00221ED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4F4FFF7D" w14:textId="2F9A38ED" w:rsidR="000E2345" w:rsidRPr="00C075F3" w:rsidRDefault="00221ED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B094882" w14:textId="74251C03" w:rsidR="000E2345" w:rsidRPr="00C075F3" w:rsidRDefault="00221ED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E2F84DC" w14:textId="1B490D44" w:rsidR="000E2345" w:rsidRPr="00C075F3" w:rsidRDefault="00221ED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5A3866E"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218C844B" w14:textId="33B57DDD" w:rsidR="000E2345" w:rsidRPr="004F5959" w:rsidRDefault="000E2345" w:rsidP="000E2345">
            <w:pPr>
              <w:pStyle w:val="tablecopy8pt"/>
            </w:pPr>
            <w:r w:rsidRPr="005D3402">
              <w:t xml:space="preserve">Call </w:t>
            </w:r>
            <w:r w:rsidR="00102AB6">
              <w:t>l</w:t>
            </w:r>
            <w:r w:rsidRPr="005D3402">
              <w:t xml:space="preserve">ogs - </w:t>
            </w:r>
            <w:r w:rsidR="00102AB6">
              <w:t>s</w:t>
            </w:r>
            <w:r w:rsidRPr="005D3402">
              <w:t>erver based</w:t>
            </w:r>
          </w:p>
        </w:tc>
        <w:tc>
          <w:tcPr>
            <w:tcW w:w="1348" w:type="dxa"/>
          </w:tcPr>
          <w:p w14:paraId="26BC017F" w14:textId="1C2FB7CB"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July</w:t>
            </w:r>
            <w:r w:rsidR="00221ED1">
              <w:t xml:space="preserve"> </w:t>
            </w:r>
            <w:r>
              <w:t>20</w:t>
            </w:r>
            <w:r w:rsidR="00221ED1">
              <w:t>21</w:t>
            </w:r>
          </w:p>
        </w:tc>
        <w:tc>
          <w:tcPr>
            <w:tcW w:w="1354" w:type="dxa"/>
          </w:tcPr>
          <w:p w14:paraId="15922D38" w14:textId="25338089"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July 2021</w:t>
            </w:r>
          </w:p>
        </w:tc>
        <w:tc>
          <w:tcPr>
            <w:tcW w:w="0" w:type="auto"/>
          </w:tcPr>
          <w:p w14:paraId="23DD8D25" w14:textId="5CC8F020"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July 2021</w:t>
            </w:r>
          </w:p>
        </w:tc>
        <w:tc>
          <w:tcPr>
            <w:tcW w:w="0" w:type="auto"/>
          </w:tcPr>
          <w:p w14:paraId="057C8914" w14:textId="235C7D31"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July 2021</w:t>
            </w:r>
          </w:p>
        </w:tc>
      </w:tr>
      <w:tr w:rsidR="000E2345" w:rsidRPr="001137DC" w14:paraId="1629DD3A"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73AD3812" w14:textId="63F80F17" w:rsidR="000E2345" w:rsidRPr="004F5959" w:rsidRDefault="000E2345" w:rsidP="000E2345">
            <w:pPr>
              <w:pStyle w:val="tablecopy8pt"/>
            </w:pPr>
            <w:r w:rsidRPr="005D3402">
              <w:t xml:space="preserve">Call </w:t>
            </w:r>
            <w:r w:rsidR="00102AB6">
              <w:t>l</w:t>
            </w:r>
            <w:r w:rsidRPr="005D3402">
              <w:t xml:space="preserve">ogs - </w:t>
            </w:r>
            <w:r w:rsidR="00102AB6">
              <w:t>d</w:t>
            </w:r>
            <w:r w:rsidRPr="005D3402">
              <w:t xml:space="preserve">elete </w:t>
            </w:r>
            <w:r w:rsidR="00102AB6">
              <w:t>a</w:t>
            </w:r>
            <w:r w:rsidRPr="005D3402">
              <w:t>ll</w:t>
            </w:r>
          </w:p>
        </w:tc>
        <w:tc>
          <w:tcPr>
            <w:tcW w:w="1348" w:type="dxa"/>
          </w:tcPr>
          <w:p w14:paraId="574D06EC" w14:textId="79FA9930"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410F5ED5" w14:textId="7EE4F4A4"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5B5D5B8" w14:textId="67337152"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BD49A22" w14:textId="41DC0B91"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0128A03D"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2A3AC0DA" w14:textId="4FDA5BB7" w:rsidR="000E2345" w:rsidRPr="004F5959" w:rsidRDefault="000E2345" w:rsidP="000E2345">
            <w:pPr>
              <w:pStyle w:val="tablecopy8pt"/>
            </w:pPr>
            <w:r w:rsidRPr="005D3402">
              <w:t xml:space="preserve">Call </w:t>
            </w:r>
            <w:r w:rsidR="00102AB6">
              <w:t>l</w:t>
            </w:r>
            <w:r w:rsidRPr="005D3402">
              <w:t xml:space="preserve">ogs - </w:t>
            </w:r>
            <w:r w:rsidR="00102AB6">
              <w:t>d</w:t>
            </w:r>
            <w:r w:rsidRPr="005D3402">
              <w:t xml:space="preserve">elete </w:t>
            </w:r>
            <w:r w:rsidR="00102AB6">
              <w:t>i</w:t>
            </w:r>
            <w:r w:rsidRPr="005D3402">
              <w:t xml:space="preserve">ndividual </w:t>
            </w:r>
            <w:r w:rsidR="00102AB6">
              <w:t>c</w:t>
            </w:r>
            <w:r w:rsidRPr="005D3402">
              <w:t>alls</w:t>
            </w:r>
          </w:p>
        </w:tc>
        <w:tc>
          <w:tcPr>
            <w:tcW w:w="1348" w:type="dxa"/>
          </w:tcPr>
          <w:p w14:paraId="2B052B69" w14:textId="3DF2BAF0"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005F282D" w14:textId="31ECACF0"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D94EF55" w14:textId="30586F8A"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5AE776F" w14:textId="6EB86AE8"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EE2BBD7" w14:textId="77777777" w:rsidTr="00742D22">
        <w:trPr>
          <w:trHeight w:hRule="exact" w:val="458"/>
        </w:trPr>
        <w:tc>
          <w:tcPr>
            <w:cnfStyle w:val="001000000000" w:firstRow="0" w:lastRow="0" w:firstColumn="1" w:lastColumn="0" w:oddVBand="0" w:evenVBand="0" w:oddHBand="0" w:evenHBand="0" w:firstRowFirstColumn="0" w:firstRowLastColumn="0" w:lastRowFirstColumn="0" w:lastRowLastColumn="0"/>
            <w:tcW w:w="0" w:type="auto"/>
          </w:tcPr>
          <w:p w14:paraId="46262B75" w14:textId="1247FB91" w:rsidR="000E2345" w:rsidRPr="004F5959" w:rsidRDefault="00102AB6" w:rsidP="000E2345">
            <w:pPr>
              <w:pStyle w:val="tablecopy8pt"/>
            </w:pPr>
            <w:r w:rsidRPr="005D3402">
              <w:t xml:space="preserve">Call </w:t>
            </w:r>
            <w:r>
              <w:t>l</w:t>
            </w:r>
            <w:r w:rsidRPr="005D3402">
              <w:t xml:space="preserve">ogs </w:t>
            </w:r>
            <w:r w:rsidR="000E2345" w:rsidRPr="005D3402">
              <w:t>(</w:t>
            </w:r>
            <w:r>
              <w:t>b</w:t>
            </w:r>
            <w:r w:rsidR="000E2345" w:rsidRPr="005D3402">
              <w:t xml:space="preserve">asic) – </w:t>
            </w:r>
            <w:r>
              <w:t>m</w:t>
            </w:r>
            <w:r w:rsidR="000E2345" w:rsidRPr="005D3402">
              <w:t xml:space="preserve">issed </w:t>
            </w:r>
            <w:r>
              <w:t>c</w:t>
            </w:r>
            <w:r w:rsidR="000E2345" w:rsidRPr="005D3402">
              <w:t xml:space="preserve">alls </w:t>
            </w:r>
            <w:r>
              <w:t>c</w:t>
            </w:r>
            <w:r w:rsidR="000E2345" w:rsidRPr="005D3402">
              <w:t>ounter</w:t>
            </w:r>
          </w:p>
        </w:tc>
        <w:tc>
          <w:tcPr>
            <w:tcW w:w="1348" w:type="dxa"/>
          </w:tcPr>
          <w:p w14:paraId="415E0D2F" w14:textId="722228FA" w:rsidR="000E2345" w:rsidRPr="00C075F3" w:rsidRDefault="00221ED1" w:rsidP="00221ED1">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Pr>
                <w:sz w:val="11"/>
                <w:szCs w:val="11"/>
              </w:rPr>
              <w:t xml:space="preserve">Desktop: </w:t>
            </w:r>
            <w:r w:rsidRPr="002C5C4F">
              <w:rPr>
                <w:rFonts w:ascii="Wingdings" w:hAnsi="Wingdings" w:cs="Calibri"/>
                <w:sz w:val="22"/>
                <w:szCs w:val="22"/>
                <w:lang w:eastAsia="en-GB"/>
              </w:rPr>
              <w:t></w:t>
            </w:r>
            <w:r>
              <w:rPr>
                <w:rFonts w:ascii="Wingdings" w:hAnsi="Wingdings" w:cs="Calibri"/>
                <w:sz w:val="22"/>
                <w:szCs w:val="22"/>
                <w:lang w:eastAsia="en-GB"/>
              </w:rPr>
              <w:br/>
            </w:r>
            <w:r>
              <w:rPr>
                <w:sz w:val="11"/>
                <w:szCs w:val="11"/>
              </w:rPr>
              <w:t xml:space="preserve">Mobile: </w:t>
            </w:r>
            <w:r w:rsidR="00742D22">
              <w:rPr>
                <w:sz w:val="11"/>
                <w:szCs w:val="11"/>
              </w:rPr>
              <w:t xml:space="preserve">June </w:t>
            </w:r>
            <w:r>
              <w:rPr>
                <w:sz w:val="11"/>
                <w:szCs w:val="11"/>
              </w:rPr>
              <w:t>’21</w:t>
            </w:r>
          </w:p>
        </w:tc>
        <w:tc>
          <w:tcPr>
            <w:tcW w:w="1354" w:type="dxa"/>
          </w:tcPr>
          <w:p w14:paraId="502C8A35" w14:textId="5ACBB7B0" w:rsidR="000E2345" w:rsidRPr="00C075F3" w:rsidRDefault="00742D22" w:rsidP="00221ED1">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Pr>
                <w:sz w:val="11"/>
                <w:szCs w:val="11"/>
              </w:rPr>
              <w:t xml:space="preserve">Desktop: </w:t>
            </w:r>
            <w:r w:rsidRPr="002C5C4F">
              <w:rPr>
                <w:rFonts w:ascii="Wingdings" w:hAnsi="Wingdings" w:cs="Calibri"/>
                <w:sz w:val="22"/>
                <w:szCs w:val="22"/>
                <w:lang w:eastAsia="en-GB"/>
              </w:rPr>
              <w:t></w:t>
            </w:r>
            <w:r>
              <w:rPr>
                <w:rFonts w:ascii="Wingdings" w:hAnsi="Wingdings" w:cs="Calibri"/>
                <w:sz w:val="22"/>
                <w:szCs w:val="22"/>
                <w:lang w:eastAsia="en-GB"/>
              </w:rPr>
              <w:br/>
            </w:r>
            <w:r>
              <w:rPr>
                <w:sz w:val="11"/>
                <w:szCs w:val="11"/>
              </w:rPr>
              <w:t>Mobile: June ’21</w:t>
            </w:r>
          </w:p>
        </w:tc>
        <w:tc>
          <w:tcPr>
            <w:tcW w:w="0" w:type="auto"/>
          </w:tcPr>
          <w:p w14:paraId="57BEEDB1" w14:textId="17EB2BF4" w:rsidR="000E2345" w:rsidRPr="00C075F3" w:rsidRDefault="00742D22" w:rsidP="00221ED1">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Pr>
                <w:sz w:val="11"/>
                <w:szCs w:val="11"/>
              </w:rPr>
              <w:t xml:space="preserve">Desktop: </w:t>
            </w:r>
            <w:r w:rsidRPr="002C5C4F">
              <w:rPr>
                <w:rFonts w:ascii="Wingdings" w:hAnsi="Wingdings" w:cs="Calibri"/>
                <w:sz w:val="22"/>
                <w:szCs w:val="22"/>
                <w:lang w:eastAsia="en-GB"/>
              </w:rPr>
              <w:t></w:t>
            </w:r>
            <w:r>
              <w:rPr>
                <w:rFonts w:ascii="Wingdings" w:hAnsi="Wingdings" w:cs="Calibri"/>
                <w:sz w:val="22"/>
                <w:szCs w:val="22"/>
                <w:lang w:eastAsia="en-GB"/>
              </w:rPr>
              <w:br/>
            </w:r>
            <w:r>
              <w:rPr>
                <w:sz w:val="11"/>
                <w:szCs w:val="11"/>
              </w:rPr>
              <w:t>Mobile: June ’21</w:t>
            </w:r>
          </w:p>
        </w:tc>
        <w:tc>
          <w:tcPr>
            <w:tcW w:w="0" w:type="auto"/>
          </w:tcPr>
          <w:p w14:paraId="52B1825B" w14:textId="56543E60" w:rsidR="000E2345" w:rsidRPr="00C075F3" w:rsidRDefault="00742D22" w:rsidP="00221ED1">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Pr>
                <w:sz w:val="11"/>
                <w:szCs w:val="11"/>
              </w:rPr>
              <w:t xml:space="preserve">Desktop: </w:t>
            </w:r>
            <w:r w:rsidRPr="002C5C4F">
              <w:rPr>
                <w:rFonts w:ascii="Wingdings" w:hAnsi="Wingdings" w:cs="Calibri"/>
                <w:sz w:val="22"/>
                <w:szCs w:val="22"/>
                <w:lang w:eastAsia="en-GB"/>
              </w:rPr>
              <w:t></w:t>
            </w:r>
            <w:r>
              <w:rPr>
                <w:rFonts w:ascii="Wingdings" w:hAnsi="Wingdings" w:cs="Calibri"/>
                <w:sz w:val="22"/>
                <w:szCs w:val="22"/>
                <w:lang w:eastAsia="en-GB"/>
              </w:rPr>
              <w:br/>
            </w:r>
            <w:r>
              <w:rPr>
                <w:sz w:val="11"/>
                <w:szCs w:val="11"/>
              </w:rPr>
              <w:t>Mobile: June ’21</w:t>
            </w:r>
          </w:p>
        </w:tc>
      </w:tr>
      <w:tr w:rsidR="000E2345" w:rsidRPr="001137DC" w14:paraId="50F89DAE"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7EBFD26" w14:textId="7FF9A004" w:rsidR="000E2345" w:rsidRPr="004F5959" w:rsidRDefault="00102AB6" w:rsidP="000E2345">
            <w:pPr>
              <w:pStyle w:val="tablecopy8pt"/>
            </w:pPr>
            <w:r w:rsidRPr="005D3402">
              <w:t xml:space="preserve">Call </w:t>
            </w:r>
            <w:r>
              <w:t>l</w:t>
            </w:r>
            <w:r w:rsidRPr="005D3402">
              <w:t xml:space="preserve">ogs </w:t>
            </w:r>
            <w:r w:rsidR="000E2345" w:rsidRPr="005D3402">
              <w:t>(</w:t>
            </w:r>
            <w:r>
              <w:t>e</w:t>
            </w:r>
            <w:r w:rsidR="000E2345" w:rsidRPr="005D3402">
              <w:t xml:space="preserve">nhanced) - </w:t>
            </w:r>
            <w:r>
              <w:t>s</w:t>
            </w:r>
            <w:r w:rsidR="000E2345" w:rsidRPr="005D3402">
              <w:t xml:space="preserve">how </w:t>
            </w:r>
            <w:r>
              <w:t>d</w:t>
            </w:r>
            <w:r w:rsidR="000E2345" w:rsidRPr="005D3402">
              <w:t xml:space="preserve">uration of </w:t>
            </w:r>
            <w:r>
              <w:t>c</w:t>
            </w:r>
            <w:r w:rsidR="000E2345" w:rsidRPr="005D3402">
              <w:t>alls</w:t>
            </w:r>
          </w:p>
        </w:tc>
        <w:tc>
          <w:tcPr>
            <w:tcW w:w="1348" w:type="dxa"/>
          </w:tcPr>
          <w:p w14:paraId="535B5061" w14:textId="543FD1CC" w:rsidR="000E2345" w:rsidRPr="00C075F3" w:rsidRDefault="00221ED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1354" w:type="dxa"/>
          </w:tcPr>
          <w:p w14:paraId="71276E34" w14:textId="5CD980B0" w:rsidR="000E2345" w:rsidRPr="00C075F3" w:rsidRDefault="00221ED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10BBC059" w14:textId="3DB35A8D" w:rsidR="000E2345" w:rsidRPr="00C075F3" w:rsidRDefault="00221ED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0DCEC8C3" w14:textId="1824BE07" w:rsidR="000E2345" w:rsidRPr="00C075F3" w:rsidRDefault="00221ED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r>
      <w:tr w:rsidR="000E2345" w:rsidRPr="001137DC" w14:paraId="0C63D643"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466AC7DE" w14:textId="1AA218CB" w:rsidR="000E2345" w:rsidRPr="004F5959" w:rsidRDefault="00102AB6" w:rsidP="000E2345">
            <w:pPr>
              <w:pStyle w:val="tablecopy8pt"/>
            </w:pPr>
            <w:r w:rsidRPr="005D3402">
              <w:t xml:space="preserve">Call </w:t>
            </w:r>
            <w:r>
              <w:t>l</w:t>
            </w:r>
            <w:r w:rsidRPr="005D3402">
              <w:t xml:space="preserve">ogs </w:t>
            </w:r>
            <w:r w:rsidR="000E2345" w:rsidRPr="005D3402">
              <w:t>(</w:t>
            </w:r>
            <w:r>
              <w:t>e</w:t>
            </w:r>
            <w:r w:rsidR="000E2345" w:rsidRPr="005D3402">
              <w:t xml:space="preserve">nhanced) - </w:t>
            </w:r>
            <w:r>
              <w:t>s</w:t>
            </w:r>
            <w:r w:rsidR="000E2345" w:rsidRPr="005D3402">
              <w:t xml:space="preserve">how </w:t>
            </w:r>
            <w:r>
              <w:t>h</w:t>
            </w:r>
            <w:r w:rsidR="000E2345" w:rsidRPr="005D3402">
              <w:t xml:space="preserve">unt </w:t>
            </w:r>
            <w:r>
              <w:t>g</w:t>
            </w:r>
            <w:r w:rsidR="000E2345" w:rsidRPr="005D3402">
              <w:t xml:space="preserve">roup </w:t>
            </w:r>
            <w:r>
              <w:t>c</w:t>
            </w:r>
            <w:r w:rsidR="000E2345" w:rsidRPr="005D3402">
              <w:t>alls</w:t>
            </w:r>
          </w:p>
        </w:tc>
        <w:tc>
          <w:tcPr>
            <w:tcW w:w="1348" w:type="dxa"/>
          </w:tcPr>
          <w:p w14:paraId="0982752E" w14:textId="09BDEED3" w:rsidR="000E2345" w:rsidRPr="00C075F3" w:rsidRDefault="00221ED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1354" w:type="dxa"/>
          </w:tcPr>
          <w:p w14:paraId="6CD61DE8" w14:textId="3A6503CC" w:rsidR="000E2345" w:rsidRPr="00C075F3" w:rsidRDefault="00221ED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6D462FF6" w14:textId="48CA2591" w:rsidR="000E2345" w:rsidRPr="00C075F3" w:rsidRDefault="00221ED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38AAD2C0" w14:textId="317D9500" w:rsidR="000E2345" w:rsidRPr="00C075F3" w:rsidRDefault="00221ED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r>
      <w:tr w:rsidR="000E2345" w:rsidRPr="001137DC" w14:paraId="6FAE7250"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721206D8" w14:textId="4C05993F" w:rsidR="000E2345" w:rsidRPr="004F5959" w:rsidRDefault="000E2345" w:rsidP="000E2345">
            <w:pPr>
              <w:pStyle w:val="tablecopy8pt"/>
            </w:pPr>
            <w:r w:rsidRPr="005D3402">
              <w:t xml:space="preserve">Visual </w:t>
            </w:r>
            <w:r w:rsidR="00907669">
              <w:t>v</w:t>
            </w:r>
            <w:r w:rsidRPr="005D3402">
              <w:t xml:space="preserve">oicemail - </w:t>
            </w:r>
            <w:r w:rsidR="00742D22">
              <w:t>v</w:t>
            </w:r>
            <w:r w:rsidRPr="005D3402">
              <w:t>iew</w:t>
            </w:r>
          </w:p>
        </w:tc>
        <w:tc>
          <w:tcPr>
            <w:tcW w:w="1348" w:type="dxa"/>
          </w:tcPr>
          <w:p w14:paraId="389D75F8" w14:textId="7C36A895"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0BC37B58" w14:textId="4C670F87"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55FA70C" w14:textId="3271AC47"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1986D86" w14:textId="520DB859"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C88A124"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3AF554E" w14:textId="5D1B9B94" w:rsidR="000E2345" w:rsidRPr="005D3402" w:rsidRDefault="000E2345" w:rsidP="000E2345">
            <w:pPr>
              <w:pStyle w:val="tablecopy8pt"/>
            </w:pPr>
            <w:r w:rsidRPr="005D3402">
              <w:t xml:space="preserve">Visual </w:t>
            </w:r>
            <w:r w:rsidR="00907669">
              <w:t>v</w:t>
            </w:r>
            <w:r w:rsidRPr="005D3402">
              <w:t xml:space="preserve">oicemail - </w:t>
            </w:r>
            <w:r w:rsidR="00907669">
              <w:t>a</w:t>
            </w:r>
            <w:r w:rsidRPr="005D3402">
              <w:t>udio</w:t>
            </w:r>
          </w:p>
        </w:tc>
        <w:tc>
          <w:tcPr>
            <w:tcW w:w="1348" w:type="dxa"/>
          </w:tcPr>
          <w:p w14:paraId="08687B5D" w14:textId="5D04572C"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2B515316" w14:textId="35CD6FC0"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9ED4496" w14:textId="2270CDB8"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E6D2747" w14:textId="54BC9B7B"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2D35358"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832FD01" w14:textId="15A61C47" w:rsidR="000E2345" w:rsidRPr="005D3402" w:rsidRDefault="000E2345" w:rsidP="000E2345">
            <w:pPr>
              <w:pStyle w:val="tablecopy8pt"/>
            </w:pPr>
            <w:r w:rsidRPr="005D3402">
              <w:t xml:space="preserve">Visual </w:t>
            </w:r>
            <w:r w:rsidR="00907669">
              <w:t>v</w:t>
            </w:r>
            <w:r w:rsidRPr="005D3402">
              <w:t xml:space="preserve">oicemail - </w:t>
            </w:r>
            <w:r w:rsidR="00907669">
              <w:t>d</w:t>
            </w:r>
            <w:r w:rsidRPr="005D3402">
              <w:t>ownload</w:t>
            </w:r>
          </w:p>
        </w:tc>
        <w:tc>
          <w:tcPr>
            <w:tcW w:w="1348" w:type="dxa"/>
          </w:tcPr>
          <w:p w14:paraId="7720C4B6" w14:textId="25E80B90"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1354" w:type="dxa"/>
          </w:tcPr>
          <w:p w14:paraId="3F27608B" w14:textId="33734CA3"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64AF9A06" w14:textId="4F0898A0"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3FB4B6BD" w14:textId="645D25A8" w:rsidR="000E2345" w:rsidRPr="00C075F3" w:rsidRDefault="00742D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r>
      <w:tr w:rsidR="000E2345" w:rsidRPr="001137DC" w14:paraId="4C23E0D0"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7352F221" w14:textId="7037288A" w:rsidR="000E2345" w:rsidRPr="005D3402" w:rsidRDefault="000E2345" w:rsidP="000E2345">
            <w:pPr>
              <w:pStyle w:val="tablecopy8pt"/>
            </w:pPr>
            <w:r w:rsidRPr="005D3402">
              <w:t xml:space="preserve">Visual </w:t>
            </w:r>
            <w:r w:rsidR="00907669">
              <w:t>v</w:t>
            </w:r>
            <w:r w:rsidRPr="005D3402">
              <w:t xml:space="preserve">oicemail - </w:t>
            </w:r>
            <w:r w:rsidR="00907669">
              <w:t>m</w:t>
            </w:r>
            <w:r w:rsidRPr="005D3402">
              <w:t xml:space="preserve">ark as </w:t>
            </w:r>
            <w:r w:rsidR="00907669">
              <w:t>v</w:t>
            </w:r>
            <w:r w:rsidRPr="005D3402">
              <w:t>iewed</w:t>
            </w:r>
          </w:p>
        </w:tc>
        <w:tc>
          <w:tcPr>
            <w:tcW w:w="1348" w:type="dxa"/>
          </w:tcPr>
          <w:p w14:paraId="501FDE37" w14:textId="5444E9B2"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719CB221" w14:textId="55237276"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36A8723" w14:textId="10F1D37B"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8CF19F6" w14:textId="0CE53F9E"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FEE0BD2"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4188C8D8" w14:textId="1C5CCB1F" w:rsidR="000E2345" w:rsidRPr="005D3402" w:rsidRDefault="000E2345" w:rsidP="000E2345">
            <w:pPr>
              <w:pStyle w:val="tablecopy8pt"/>
            </w:pPr>
            <w:r w:rsidRPr="005D3402">
              <w:t xml:space="preserve">Visual </w:t>
            </w:r>
            <w:r w:rsidR="00907669">
              <w:t>v</w:t>
            </w:r>
            <w:r w:rsidRPr="005D3402">
              <w:t xml:space="preserve">oicemail - </w:t>
            </w:r>
            <w:r w:rsidR="00907669">
              <w:t>m</w:t>
            </w:r>
            <w:r w:rsidRPr="005D3402">
              <w:t xml:space="preserve">ark as </w:t>
            </w:r>
            <w:r w:rsidR="00907669">
              <w:t>c</w:t>
            </w:r>
            <w:r w:rsidRPr="005D3402">
              <w:t>onfidential/</w:t>
            </w:r>
            <w:r w:rsidR="00907669">
              <w:t>u</w:t>
            </w:r>
            <w:r w:rsidRPr="005D3402">
              <w:t>rgent</w:t>
            </w:r>
          </w:p>
        </w:tc>
        <w:tc>
          <w:tcPr>
            <w:tcW w:w="1348" w:type="dxa"/>
          </w:tcPr>
          <w:p w14:paraId="378DE687" w14:textId="44023A21"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59D19DA3" w14:textId="0C08F690"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99952D3" w14:textId="7BD7CF40"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A0B55F8" w14:textId="57DF8BAF"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9D42FA7"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3EDB3B04" w14:textId="1D41BC00" w:rsidR="000E2345" w:rsidRPr="005D3402" w:rsidRDefault="000E2345" w:rsidP="000E2345">
            <w:pPr>
              <w:pStyle w:val="tablecopy8pt"/>
            </w:pPr>
            <w:r w:rsidRPr="005D3402">
              <w:t>Third party voicemail support</w:t>
            </w:r>
          </w:p>
        </w:tc>
        <w:tc>
          <w:tcPr>
            <w:tcW w:w="1348" w:type="dxa"/>
          </w:tcPr>
          <w:p w14:paraId="7B73EF40" w14:textId="6303823C"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29AE728C" w14:textId="58997EA5"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46D27EC" w14:textId="7386558F"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AA15205" w14:textId="20BD0366" w:rsidR="000E2345" w:rsidRPr="00C075F3" w:rsidRDefault="00AF7BA0"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11DF0B3"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67695ACA" w14:textId="36A91133" w:rsidR="000E2345" w:rsidRPr="005D3402" w:rsidRDefault="000E2345" w:rsidP="00AF2B40">
            <w:pPr>
              <w:pStyle w:val="Heading3withnoauto-numbering"/>
            </w:pPr>
            <w:bookmarkStart w:id="6" w:name="_Toc71107064"/>
            <w:r w:rsidRPr="005D3402">
              <w:t>Search</w:t>
            </w:r>
            <w:bookmarkEnd w:id="6"/>
          </w:p>
        </w:tc>
        <w:tc>
          <w:tcPr>
            <w:tcW w:w="1348" w:type="dxa"/>
            <w:shd w:val="clear" w:color="auto" w:fill="D9D9D9" w:themeFill="accent6"/>
          </w:tcPr>
          <w:p w14:paraId="4FCCE873"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02FE614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73E721B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0505F894"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0E2345" w:rsidRPr="001137DC" w14:paraId="392CDD25" w14:textId="77777777" w:rsidTr="0045183E">
        <w:trPr>
          <w:trHeight w:hRule="exact" w:val="397"/>
        </w:trPr>
        <w:tc>
          <w:tcPr>
            <w:cnfStyle w:val="001000000000" w:firstRow="0" w:lastRow="0" w:firstColumn="1" w:lastColumn="0" w:oddVBand="0" w:evenVBand="0" w:oddHBand="0" w:evenHBand="0" w:firstRowFirstColumn="0" w:firstRowLastColumn="0" w:lastRowFirstColumn="0" w:lastRowLastColumn="0"/>
            <w:tcW w:w="0" w:type="auto"/>
          </w:tcPr>
          <w:p w14:paraId="083B2DB2" w14:textId="690BF26B" w:rsidR="000E2345" w:rsidRPr="005D3402" w:rsidRDefault="000E2345" w:rsidP="000E2345">
            <w:pPr>
              <w:pStyle w:val="tablecopy8pt"/>
            </w:pPr>
            <w:r w:rsidRPr="00191326">
              <w:t xml:space="preserve">CI </w:t>
            </w:r>
            <w:r w:rsidR="0095543B">
              <w:t>s</w:t>
            </w:r>
            <w:r w:rsidRPr="00191326">
              <w:t>earch</w:t>
            </w:r>
          </w:p>
        </w:tc>
        <w:tc>
          <w:tcPr>
            <w:tcW w:w="1348" w:type="dxa"/>
          </w:tcPr>
          <w:p w14:paraId="6154C042" w14:textId="6FEAB467" w:rsidR="000E2345" w:rsidRPr="00C075F3" w:rsidRDefault="00BC72CD"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0B607F78" w14:textId="35C9B54D" w:rsidR="000E2345" w:rsidRPr="00C075F3" w:rsidRDefault="00BC72CD"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006C9C1" w14:textId="157C4CB3" w:rsidR="000E2345" w:rsidRPr="00C075F3" w:rsidRDefault="00BC72CD"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F76BC90" w14:textId="756DC558" w:rsidR="000E2345" w:rsidRPr="00C075F3" w:rsidRDefault="00BC72CD"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7F1A2BB" w14:textId="77777777" w:rsidTr="0045183E">
        <w:trPr>
          <w:trHeight w:hRule="exact" w:val="397"/>
        </w:trPr>
        <w:tc>
          <w:tcPr>
            <w:cnfStyle w:val="001000000000" w:firstRow="0" w:lastRow="0" w:firstColumn="1" w:lastColumn="0" w:oddVBand="0" w:evenVBand="0" w:oddHBand="0" w:evenHBand="0" w:firstRowFirstColumn="0" w:firstRowLastColumn="0" w:lastRowFirstColumn="0" w:lastRowLastColumn="0"/>
            <w:tcW w:w="0" w:type="auto"/>
          </w:tcPr>
          <w:p w14:paraId="3162028C" w14:textId="7EE8AD84" w:rsidR="000E2345" w:rsidRPr="005D3402" w:rsidRDefault="000E2345" w:rsidP="000E2345">
            <w:pPr>
              <w:pStyle w:val="tablecopy8pt"/>
            </w:pPr>
            <w:r w:rsidRPr="00191326">
              <w:t xml:space="preserve">Universal </w:t>
            </w:r>
            <w:r w:rsidR="0095543B">
              <w:t>s</w:t>
            </w:r>
            <w:r w:rsidRPr="00191326">
              <w:t>earch</w:t>
            </w:r>
          </w:p>
        </w:tc>
        <w:tc>
          <w:tcPr>
            <w:tcW w:w="1348" w:type="dxa"/>
          </w:tcPr>
          <w:p w14:paraId="1808882F" w14:textId="694DB264" w:rsidR="000E2345" w:rsidRPr="00C075F3" w:rsidRDefault="00BC72CD"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1A5D25F4" w14:textId="06E14093" w:rsidR="000E2345" w:rsidRPr="00C075F3" w:rsidRDefault="00BC72CD"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285C1EF" w14:textId="742DF88B" w:rsidR="000E2345" w:rsidRPr="00C075F3" w:rsidRDefault="00BC72CD"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06D9B74" w14:textId="783DAC85" w:rsidR="000E2345" w:rsidRPr="00C075F3" w:rsidRDefault="00BC72CD"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9F1ECFD" w14:textId="77777777" w:rsidTr="00742D22">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156FBE8" w14:textId="1D7066BB" w:rsidR="000E2345" w:rsidRPr="005D3402" w:rsidRDefault="000E2345" w:rsidP="000E2345">
            <w:pPr>
              <w:pStyle w:val="tablecopy8pt"/>
            </w:pPr>
            <w:r w:rsidRPr="00191326">
              <w:t xml:space="preserve">Outlook </w:t>
            </w:r>
            <w:r w:rsidR="0095543B">
              <w:t>c</w:t>
            </w:r>
            <w:r w:rsidRPr="00191326">
              <w:t xml:space="preserve">ontact </w:t>
            </w:r>
            <w:r w:rsidR="0095543B">
              <w:t>s</w:t>
            </w:r>
            <w:r w:rsidRPr="00191326">
              <w:t>earch</w:t>
            </w:r>
          </w:p>
        </w:tc>
        <w:tc>
          <w:tcPr>
            <w:tcW w:w="1348" w:type="dxa"/>
          </w:tcPr>
          <w:p w14:paraId="010AADA8" w14:textId="7067BADF" w:rsidR="000E2345" w:rsidRPr="00C075F3" w:rsidRDefault="00BC72CD"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1354" w:type="dxa"/>
          </w:tcPr>
          <w:p w14:paraId="11B4A641" w14:textId="28CB59B7" w:rsidR="000E2345" w:rsidRPr="00C075F3" w:rsidRDefault="00BC72CD"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5A5ACEA2" w14:textId="40511C96" w:rsidR="000E2345" w:rsidRPr="00C075F3" w:rsidRDefault="00BC72CD"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68B60530" w14:textId="457D4EDB" w:rsidR="000E2345" w:rsidRPr="00C075F3" w:rsidRDefault="00BC72CD"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r>
      <w:tr w:rsidR="000E2345" w:rsidRPr="001137DC" w14:paraId="3F7C8A9B" w14:textId="77777777" w:rsidTr="00742D22">
        <w:trPr>
          <w:trHeight w:hRule="exact" w:val="425"/>
        </w:trPr>
        <w:tc>
          <w:tcPr>
            <w:cnfStyle w:val="001000000000" w:firstRow="0" w:lastRow="0" w:firstColumn="1" w:lastColumn="0" w:oddVBand="0" w:evenVBand="0" w:oddHBand="0" w:evenHBand="0" w:firstRowFirstColumn="0" w:firstRowLastColumn="0" w:lastRowFirstColumn="0" w:lastRowLastColumn="0"/>
            <w:tcW w:w="0" w:type="auto"/>
          </w:tcPr>
          <w:p w14:paraId="225BB227" w14:textId="57A80C92" w:rsidR="000E2345" w:rsidRPr="005D3402" w:rsidRDefault="000E2345" w:rsidP="000E2345">
            <w:pPr>
              <w:pStyle w:val="tablecopy8pt"/>
            </w:pPr>
            <w:r w:rsidRPr="00191326">
              <w:t xml:space="preserve">Local </w:t>
            </w:r>
            <w:r w:rsidR="0095543B">
              <w:t>m</w:t>
            </w:r>
            <w:r w:rsidRPr="00191326">
              <w:t xml:space="preserve">obile </w:t>
            </w:r>
            <w:r w:rsidR="0095543B">
              <w:t>c</w:t>
            </w:r>
            <w:r w:rsidRPr="00191326">
              <w:t xml:space="preserve">ontact </w:t>
            </w:r>
            <w:r w:rsidR="0095543B">
              <w:t>s</w:t>
            </w:r>
            <w:r w:rsidRPr="00191326">
              <w:t>earch</w:t>
            </w:r>
          </w:p>
        </w:tc>
        <w:tc>
          <w:tcPr>
            <w:tcW w:w="1348" w:type="dxa"/>
          </w:tcPr>
          <w:p w14:paraId="32CE48FA" w14:textId="606B94A3" w:rsidR="000E2345" w:rsidRPr="00C075F3" w:rsidRDefault="00CB789C"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w:t>
            </w:r>
            <w:r>
              <w:rPr>
                <w:sz w:val="11"/>
                <w:szCs w:val="11"/>
              </w:rPr>
              <w:t>Mobile</w:t>
            </w:r>
            <w:r w:rsidRPr="00E72392">
              <w:rPr>
                <w:sz w:val="11"/>
                <w:szCs w:val="11"/>
              </w:rPr>
              <w:t xml:space="preserve"> only)</w:t>
            </w:r>
          </w:p>
        </w:tc>
        <w:tc>
          <w:tcPr>
            <w:tcW w:w="1354" w:type="dxa"/>
          </w:tcPr>
          <w:p w14:paraId="2ED26B40" w14:textId="551790BA" w:rsidR="000E2345" w:rsidRPr="00C075F3" w:rsidRDefault="00CB789C"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w:t>
            </w:r>
            <w:r>
              <w:rPr>
                <w:sz w:val="11"/>
                <w:szCs w:val="11"/>
              </w:rPr>
              <w:t>Mobile</w:t>
            </w:r>
            <w:r w:rsidRPr="00E72392">
              <w:rPr>
                <w:sz w:val="11"/>
                <w:szCs w:val="11"/>
              </w:rPr>
              <w:t xml:space="preserve"> only)</w:t>
            </w:r>
          </w:p>
        </w:tc>
        <w:tc>
          <w:tcPr>
            <w:tcW w:w="0" w:type="auto"/>
          </w:tcPr>
          <w:p w14:paraId="59693437" w14:textId="63002E60" w:rsidR="000E2345" w:rsidRPr="00C075F3" w:rsidRDefault="00CB789C"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w:t>
            </w:r>
            <w:r>
              <w:rPr>
                <w:sz w:val="11"/>
                <w:szCs w:val="11"/>
              </w:rPr>
              <w:t>Mobile</w:t>
            </w:r>
            <w:r w:rsidRPr="00E72392">
              <w:rPr>
                <w:sz w:val="11"/>
                <w:szCs w:val="11"/>
              </w:rPr>
              <w:t xml:space="preserve"> only)</w:t>
            </w:r>
          </w:p>
        </w:tc>
        <w:tc>
          <w:tcPr>
            <w:tcW w:w="0" w:type="auto"/>
          </w:tcPr>
          <w:p w14:paraId="34050423" w14:textId="2EE42372" w:rsidR="000E2345" w:rsidRPr="00C075F3" w:rsidRDefault="00CB789C"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w:t>
            </w:r>
            <w:r>
              <w:rPr>
                <w:sz w:val="11"/>
                <w:szCs w:val="11"/>
              </w:rPr>
              <w:t>Mobile</w:t>
            </w:r>
            <w:r w:rsidRPr="00E72392">
              <w:rPr>
                <w:sz w:val="11"/>
                <w:szCs w:val="11"/>
              </w:rPr>
              <w:t xml:space="preserve"> only)</w:t>
            </w:r>
          </w:p>
        </w:tc>
      </w:tr>
      <w:tr w:rsidR="000E2345" w:rsidRPr="001137DC" w14:paraId="40747159" w14:textId="77777777" w:rsidTr="00742D22">
        <w:trPr>
          <w:trHeight w:hRule="exact" w:val="417"/>
        </w:trPr>
        <w:tc>
          <w:tcPr>
            <w:cnfStyle w:val="001000000000" w:firstRow="0" w:lastRow="0" w:firstColumn="1" w:lastColumn="0" w:oddVBand="0" w:evenVBand="0" w:oddHBand="0" w:evenHBand="0" w:firstRowFirstColumn="0" w:firstRowLastColumn="0" w:lastRowFirstColumn="0" w:lastRowLastColumn="0"/>
            <w:tcW w:w="0" w:type="auto"/>
          </w:tcPr>
          <w:p w14:paraId="042CA58B" w14:textId="2E36F32B" w:rsidR="000E2345" w:rsidRPr="005D3402" w:rsidRDefault="000E2345" w:rsidP="000E2345">
            <w:pPr>
              <w:pStyle w:val="tablecopy8pt"/>
            </w:pPr>
            <w:r w:rsidRPr="00191326">
              <w:t xml:space="preserve">Google </w:t>
            </w:r>
            <w:r w:rsidR="0095543B">
              <w:t>c</w:t>
            </w:r>
            <w:r w:rsidRPr="00191326">
              <w:t xml:space="preserve">ontact </w:t>
            </w:r>
            <w:r w:rsidR="0095543B">
              <w:t>s</w:t>
            </w:r>
            <w:r w:rsidRPr="00191326">
              <w:t>earch</w:t>
            </w:r>
          </w:p>
        </w:tc>
        <w:tc>
          <w:tcPr>
            <w:tcW w:w="1348" w:type="dxa"/>
          </w:tcPr>
          <w:p w14:paraId="3FD77154" w14:textId="027B2DE6" w:rsidR="000E2345" w:rsidRPr="00C075F3" w:rsidRDefault="00CB789C"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w:t>
            </w:r>
            <w:r>
              <w:rPr>
                <w:sz w:val="11"/>
                <w:szCs w:val="11"/>
              </w:rPr>
              <w:t>Mobile</w:t>
            </w:r>
            <w:r w:rsidRPr="00E72392">
              <w:rPr>
                <w:sz w:val="11"/>
                <w:szCs w:val="11"/>
              </w:rPr>
              <w:t xml:space="preserve"> only)</w:t>
            </w:r>
          </w:p>
        </w:tc>
        <w:tc>
          <w:tcPr>
            <w:tcW w:w="1354" w:type="dxa"/>
          </w:tcPr>
          <w:p w14:paraId="47238752" w14:textId="7786467B" w:rsidR="000E2345" w:rsidRPr="00C075F3" w:rsidRDefault="00CB789C"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w:t>
            </w:r>
            <w:r>
              <w:rPr>
                <w:sz w:val="11"/>
                <w:szCs w:val="11"/>
              </w:rPr>
              <w:t>Mobile</w:t>
            </w:r>
            <w:r w:rsidRPr="00E72392">
              <w:rPr>
                <w:sz w:val="11"/>
                <w:szCs w:val="11"/>
              </w:rPr>
              <w:t xml:space="preserve"> only)</w:t>
            </w:r>
          </w:p>
        </w:tc>
        <w:tc>
          <w:tcPr>
            <w:tcW w:w="0" w:type="auto"/>
          </w:tcPr>
          <w:p w14:paraId="390B2C88" w14:textId="3169B97C" w:rsidR="000E2345" w:rsidRPr="00C075F3" w:rsidRDefault="00CB789C"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w:t>
            </w:r>
            <w:r>
              <w:rPr>
                <w:sz w:val="11"/>
                <w:szCs w:val="11"/>
              </w:rPr>
              <w:t>Mobile</w:t>
            </w:r>
            <w:r w:rsidRPr="00E72392">
              <w:rPr>
                <w:sz w:val="11"/>
                <w:szCs w:val="11"/>
              </w:rPr>
              <w:t xml:space="preserve"> only)</w:t>
            </w:r>
          </w:p>
        </w:tc>
        <w:tc>
          <w:tcPr>
            <w:tcW w:w="0" w:type="auto"/>
          </w:tcPr>
          <w:p w14:paraId="7CB82BC7" w14:textId="5D51D0C8" w:rsidR="000E2345" w:rsidRPr="00C075F3" w:rsidRDefault="00CB789C"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w:t>
            </w:r>
            <w:r>
              <w:rPr>
                <w:sz w:val="11"/>
                <w:szCs w:val="11"/>
              </w:rPr>
              <w:t>Mobile</w:t>
            </w:r>
            <w:r w:rsidRPr="00E72392">
              <w:rPr>
                <w:sz w:val="11"/>
                <w:szCs w:val="11"/>
              </w:rPr>
              <w:t xml:space="preserve"> only)</w:t>
            </w:r>
          </w:p>
        </w:tc>
      </w:tr>
      <w:tr w:rsidR="000E2345" w:rsidRPr="001137DC" w14:paraId="51EBDD12" w14:textId="77777777" w:rsidTr="0045183E">
        <w:trPr>
          <w:trHeight w:hRule="exact" w:val="397"/>
        </w:trPr>
        <w:tc>
          <w:tcPr>
            <w:cnfStyle w:val="001000000000" w:firstRow="0" w:lastRow="0" w:firstColumn="1" w:lastColumn="0" w:oddVBand="0" w:evenVBand="0" w:oddHBand="0" w:evenHBand="0" w:firstRowFirstColumn="0" w:firstRowLastColumn="0" w:lastRowFirstColumn="0" w:lastRowLastColumn="0"/>
            <w:tcW w:w="0" w:type="auto"/>
          </w:tcPr>
          <w:p w14:paraId="1F8A934C" w14:textId="2B890213" w:rsidR="000E2345" w:rsidRPr="005D3402" w:rsidRDefault="000E2345" w:rsidP="000E2345">
            <w:pPr>
              <w:pStyle w:val="tablecopy8pt"/>
            </w:pPr>
            <w:r w:rsidRPr="00191326">
              <w:t xml:space="preserve">Group </w:t>
            </w:r>
            <w:r w:rsidR="0095543B">
              <w:t>c</w:t>
            </w:r>
            <w:r w:rsidRPr="00191326">
              <w:t xml:space="preserve">ommon </w:t>
            </w:r>
            <w:r w:rsidR="0095543B">
              <w:t>l</w:t>
            </w:r>
            <w:r w:rsidRPr="00191326">
              <w:t>ist/</w:t>
            </w:r>
            <w:r w:rsidR="0095543B">
              <w:t>p</w:t>
            </w:r>
            <w:r w:rsidRPr="00191326">
              <w:t xml:space="preserve">ersonal </w:t>
            </w:r>
            <w:r w:rsidR="0095543B">
              <w:t>d</w:t>
            </w:r>
            <w:r w:rsidRPr="00191326">
              <w:t xml:space="preserve">irectory </w:t>
            </w:r>
            <w:r w:rsidR="0095543B">
              <w:t>s</w:t>
            </w:r>
            <w:r w:rsidRPr="00191326">
              <w:t>earch</w:t>
            </w:r>
          </w:p>
        </w:tc>
        <w:tc>
          <w:tcPr>
            <w:tcW w:w="1348" w:type="dxa"/>
          </w:tcPr>
          <w:p w14:paraId="2241982A" w14:textId="5E3AE7AB" w:rsidR="000E2345" w:rsidRPr="00C075F3" w:rsidRDefault="00CD368A"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June 2021</w:t>
            </w:r>
          </w:p>
        </w:tc>
        <w:tc>
          <w:tcPr>
            <w:tcW w:w="1354" w:type="dxa"/>
          </w:tcPr>
          <w:p w14:paraId="497736A9" w14:textId="15E89776" w:rsidR="000E2345" w:rsidRPr="00C075F3" w:rsidRDefault="00CD368A"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June 2021</w:t>
            </w:r>
          </w:p>
        </w:tc>
        <w:tc>
          <w:tcPr>
            <w:tcW w:w="0" w:type="auto"/>
          </w:tcPr>
          <w:p w14:paraId="7D78BC18" w14:textId="40E01877" w:rsidR="000E2345" w:rsidRPr="00C075F3" w:rsidRDefault="00CD368A"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June 2021</w:t>
            </w:r>
          </w:p>
        </w:tc>
        <w:tc>
          <w:tcPr>
            <w:tcW w:w="0" w:type="auto"/>
          </w:tcPr>
          <w:p w14:paraId="1BD4E898" w14:textId="4801F0CD" w:rsidR="000E2345" w:rsidRPr="00C075F3" w:rsidRDefault="00CD368A"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June 2021</w:t>
            </w:r>
          </w:p>
        </w:tc>
      </w:tr>
      <w:tr w:rsidR="000E2345" w:rsidRPr="001137DC" w14:paraId="591672E7"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0E196C7" w14:textId="085CF254" w:rsidR="000E2345" w:rsidRPr="005D3402" w:rsidRDefault="000E2345" w:rsidP="000E2345">
            <w:pPr>
              <w:pStyle w:val="tablecopy8pt"/>
            </w:pPr>
            <w:r w:rsidRPr="00191326">
              <w:t xml:space="preserve">LDAP </w:t>
            </w:r>
            <w:r w:rsidR="0095543B">
              <w:t>c</w:t>
            </w:r>
            <w:r w:rsidRPr="00191326">
              <w:t xml:space="preserve">ontact </w:t>
            </w:r>
            <w:r w:rsidR="0095543B">
              <w:t>s</w:t>
            </w:r>
            <w:r w:rsidRPr="00191326">
              <w:t>earch</w:t>
            </w:r>
          </w:p>
        </w:tc>
        <w:tc>
          <w:tcPr>
            <w:tcW w:w="1348" w:type="dxa"/>
          </w:tcPr>
          <w:p w14:paraId="49622DE1" w14:textId="4CF2EFCC" w:rsidR="000E2345" w:rsidRPr="00C075F3" w:rsidRDefault="00CB789C"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1354" w:type="dxa"/>
          </w:tcPr>
          <w:p w14:paraId="5686E58E" w14:textId="27932ABA" w:rsidR="000E2345" w:rsidRPr="00C075F3" w:rsidRDefault="00CB789C"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10216A1B" w14:textId="51B6215F" w:rsidR="000E2345" w:rsidRPr="00C075F3" w:rsidRDefault="00CB789C"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6CF04866" w14:textId="28A46D02" w:rsidR="000E2345" w:rsidRPr="00C075F3" w:rsidRDefault="00CB789C" w:rsidP="00BC72CD">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r>
      <w:tr w:rsidR="000E2345" w:rsidRPr="00C62D35" w14:paraId="640AEB3E"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595959" w:themeFill="text1" w:themeFillTint="A6"/>
          </w:tcPr>
          <w:p w14:paraId="55495522" w14:textId="3C68DD81" w:rsidR="000E2345" w:rsidRPr="003378B6" w:rsidRDefault="000E2345" w:rsidP="00AF2B40">
            <w:pPr>
              <w:pStyle w:val="Heading2withnoauto-numbering"/>
            </w:pPr>
            <w:bookmarkStart w:id="7" w:name="_Toc71107065"/>
            <w:r w:rsidRPr="003378B6">
              <w:t>Messaging</w:t>
            </w:r>
            <w:bookmarkEnd w:id="7"/>
          </w:p>
        </w:tc>
        <w:tc>
          <w:tcPr>
            <w:tcW w:w="1348" w:type="dxa"/>
            <w:shd w:val="clear" w:color="auto" w:fill="595959" w:themeFill="text1" w:themeFillTint="A6"/>
          </w:tcPr>
          <w:p w14:paraId="7953D62F" w14:textId="77777777" w:rsidR="000E2345" w:rsidRPr="00C62D35"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color w:val="FFFFFF" w:themeColor="background1"/>
                <w:lang w:eastAsia="en-GB"/>
              </w:rPr>
            </w:pPr>
          </w:p>
        </w:tc>
        <w:tc>
          <w:tcPr>
            <w:tcW w:w="1354" w:type="dxa"/>
            <w:shd w:val="clear" w:color="auto" w:fill="595959" w:themeFill="text1" w:themeFillTint="A6"/>
          </w:tcPr>
          <w:p w14:paraId="204CCB4D" w14:textId="77777777" w:rsidR="000E2345" w:rsidRPr="00C62D35"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color w:val="FFFFFF" w:themeColor="background1"/>
                <w:lang w:eastAsia="en-GB"/>
              </w:rPr>
            </w:pPr>
          </w:p>
        </w:tc>
        <w:tc>
          <w:tcPr>
            <w:tcW w:w="0" w:type="auto"/>
            <w:shd w:val="clear" w:color="auto" w:fill="595959" w:themeFill="text1" w:themeFillTint="A6"/>
          </w:tcPr>
          <w:p w14:paraId="3D201720" w14:textId="77777777" w:rsidR="000E2345" w:rsidRPr="00C62D35"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color w:val="FFFFFF" w:themeColor="background1"/>
                <w:lang w:eastAsia="en-GB"/>
              </w:rPr>
            </w:pPr>
          </w:p>
        </w:tc>
        <w:tc>
          <w:tcPr>
            <w:tcW w:w="0" w:type="auto"/>
            <w:shd w:val="clear" w:color="auto" w:fill="595959" w:themeFill="text1" w:themeFillTint="A6"/>
          </w:tcPr>
          <w:p w14:paraId="1323EB6A" w14:textId="77777777" w:rsidR="000E2345" w:rsidRPr="00C62D35"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color w:val="FFFFFF" w:themeColor="background1"/>
                <w:lang w:eastAsia="en-GB"/>
              </w:rPr>
            </w:pPr>
          </w:p>
        </w:tc>
      </w:tr>
      <w:tr w:rsidR="000E2345" w:rsidRPr="001137DC" w14:paraId="1F0A9168" w14:textId="77777777" w:rsidTr="00CD368A">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1B2CEACE" w14:textId="323C8FEC" w:rsidR="000E2345" w:rsidRPr="00F12FD0" w:rsidRDefault="000E2345" w:rsidP="000E2345">
            <w:pPr>
              <w:pStyle w:val="tablecopy8pt"/>
              <w:rPr>
                <w:b/>
                <w:bCs/>
              </w:rPr>
            </w:pPr>
            <w:r w:rsidRPr="00F12FD0">
              <w:rPr>
                <w:b/>
                <w:bCs/>
              </w:rPr>
              <w:t>Presence</w:t>
            </w:r>
          </w:p>
        </w:tc>
        <w:tc>
          <w:tcPr>
            <w:tcW w:w="1348" w:type="dxa"/>
            <w:shd w:val="clear" w:color="auto" w:fill="D9D9D9" w:themeFill="accent6"/>
          </w:tcPr>
          <w:p w14:paraId="2538AD57" w14:textId="61570EA8"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shd w:val="clear" w:color="auto" w:fill="D9D9D9" w:themeFill="accent6"/>
          </w:tcPr>
          <w:p w14:paraId="0A5EA78B" w14:textId="3C910D59"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shd w:val="clear" w:color="auto" w:fill="D9D9D9" w:themeFill="accent6"/>
          </w:tcPr>
          <w:p w14:paraId="6C4E372A" w14:textId="098BAC6A"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shd w:val="clear" w:color="auto" w:fill="D9D9D9" w:themeFill="accent6"/>
          </w:tcPr>
          <w:p w14:paraId="0FA744E4" w14:textId="3267BC22"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01D14BFE"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3323DE7B" w14:textId="20B1333F" w:rsidR="000E2345" w:rsidRPr="005D3402" w:rsidRDefault="000E2345" w:rsidP="000E2345">
            <w:pPr>
              <w:pStyle w:val="tablecopy8pt"/>
            </w:pPr>
            <w:r w:rsidRPr="00F12FD0">
              <w:t xml:space="preserve">Calling </w:t>
            </w:r>
            <w:r w:rsidR="006A54D6">
              <w:t>p</w:t>
            </w:r>
            <w:r w:rsidRPr="00F12FD0">
              <w:t>resence (</w:t>
            </w:r>
            <w:r w:rsidR="006A54D6">
              <w:t>o</w:t>
            </w:r>
            <w:r w:rsidRPr="00F12FD0">
              <w:t xml:space="preserve">n </w:t>
            </w:r>
            <w:r w:rsidR="006A54D6">
              <w:t>c</w:t>
            </w:r>
            <w:r w:rsidRPr="00F12FD0">
              <w:t>all)</w:t>
            </w:r>
          </w:p>
        </w:tc>
        <w:tc>
          <w:tcPr>
            <w:tcW w:w="1348" w:type="dxa"/>
          </w:tcPr>
          <w:p w14:paraId="021AF07A" w14:textId="4BB30E0E"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5E8818FD" w14:textId="210F05DA"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633833F" w14:textId="5DA1F1DC"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13ED07F" w14:textId="6945917D"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969BBE5"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2323E1CF" w14:textId="02505C1B" w:rsidR="000E2345" w:rsidRPr="005D3402" w:rsidRDefault="000E2345" w:rsidP="000E2345">
            <w:pPr>
              <w:pStyle w:val="tablecopy8pt"/>
            </w:pPr>
            <w:r w:rsidRPr="00F12FD0">
              <w:t xml:space="preserve">Meeting </w:t>
            </w:r>
            <w:r w:rsidR="006A54D6">
              <w:t>p</w:t>
            </w:r>
            <w:r w:rsidRPr="00F12FD0">
              <w:t xml:space="preserve">resence (in </w:t>
            </w:r>
            <w:r w:rsidR="006A54D6">
              <w:t>m</w:t>
            </w:r>
            <w:r w:rsidRPr="00F12FD0">
              <w:t xml:space="preserve">eeting, </w:t>
            </w:r>
            <w:r w:rsidR="006A54D6">
              <w:t>p</w:t>
            </w:r>
            <w:r w:rsidRPr="00F12FD0">
              <w:t>resenting)</w:t>
            </w:r>
          </w:p>
        </w:tc>
        <w:tc>
          <w:tcPr>
            <w:tcW w:w="1348" w:type="dxa"/>
          </w:tcPr>
          <w:p w14:paraId="329A8111" w14:textId="09E8E8C9"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6C562BDC" w14:textId="34D38A38"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0DD8A16" w14:textId="19EE97D8"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E074EE1" w14:textId="6AFD53F7"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D984CA8"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366DDDFF" w14:textId="29AB2044" w:rsidR="000E2345" w:rsidRPr="005D3402" w:rsidRDefault="000E2345" w:rsidP="000E2345">
            <w:pPr>
              <w:pStyle w:val="tablecopy8pt"/>
            </w:pPr>
            <w:r w:rsidRPr="00F12FD0">
              <w:t>Presence (</w:t>
            </w:r>
            <w:r w:rsidR="006A54D6">
              <w:t>a</w:t>
            </w:r>
            <w:r w:rsidRPr="00F12FD0">
              <w:t xml:space="preserve">ctive, </w:t>
            </w:r>
            <w:r w:rsidR="006A54D6">
              <w:t>l</w:t>
            </w:r>
            <w:r w:rsidRPr="00F12FD0">
              <w:t xml:space="preserve">ast </w:t>
            </w:r>
            <w:r w:rsidR="006A54D6">
              <w:t>a</w:t>
            </w:r>
            <w:r w:rsidRPr="00F12FD0">
              <w:t>ctive)</w:t>
            </w:r>
          </w:p>
        </w:tc>
        <w:tc>
          <w:tcPr>
            <w:tcW w:w="1348" w:type="dxa"/>
          </w:tcPr>
          <w:p w14:paraId="2FEA5821" w14:textId="16C8C7B2"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4C43B152" w14:textId="6E905C48"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BF66DA1" w14:textId="6D6B27E4"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7D8A756" w14:textId="6F8DC1FB"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9D1492F"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7229101" w14:textId="453CA75B" w:rsidR="000E2345" w:rsidRPr="005D3402" w:rsidRDefault="000E2345" w:rsidP="000E2345">
            <w:pPr>
              <w:pStyle w:val="tablecopy8pt"/>
            </w:pPr>
            <w:r w:rsidRPr="00F12FD0">
              <w:t xml:space="preserve">Manually </w:t>
            </w:r>
            <w:r w:rsidR="006A54D6">
              <w:t>s</w:t>
            </w:r>
            <w:r w:rsidRPr="00F12FD0">
              <w:t xml:space="preserve">et </w:t>
            </w:r>
            <w:r w:rsidR="006A54D6">
              <w:t>p</w:t>
            </w:r>
            <w:r w:rsidRPr="00F12FD0">
              <w:t>resence - Do Not Disturb</w:t>
            </w:r>
          </w:p>
        </w:tc>
        <w:tc>
          <w:tcPr>
            <w:tcW w:w="1348" w:type="dxa"/>
          </w:tcPr>
          <w:p w14:paraId="6421AE40" w14:textId="38B0B9D4"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7B26B3C0" w14:textId="3742467F"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6CAB92D" w14:textId="7FF41132"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A2EA087" w14:textId="11FFC7AD"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3DBCCAD5"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47611439" w14:textId="73565540" w:rsidR="000E2345" w:rsidRPr="005D3402" w:rsidRDefault="000E2345" w:rsidP="000E2345">
            <w:pPr>
              <w:pStyle w:val="tablecopy8pt"/>
            </w:pPr>
            <w:r w:rsidRPr="00F12FD0">
              <w:t>Location</w:t>
            </w:r>
          </w:p>
        </w:tc>
        <w:tc>
          <w:tcPr>
            <w:tcW w:w="1348" w:type="dxa"/>
          </w:tcPr>
          <w:p w14:paraId="7251A133" w14:textId="5C21CD2B"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1354" w:type="dxa"/>
          </w:tcPr>
          <w:p w14:paraId="40A22135" w14:textId="67C06921"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26E0B583" w14:textId="18D71E2A"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15A03277" w14:textId="42E2B761"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r>
      <w:tr w:rsidR="000E2345" w:rsidRPr="001137DC" w14:paraId="4BF1584A"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1B1128C" w14:textId="1479A6AA" w:rsidR="000E2345" w:rsidRPr="005D3402" w:rsidRDefault="000E2345" w:rsidP="000E2345">
            <w:pPr>
              <w:pStyle w:val="tablecopy8pt"/>
            </w:pPr>
            <w:r w:rsidRPr="00F12FD0">
              <w:t xml:space="preserve">Personal </w:t>
            </w:r>
            <w:r w:rsidR="006A54D6">
              <w:t>m</w:t>
            </w:r>
            <w:r w:rsidRPr="00F12FD0">
              <w:t xml:space="preserve">essage </w:t>
            </w:r>
            <w:r w:rsidR="006A54D6">
              <w:t>s</w:t>
            </w:r>
            <w:r w:rsidRPr="00F12FD0">
              <w:t>tatus</w:t>
            </w:r>
          </w:p>
        </w:tc>
        <w:tc>
          <w:tcPr>
            <w:tcW w:w="1348" w:type="dxa"/>
          </w:tcPr>
          <w:p w14:paraId="61217E77" w14:textId="03B573F0"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5CFD93DD" w14:textId="60241576"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71E7010" w14:textId="74E4F0BA"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5BDC312" w14:textId="12DF5457" w:rsidR="000E2345" w:rsidRPr="00C075F3" w:rsidRDefault="00585F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39044BC"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7A2BB443" w14:textId="46878CF5" w:rsidR="000E2345" w:rsidRPr="00F12FD0" w:rsidRDefault="000E2345" w:rsidP="00AF2B40">
            <w:pPr>
              <w:pStyle w:val="Heading3withnoauto-numbering"/>
            </w:pPr>
            <w:bookmarkStart w:id="8" w:name="_Toc71107066"/>
            <w:r w:rsidRPr="00F12FD0">
              <w:t>Basic messaging features</w:t>
            </w:r>
            <w:bookmarkEnd w:id="8"/>
          </w:p>
        </w:tc>
        <w:tc>
          <w:tcPr>
            <w:tcW w:w="1348" w:type="dxa"/>
            <w:shd w:val="clear" w:color="auto" w:fill="D9D9D9" w:themeFill="accent6"/>
          </w:tcPr>
          <w:p w14:paraId="79AF5F67"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57EBF65E"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1257490C"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3999FD1E"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0E2345" w:rsidRPr="001137DC" w14:paraId="11913A01"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4F771BC7" w14:textId="7008A42C" w:rsidR="000E2345" w:rsidRPr="005D3402" w:rsidRDefault="000E2345" w:rsidP="000E2345">
            <w:pPr>
              <w:pStyle w:val="tablecopy8pt"/>
            </w:pPr>
            <w:r w:rsidRPr="00F12FD0">
              <w:t xml:space="preserve">Chat - </w:t>
            </w:r>
            <w:r w:rsidR="006A54D6">
              <w:t>v</w:t>
            </w:r>
            <w:r w:rsidRPr="00F12FD0">
              <w:t xml:space="preserve">iew </w:t>
            </w:r>
            <w:r w:rsidR="006A54D6">
              <w:t>h</w:t>
            </w:r>
            <w:r w:rsidRPr="00F12FD0">
              <w:t>istory</w:t>
            </w:r>
          </w:p>
        </w:tc>
        <w:tc>
          <w:tcPr>
            <w:tcW w:w="1348" w:type="dxa"/>
          </w:tcPr>
          <w:p w14:paraId="277173B7"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467105D4" w14:textId="228FBD28"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8F96164" w14:textId="5631AC33"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21A2F32" w14:textId="1507E0EE"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C82640F"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7A413322" w14:textId="12CD1B71" w:rsidR="000E2345" w:rsidRPr="005D3402" w:rsidRDefault="000E2345" w:rsidP="000E2345">
            <w:pPr>
              <w:pStyle w:val="tablecopy8pt"/>
            </w:pPr>
            <w:r w:rsidRPr="00F12FD0">
              <w:t xml:space="preserve">Chat - </w:t>
            </w:r>
            <w:r w:rsidR="006A54D6">
              <w:t>d</w:t>
            </w:r>
            <w:r w:rsidRPr="00F12FD0">
              <w:t xml:space="preserve">elete </w:t>
            </w:r>
            <w:r w:rsidR="006A54D6">
              <w:t>s</w:t>
            </w:r>
            <w:r w:rsidRPr="00F12FD0">
              <w:t>pace</w:t>
            </w:r>
          </w:p>
        </w:tc>
        <w:tc>
          <w:tcPr>
            <w:tcW w:w="1348" w:type="dxa"/>
          </w:tcPr>
          <w:p w14:paraId="325386D4"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49684703" w14:textId="3F563026"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0790951" w14:textId="4C8341B4"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E675059" w14:textId="68F21274"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5E38660"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0A921FC1" w14:textId="148C32A5" w:rsidR="000E2345" w:rsidRPr="005D3402" w:rsidRDefault="000E2345" w:rsidP="000E2345">
            <w:pPr>
              <w:pStyle w:val="tablecopy8pt"/>
            </w:pPr>
            <w:r w:rsidRPr="00F12FD0">
              <w:t xml:space="preserve">Chat - </w:t>
            </w:r>
            <w:r w:rsidR="006A54D6">
              <w:t>d</w:t>
            </w:r>
            <w:r w:rsidRPr="00F12FD0">
              <w:t xml:space="preserve">elete </w:t>
            </w:r>
            <w:r w:rsidR="006A54D6">
              <w:t>m</w:t>
            </w:r>
            <w:r w:rsidRPr="00F12FD0">
              <w:t xml:space="preserve">essage </w:t>
            </w:r>
            <w:r w:rsidR="006A54D6">
              <w:t>t</w:t>
            </w:r>
            <w:r w:rsidRPr="00F12FD0">
              <w:t>hread</w:t>
            </w:r>
          </w:p>
        </w:tc>
        <w:tc>
          <w:tcPr>
            <w:tcW w:w="1348" w:type="dxa"/>
          </w:tcPr>
          <w:p w14:paraId="22D8D8ED"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406BD35" w14:textId="296F71FF"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1959489" w14:textId="1BF1B9E0"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2703665" w14:textId="226779C8"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09027310"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69F9F5EE" w14:textId="2F90BD6B" w:rsidR="000E2345" w:rsidRPr="005D3402" w:rsidRDefault="000E2345" w:rsidP="000E2345">
            <w:pPr>
              <w:pStyle w:val="tablecopy8pt"/>
            </w:pPr>
            <w:r w:rsidRPr="00F12FD0">
              <w:t xml:space="preserve">Chat - </w:t>
            </w:r>
            <w:r w:rsidR="006A54D6">
              <w:t>d</w:t>
            </w:r>
            <w:r w:rsidRPr="00F12FD0">
              <w:t xml:space="preserve">elete </w:t>
            </w:r>
            <w:r w:rsidR="006A54D6">
              <w:t>i</w:t>
            </w:r>
            <w:r w:rsidRPr="00F12FD0">
              <w:t xml:space="preserve">ndividual </w:t>
            </w:r>
            <w:r w:rsidR="006A54D6">
              <w:t>m</w:t>
            </w:r>
            <w:r w:rsidRPr="00F12FD0">
              <w:t>essage</w:t>
            </w:r>
          </w:p>
        </w:tc>
        <w:tc>
          <w:tcPr>
            <w:tcW w:w="1348" w:type="dxa"/>
          </w:tcPr>
          <w:p w14:paraId="355C8873"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9EB6737" w14:textId="07A39F9E"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6E36EBE" w14:textId="4E38FAF8"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E1C269F" w14:textId="1933B1B6"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56E3912"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4E74BF7B" w14:textId="7C970C38" w:rsidR="000E2345" w:rsidRPr="005D3402" w:rsidRDefault="000E2345" w:rsidP="000E2345">
            <w:pPr>
              <w:pStyle w:val="tablecopy8pt"/>
            </w:pPr>
            <w:r w:rsidRPr="00F12FD0">
              <w:t xml:space="preserve">Chat - </w:t>
            </w:r>
            <w:r w:rsidR="006A54D6">
              <w:t>m</w:t>
            </w:r>
            <w:r w:rsidRPr="00F12FD0">
              <w:t xml:space="preserve">ark as </w:t>
            </w:r>
            <w:r w:rsidR="006A54D6">
              <w:t>v</w:t>
            </w:r>
            <w:r w:rsidRPr="00F12FD0">
              <w:t>iewed</w:t>
            </w:r>
          </w:p>
        </w:tc>
        <w:tc>
          <w:tcPr>
            <w:tcW w:w="1348" w:type="dxa"/>
          </w:tcPr>
          <w:p w14:paraId="6FE2A8E6"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57669E0" w14:textId="5143E9A0"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AC8ACFD" w14:textId="22FAD0BB"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FA12DFE" w14:textId="09AFAA4D"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5E4B680"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449AE637" w14:textId="763F64C5" w:rsidR="000E2345" w:rsidRPr="004F5959" w:rsidRDefault="000E2345" w:rsidP="000E2345">
            <w:pPr>
              <w:pStyle w:val="tablecopy8pt"/>
            </w:pPr>
            <w:r w:rsidRPr="00F12FD0">
              <w:t xml:space="preserve">1-1 </w:t>
            </w:r>
            <w:r w:rsidR="006A54D6">
              <w:t>c</w:t>
            </w:r>
            <w:r w:rsidRPr="00F12FD0">
              <w:t>hat</w:t>
            </w:r>
          </w:p>
        </w:tc>
        <w:tc>
          <w:tcPr>
            <w:tcW w:w="1348" w:type="dxa"/>
          </w:tcPr>
          <w:p w14:paraId="057E9677"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45EF579" w14:textId="0737F026"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9FBFD2C" w14:textId="7075F3B8"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32C4F22" w14:textId="5C56BC5F"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1DF9CDA"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68E717B1" w14:textId="2A913F06" w:rsidR="000E2345" w:rsidRPr="004F5959" w:rsidRDefault="000E2345" w:rsidP="000E2345">
            <w:pPr>
              <w:pStyle w:val="tablecopy8pt"/>
            </w:pPr>
            <w:r w:rsidRPr="00F12FD0">
              <w:lastRenderedPageBreak/>
              <w:t>Spaces (</w:t>
            </w:r>
            <w:r w:rsidR="006A54D6">
              <w:t>g</w:t>
            </w:r>
            <w:r w:rsidRPr="00F12FD0">
              <w:t xml:space="preserve">roup </w:t>
            </w:r>
            <w:r w:rsidR="006A54D6">
              <w:t>c</w:t>
            </w:r>
            <w:r w:rsidRPr="00F12FD0">
              <w:t>hat)</w:t>
            </w:r>
          </w:p>
        </w:tc>
        <w:tc>
          <w:tcPr>
            <w:tcW w:w="1348" w:type="dxa"/>
          </w:tcPr>
          <w:p w14:paraId="0484CC01"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592E8A6" w14:textId="02509BE6"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FF4218A" w14:textId="502D96AF"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3B78113" w14:textId="004E11B3"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117E072"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2E4CD87E" w14:textId="3B47A4FB" w:rsidR="000E2345" w:rsidRPr="004F5959" w:rsidRDefault="000E2345" w:rsidP="000E2345">
            <w:pPr>
              <w:pStyle w:val="tablecopy8pt"/>
            </w:pPr>
            <w:r w:rsidRPr="00F12FD0">
              <w:t xml:space="preserve">Read </w:t>
            </w:r>
            <w:r w:rsidR="006A54D6">
              <w:t>r</w:t>
            </w:r>
            <w:r w:rsidRPr="00F12FD0">
              <w:t>eceipt</w:t>
            </w:r>
          </w:p>
        </w:tc>
        <w:tc>
          <w:tcPr>
            <w:tcW w:w="1348" w:type="dxa"/>
          </w:tcPr>
          <w:p w14:paraId="551A16B0"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4E551A0" w14:textId="68D06F55"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C795259" w14:textId="2AA91607"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558F766" w14:textId="3E7166DF"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6702218"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3B386B05" w14:textId="576A6379" w:rsidR="000E2345" w:rsidRPr="004F5959" w:rsidRDefault="000E2345" w:rsidP="000E2345">
            <w:pPr>
              <w:pStyle w:val="tablecopy8pt"/>
            </w:pPr>
            <w:r w:rsidRPr="00F12FD0">
              <w:t xml:space="preserve">Is </w:t>
            </w:r>
            <w:r w:rsidR="006A54D6">
              <w:t>t</w:t>
            </w:r>
            <w:r w:rsidRPr="00F12FD0">
              <w:t xml:space="preserve">yping </w:t>
            </w:r>
            <w:r w:rsidR="006A54D6">
              <w:t>i</w:t>
            </w:r>
            <w:r w:rsidRPr="00F12FD0">
              <w:t>ndicator</w:t>
            </w:r>
          </w:p>
        </w:tc>
        <w:tc>
          <w:tcPr>
            <w:tcW w:w="1348" w:type="dxa"/>
          </w:tcPr>
          <w:p w14:paraId="7E6E646C"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C0F799E" w14:textId="54E586F4"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8B9A24E" w14:textId="4A621FF5"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4944035" w14:textId="6316785C"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A09CDC1"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662974F8" w14:textId="65EAAF93" w:rsidR="000E2345" w:rsidRPr="004F5959" w:rsidRDefault="000E2345" w:rsidP="000E2345">
            <w:pPr>
              <w:pStyle w:val="tablecopy8pt"/>
            </w:pPr>
            <w:r w:rsidRPr="00F12FD0">
              <w:t xml:space="preserve">File </w:t>
            </w:r>
            <w:r w:rsidR="006A54D6">
              <w:t>s</w:t>
            </w:r>
            <w:r w:rsidRPr="00F12FD0">
              <w:t>haring</w:t>
            </w:r>
          </w:p>
        </w:tc>
        <w:tc>
          <w:tcPr>
            <w:tcW w:w="1348" w:type="dxa"/>
          </w:tcPr>
          <w:p w14:paraId="5F793B6A"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48E92BDF" w14:textId="00BF9F5E"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444E61A" w14:textId="4A316242"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23C2FFD" w14:textId="092DB898"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0ED5E4A0"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63164A87" w14:textId="4CA9E938" w:rsidR="000E2345" w:rsidRPr="004F5959" w:rsidRDefault="000E2345" w:rsidP="000E2345">
            <w:pPr>
              <w:pStyle w:val="tablecopy8pt"/>
            </w:pPr>
            <w:r w:rsidRPr="00F12FD0">
              <w:t>Screen capture</w:t>
            </w:r>
          </w:p>
        </w:tc>
        <w:tc>
          <w:tcPr>
            <w:tcW w:w="1348" w:type="dxa"/>
          </w:tcPr>
          <w:p w14:paraId="69360AA9"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943EBA1" w14:textId="0956CA1E"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DB37175" w14:textId="489573DC"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814538C" w14:textId="26088B8C"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10AFD51"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4E41DD4D" w14:textId="228204AC" w:rsidR="000E2345" w:rsidRPr="004F5959" w:rsidRDefault="000E2345" w:rsidP="000E2345">
            <w:pPr>
              <w:pStyle w:val="tablecopy8pt"/>
            </w:pPr>
            <w:r w:rsidRPr="00F12FD0">
              <w:t>Filters</w:t>
            </w:r>
          </w:p>
        </w:tc>
        <w:tc>
          <w:tcPr>
            <w:tcW w:w="1348" w:type="dxa"/>
          </w:tcPr>
          <w:p w14:paraId="4FD3C384" w14:textId="3780B6DB"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0A00720D" w14:textId="0EE27DB0"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E24210F" w14:textId="0A6F6642"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B150919" w14:textId="722498FE"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8A56A78"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224392C6" w14:textId="55F02D94" w:rsidR="000E2345" w:rsidRPr="004F5959" w:rsidRDefault="000E2345" w:rsidP="000E2345">
            <w:pPr>
              <w:pStyle w:val="tablecopy8pt"/>
            </w:pPr>
            <w:r w:rsidRPr="00F12FD0">
              <w:t>Mentions</w:t>
            </w:r>
          </w:p>
        </w:tc>
        <w:tc>
          <w:tcPr>
            <w:tcW w:w="1348" w:type="dxa"/>
          </w:tcPr>
          <w:p w14:paraId="156275FF" w14:textId="7C998AE1"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D5576B9" w14:textId="39414BE9"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2B89529" w14:textId="5F8FF339"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E3F2CC6" w14:textId="7FED2252"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30DA7FA9"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0528F4EF" w14:textId="05095B10" w:rsidR="000E2345" w:rsidRPr="004F5959" w:rsidRDefault="000E2345" w:rsidP="000E2345">
            <w:pPr>
              <w:pStyle w:val="tablecopy8pt"/>
            </w:pPr>
            <w:r w:rsidRPr="00F12FD0">
              <w:t>Message forwarding between a Space</w:t>
            </w:r>
          </w:p>
        </w:tc>
        <w:tc>
          <w:tcPr>
            <w:tcW w:w="1348" w:type="dxa"/>
          </w:tcPr>
          <w:p w14:paraId="0F491918" w14:textId="386BA23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02545DE7" w14:textId="119F2F59"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9A31286" w14:textId="37454161"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00A93F3" w14:textId="2C012447"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FC0E317"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574EE1EE" w14:textId="14DBB817" w:rsidR="000E2345" w:rsidRPr="004F5959" w:rsidRDefault="000E2345" w:rsidP="000E2345">
            <w:pPr>
              <w:pStyle w:val="tablecopy8pt"/>
            </w:pPr>
            <w:r w:rsidRPr="00F12FD0">
              <w:t>Search within a Space</w:t>
            </w:r>
          </w:p>
        </w:tc>
        <w:tc>
          <w:tcPr>
            <w:tcW w:w="1348" w:type="dxa"/>
          </w:tcPr>
          <w:p w14:paraId="083E48B9" w14:textId="5136CFEC"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8788BD7" w14:textId="2B8FF32E"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3999E82" w14:textId="3F092761"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762AE2D" w14:textId="1D6B67A2"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61C1386"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565C6D65" w14:textId="4DFD3AFE" w:rsidR="000E2345" w:rsidRPr="004F5959" w:rsidRDefault="000E2345" w:rsidP="000E2345">
            <w:pPr>
              <w:pStyle w:val="tablecopy8pt"/>
            </w:pPr>
            <w:r w:rsidRPr="00F12FD0">
              <w:t xml:space="preserve">Rich </w:t>
            </w:r>
            <w:r w:rsidR="0064015B">
              <w:t>t</w:t>
            </w:r>
            <w:r w:rsidRPr="00F12FD0">
              <w:t>ext</w:t>
            </w:r>
          </w:p>
        </w:tc>
        <w:tc>
          <w:tcPr>
            <w:tcW w:w="1348" w:type="dxa"/>
          </w:tcPr>
          <w:p w14:paraId="32DD9FDF" w14:textId="4A5197C3"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B4B023A" w14:textId="3D083DB6"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7A17192" w14:textId="3113342F"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78EA350" w14:textId="36B9EE02"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2F48DDA"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26E7FCC0" w14:textId="1F3F21D4" w:rsidR="000E2345" w:rsidRPr="004F5959" w:rsidRDefault="000E2345" w:rsidP="000E2345">
            <w:pPr>
              <w:pStyle w:val="tablecopy8pt"/>
            </w:pPr>
            <w:r w:rsidRPr="00F12FD0">
              <w:t>Quoting</w:t>
            </w:r>
          </w:p>
        </w:tc>
        <w:tc>
          <w:tcPr>
            <w:tcW w:w="1348" w:type="dxa"/>
          </w:tcPr>
          <w:p w14:paraId="2CD82213" w14:textId="05A32EC6"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AA001F3" w14:textId="6D7345D6"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777B951" w14:textId="5426A904"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70D43F2" w14:textId="2FC97E20" w:rsidR="000E2345" w:rsidRPr="00C075F3" w:rsidRDefault="00E6365C"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700506A"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7A473513" w14:textId="08A25C9D" w:rsidR="000E2345" w:rsidRPr="004F5959" w:rsidRDefault="000E2345" w:rsidP="000E2345">
            <w:pPr>
              <w:pStyle w:val="tablecopy8pt"/>
            </w:pPr>
            <w:r w:rsidRPr="00F12FD0">
              <w:t>Threading</w:t>
            </w:r>
          </w:p>
        </w:tc>
        <w:tc>
          <w:tcPr>
            <w:tcW w:w="1348" w:type="dxa"/>
          </w:tcPr>
          <w:p w14:paraId="18CC25DF" w14:textId="51528CDD"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AD59B2D" w14:textId="33AEE4ED"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FAEEBE9" w14:textId="1D1D429C"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49D061D" w14:textId="5342F47A"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BF26810"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36390905" w14:textId="46556CC9" w:rsidR="000E2345" w:rsidRPr="004F5959" w:rsidRDefault="000E2345" w:rsidP="000E2345">
            <w:pPr>
              <w:pStyle w:val="tablecopy8pt"/>
            </w:pPr>
            <w:r w:rsidRPr="00F12FD0">
              <w:t xml:space="preserve">Edit </w:t>
            </w:r>
            <w:r w:rsidR="0064015B">
              <w:t>m</w:t>
            </w:r>
            <w:r w:rsidRPr="00F12FD0">
              <w:t>essages</w:t>
            </w:r>
          </w:p>
        </w:tc>
        <w:tc>
          <w:tcPr>
            <w:tcW w:w="1348" w:type="dxa"/>
          </w:tcPr>
          <w:p w14:paraId="451BD118" w14:textId="33C1BE12"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7315C1C" w14:textId="2452EF41"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BA78893" w14:textId="672328E0"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52F202F" w14:textId="6ADBDE0C"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92A0723"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6B9B449B" w14:textId="1E3D0770" w:rsidR="000E2345" w:rsidRPr="004F5959" w:rsidRDefault="000E2345" w:rsidP="000E2345">
            <w:pPr>
              <w:pStyle w:val="tablecopy8pt"/>
            </w:pPr>
            <w:r w:rsidRPr="00E722EB">
              <w:t xml:space="preserve">Drag &amp; </w:t>
            </w:r>
            <w:r w:rsidR="0064015B">
              <w:t>d</w:t>
            </w:r>
            <w:r w:rsidRPr="00E722EB">
              <w:t xml:space="preserve">rop </w:t>
            </w:r>
            <w:r w:rsidR="0064015B">
              <w:t>f</w:t>
            </w:r>
            <w:r w:rsidRPr="00E722EB">
              <w:t>iles</w:t>
            </w:r>
          </w:p>
        </w:tc>
        <w:tc>
          <w:tcPr>
            <w:tcW w:w="1348" w:type="dxa"/>
          </w:tcPr>
          <w:p w14:paraId="3EA3CEE4" w14:textId="642BC9E5"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2D44DFEA" w14:textId="5B872A22"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64EDABD" w14:textId="32B44350"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A2A707B" w14:textId="77D2BD06"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31796A2"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55840AAD" w14:textId="15769338" w:rsidR="000E2345" w:rsidRPr="004F5959" w:rsidRDefault="000E2345" w:rsidP="000E2345">
            <w:pPr>
              <w:pStyle w:val="tablecopy8pt"/>
            </w:pPr>
            <w:r w:rsidRPr="00E722EB">
              <w:t>Gifs</w:t>
            </w:r>
          </w:p>
        </w:tc>
        <w:tc>
          <w:tcPr>
            <w:tcW w:w="1348" w:type="dxa"/>
          </w:tcPr>
          <w:p w14:paraId="459A6D68" w14:textId="191E28C8"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0641176" w14:textId="1979FEFB"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9FEBE2D" w14:textId="7A5069C7"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CD283D0" w14:textId="5DED3289"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6928D56"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4A059229" w14:textId="5CA5D6AD" w:rsidR="000E2345" w:rsidRPr="004F5959" w:rsidRDefault="000E2345" w:rsidP="000E2345">
            <w:pPr>
              <w:pStyle w:val="tablecopy8pt"/>
            </w:pPr>
            <w:r w:rsidRPr="00E722EB">
              <w:t xml:space="preserve">Emojis &amp; </w:t>
            </w:r>
            <w:r w:rsidR="0064015B">
              <w:t>e</w:t>
            </w:r>
            <w:r w:rsidRPr="00E722EB">
              <w:t>moticons</w:t>
            </w:r>
          </w:p>
        </w:tc>
        <w:tc>
          <w:tcPr>
            <w:tcW w:w="1348" w:type="dxa"/>
          </w:tcPr>
          <w:p w14:paraId="52C4FA59" w14:textId="0095F774"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9C4FECC" w14:textId="6EEDD4FB"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56FC97A" w14:textId="190536B5"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C912057" w14:textId="29123139"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E2496A5"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4C41D5AC" w14:textId="162477EE" w:rsidR="000E2345" w:rsidRPr="004F5959" w:rsidRDefault="000E2345" w:rsidP="000E2345">
            <w:pPr>
              <w:pStyle w:val="tablecopy8pt"/>
            </w:pPr>
            <w:r w:rsidRPr="00E722EB">
              <w:t>Reactions</w:t>
            </w:r>
          </w:p>
        </w:tc>
        <w:tc>
          <w:tcPr>
            <w:tcW w:w="1348" w:type="dxa"/>
          </w:tcPr>
          <w:p w14:paraId="14AF0DC4" w14:textId="54B2B7FD"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1AAFD7BF" w14:textId="5DD2B454"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6F46F0F" w14:textId="3D4A8998"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A5586E3" w14:textId="4FBDC737"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F18C426"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501F10DE" w14:textId="3FE948FC" w:rsidR="000E2345" w:rsidRPr="004F5959" w:rsidRDefault="000E2345" w:rsidP="000E2345">
            <w:pPr>
              <w:pStyle w:val="tablecopy8pt"/>
            </w:pPr>
            <w:r w:rsidRPr="00E722EB">
              <w:t xml:space="preserve">Mark as </w:t>
            </w:r>
            <w:r w:rsidR="0064015B">
              <w:t>v</w:t>
            </w:r>
            <w:r w:rsidRPr="00E722EB">
              <w:t>iewed</w:t>
            </w:r>
          </w:p>
        </w:tc>
        <w:tc>
          <w:tcPr>
            <w:tcW w:w="1348" w:type="dxa"/>
          </w:tcPr>
          <w:p w14:paraId="52D6F920" w14:textId="0C9FAFD2"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1C2030B8" w14:textId="34D631F6"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9F9D27F" w14:textId="1B806835"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00D08D6" w14:textId="1F78ECCA"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9DB3787"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0EDF21FB" w14:textId="450C3EEE" w:rsidR="000E2345" w:rsidRPr="004F5959" w:rsidRDefault="00102AB6" w:rsidP="000E2345">
            <w:pPr>
              <w:pStyle w:val="tablecopy8pt"/>
            </w:pPr>
            <w:r>
              <w:t>Favourites</w:t>
            </w:r>
          </w:p>
        </w:tc>
        <w:tc>
          <w:tcPr>
            <w:tcW w:w="1348" w:type="dxa"/>
          </w:tcPr>
          <w:p w14:paraId="21275D79" w14:textId="232D48E8"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E39A2C6" w14:textId="17E92428"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4269280" w14:textId="4E130FEF"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6CEE2AF" w14:textId="75511A7B"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7631EAB"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5FDC6D50" w14:textId="68F6FA33" w:rsidR="000E2345" w:rsidRPr="004F5959" w:rsidRDefault="000E2345" w:rsidP="000E2345">
            <w:pPr>
              <w:pStyle w:val="tablecopy8pt"/>
            </w:pPr>
            <w:r w:rsidRPr="00E722EB">
              <w:t xml:space="preserve">Embedded </w:t>
            </w:r>
            <w:r w:rsidR="0064015B">
              <w:t>p</w:t>
            </w:r>
            <w:r w:rsidRPr="00E722EB">
              <w:t>reviews (pdf, gifs)</w:t>
            </w:r>
          </w:p>
        </w:tc>
        <w:tc>
          <w:tcPr>
            <w:tcW w:w="1348" w:type="dxa"/>
          </w:tcPr>
          <w:p w14:paraId="265A827C" w14:textId="6B58FFE3"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94CA284" w14:textId="787EB7E1"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C038922" w14:textId="122F54CE"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EB09578" w14:textId="279F4E41"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389A7C9E"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46E95C07" w14:textId="2EDBC138" w:rsidR="000E2345" w:rsidRPr="004F5959" w:rsidRDefault="000E2345" w:rsidP="000E2345">
            <w:pPr>
              <w:pStyle w:val="tablecopy8pt"/>
            </w:pPr>
            <w:r w:rsidRPr="00E722EB">
              <w:t xml:space="preserve">Embedded </w:t>
            </w:r>
            <w:r w:rsidR="0064015B">
              <w:t>v</w:t>
            </w:r>
            <w:r w:rsidRPr="00E722EB">
              <w:t xml:space="preserve">ideo </w:t>
            </w:r>
            <w:r w:rsidR="0064015B">
              <w:t>p</w:t>
            </w:r>
            <w:r w:rsidRPr="00E722EB">
              <w:t>layback</w:t>
            </w:r>
          </w:p>
        </w:tc>
        <w:tc>
          <w:tcPr>
            <w:tcW w:w="1348" w:type="dxa"/>
          </w:tcPr>
          <w:p w14:paraId="017C615F" w14:textId="14AD3E70"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1BB03169" w14:textId="3C8DDB27"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1644FF4" w14:textId="77D55178"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05C1B92" w14:textId="51AEFE0A"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32DCEBBE"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33E47100" w14:textId="40B48024" w:rsidR="000E2345" w:rsidRPr="004F5959" w:rsidRDefault="000E2345" w:rsidP="000E2345">
            <w:pPr>
              <w:pStyle w:val="tablecopy8pt"/>
            </w:pPr>
            <w:r w:rsidRPr="00E722EB">
              <w:t xml:space="preserve">Push </w:t>
            </w:r>
            <w:r w:rsidR="0064015B">
              <w:t>n</w:t>
            </w:r>
            <w:r w:rsidRPr="00E722EB">
              <w:t>otifications</w:t>
            </w:r>
          </w:p>
        </w:tc>
        <w:tc>
          <w:tcPr>
            <w:tcW w:w="1348" w:type="dxa"/>
          </w:tcPr>
          <w:p w14:paraId="5DCFE51D" w14:textId="20BB8DB8"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0B957AC1" w14:textId="756E01A0"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0930334" w14:textId="5744CB7B"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2EE8123" w14:textId="29BF4341"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541740F" w14:textId="77777777" w:rsidTr="001B3411">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6E4CB891" w14:textId="2568EBBE" w:rsidR="000E2345" w:rsidRPr="004F5959" w:rsidRDefault="000E2345" w:rsidP="000E2345">
            <w:pPr>
              <w:pStyle w:val="tablecopy8pt"/>
            </w:pPr>
            <w:r w:rsidRPr="00E722EB">
              <w:t xml:space="preserve">SMS (via BOT </w:t>
            </w:r>
            <w:r w:rsidR="0064015B">
              <w:t>i</w:t>
            </w:r>
            <w:r w:rsidRPr="00E722EB">
              <w:t>ntegration)</w:t>
            </w:r>
          </w:p>
        </w:tc>
        <w:tc>
          <w:tcPr>
            <w:tcW w:w="1348" w:type="dxa"/>
          </w:tcPr>
          <w:p w14:paraId="10517D74" w14:textId="29627CE0"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21467879" w14:textId="0EFEC7D9"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7888FAD" w14:textId="290CC923"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CFCB1E5" w14:textId="23F2178C"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8317BA3" w14:textId="77777777" w:rsidTr="00742D22">
        <w:trPr>
          <w:trHeight w:hRule="exact" w:val="529"/>
        </w:trPr>
        <w:tc>
          <w:tcPr>
            <w:cnfStyle w:val="001000000000" w:firstRow="0" w:lastRow="0" w:firstColumn="1" w:lastColumn="0" w:oddVBand="0" w:evenVBand="0" w:oddHBand="0" w:evenHBand="0" w:firstRowFirstColumn="0" w:firstRowLastColumn="0" w:lastRowFirstColumn="0" w:lastRowLastColumn="0"/>
            <w:tcW w:w="0" w:type="auto"/>
          </w:tcPr>
          <w:p w14:paraId="4FE3C29A" w14:textId="03C81209" w:rsidR="000E2345" w:rsidRPr="004F5959" w:rsidRDefault="000E2345" w:rsidP="000E2345">
            <w:pPr>
              <w:pStyle w:val="tablecopy8pt"/>
            </w:pPr>
            <w:r w:rsidRPr="00E722EB">
              <w:t xml:space="preserve">Custom </w:t>
            </w:r>
            <w:r w:rsidR="0064015B">
              <w:t>s</w:t>
            </w:r>
            <w:r w:rsidRPr="00E722EB">
              <w:t xml:space="preserve">pace </w:t>
            </w:r>
            <w:r w:rsidR="0064015B">
              <w:t>n</w:t>
            </w:r>
            <w:r w:rsidRPr="00E722EB">
              <w:t>otifications</w:t>
            </w:r>
            <w:r>
              <w:t xml:space="preserve"> </w:t>
            </w:r>
            <w:r w:rsidR="001B3411">
              <w:t xml:space="preserve">- </w:t>
            </w:r>
            <w:r w:rsidR="0064015B">
              <w:t>o</w:t>
            </w:r>
            <w:r w:rsidRPr="00E722EB">
              <w:t>ff/</w:t>
            </w:r>
            <w:r w:rsidR="0064015B">
              <w:t>o</w:t>
            </w:r>
            <w:r w:rsidRPr="00E722EB">
              <w:t>n/@mentions only</w:t>
            </w:r>
          </w:p>
        </w:tc>
        <w:tc>
          <w:tcPr>
            <w:tcW w:w="1348" w:type="dxa"/>
          </w:tcPr>
          <w:p w14:paraId="6FAD6B3A" w14:textId="113400B2"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AF795BD" w14:textId="03A5CA78"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73875A9" w14:textId="390BF12C"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C06B3EE" w14:textId="2654D5A5"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57395E7"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F892A00" w14:textId="524669DD" w:rsidR="000E2345" w:rsidRPr="004F5959" w:rsidRDefault="000E2345" w:rsidP="000E2345">
            <w:pPr>
              <w:pStyle w:val="tablecopy8pt"/>
            </w:pPr>
            <w:r w:rsidRPr="00E722EB">
              <w:t xml:space="preserve">Add </w:t>
            </w:r>
            <w:r w:rsidR="0064015B">
              <w:t>i</w:t>
            </w:r>
            <w:r w:rsidRPr="00E722EB">
              <w:t xml:space="preserve">ntegrations &amp; </w:t>
            </w:r>
            <w:r w:rsidR="0064015B">
              <w:t>b</w:t>
            </w:r>
            <w:r w:rsidRPr="00E722EB">
              <w:t>ots to Spaces</w:t>
            </w:r>
          </w:p>
        </w:tc>
        <w:tc>
          <w:tcPr>
            <w:tcW w:w="1348" w:type="dxa"/>
          </w:tcPr>
          <w:p w14:paraId="7C1D3370" w14:textId="01EAB15B"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074B5031" w14:textId="36520C8B"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F502F0E" w14:textId="28AD6F3D"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22A2252" w14:textId="54D19768"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CC3A2CF"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4A9FC9B" w14:textId="3A213919" w:rsidR="000E2345" w:rsidRPr="004F5959" w:rsidRDefault="000E2345" w:rsidP="000E2345">
            <w:pPr>
              <w:pStyle w:val="tablecopy8pt"/>
            </w:pPr>
            <w:r w:rsidRPr="00E722EB">
              <w:t xml:space="preserve">File </w:t>
            </w:r>
            <w:r w:rsidR="0064015B">
              <w:t>v</w:t>
            </w:r>
            <w:r w:rsidRPr="00E722EB">
              <w:t xml:space="preserve">iewer - </w:t>
            </w:r>
            <w:r w:rsidR="0064015B">
              <w:t>s</w:t>
            </w:r>
            <w:r w:rsidRPr="00E722EB">
              <w:t xml:space="preserve">how file in </w:t>
            </w:r>
            <w:r w:rsidR="0064015B">
              <w:t>c</w:t>
            </w:r>
            <w:r w:rsidRPr="00E722EB">
              <w:t>onversation</w:t>
            </w:r>
          </w:p>
        </w:tc>
        <w:tc>
          <w:tcPr>
            <w:tcW w:w="1348" w:type="dxa"/>
          </w:tcPr>
          <w:p w14:paraId="684CC3E3" w14:textId="61E3178D"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403C5C9" w14:textId="4D4A2B41"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FC7A68D" w14:textId="5D68CC28"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94D7D10" w14:textId="04C959D8"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F7D8A52"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408FA35" w14:textId="0D471640" w:rsidR="000E2345" w:rsidRPr="004F5959" w:rsidRDefault="000E2345" w:rsidP="000E2345">
            <w:pPr>
              <w:pStyle w:val="tablecopy8pt"/>
            </w:pPr>
            <w:r w:rsidRPr="00E722EB">
              <w:t xml:space="preserve">File </w:t>
            </w:r>
            <w:r w:rsidR="0064015B">
              <w:t>v</w:t>
            </w:r>
            <w:r w:rsidRPr="00E722EB">
              <w:t xml:space="preserve">iewer - </w:t>
            </w:r>
            <w:r w:rsidR="0064015B">
              <w:t>d</w:t>
            </w:r>
            <w:r w:rsidRPr="00E722EB">
              <w:t>ownload</w:t>
            </w:r>
          </w:p>
        </w:tc>
        <w:tc>
          <w:tcPr>
            <w:tcW w:w="1348" w:type="dxa"/>
          </w:tcPr>
          <w:p w14:paraId="67737108" w14:textId="7CDCB48C"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2C43F6F" w14:textId="61E980C1"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DC26502" w14:textId="6CFCC7F1"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5A9D5D8" w14:textId="4F18E4BE"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9A371AB"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D7EF1F0" w14:textId="3447F5B0" w:rsidR="000E2345" w:rsidRPr="004F5959" w:rsidRDefault="000E2345" w:rsidP="000E2345">
            <w:pPr>
              <w:pStyle w:val="tablecopy8pt"/>
            </w:pPr>
            <w:r w:rsidRPr="00E722EB">
              <w:t xml:space="preserve">External </w:t>
            </w:r>
            <w:r w:rsidR="0064015B">
              <w:t>p</w:t>
            </w:r>
            <w:r w:rsidRPr="00E722EB">
              <w:t xml:space="preserve">articipant </w:t>
            </w:r>
            <w:r w:rsidR="0064015B">
              <w:t>i</w:t>
            </w:r>
            <w:r w:rsidRPr="00E722EB">
              <w:t>ndicator</w:t>
            </w:r>
          </w:p>
        </w:tc>
        <w:tc>
          <w:tcPr>
            <w:tcW w:w="1348" w:type="dxa"/>
          </w:tcPr>
          <w:p w14:paraId="3A147328" w14:textId="1280EC80"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D929FD2" w14:textId="772BCBA4"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D0A1068" w14:textId="1C75FBA4"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6244CCF" w14:textId="0278864F"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070D6E3"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2EA687E3" w14:textId="5F4C4579" w:rsidR="000E2345" w:rsidRPr="004F5959" w:rsidRDefault="000E2345" w:rsidP="000E2345">
            <w:pPr>
              <w:pStyle w:val="tablecopy8pt"/>
            </w:pPr>
            <w:r w:rsidRPr="00E722EB">
              <w:t>Space member management</w:t>
            </w:r>
          </w:p>
        </w:tc>
        <w:tc>
          <w:tcPr>
            <w:tcW w:w="1348" w:type="dxa"/>
          </w:tcPr>
          <w:p w14:paraId="45B7D1DA" w14:textId="67AEC95D"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7FA6F7D" w14:textId="1B15CA92"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D93D957" w14:textId="3D084146"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C05AAA8" w14:textId="2DEABA59"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D82DA48"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C97E040" w14:textId="143EFE92" w:rsidR="000E2345" w:rsidRPr="004F5959" w:rsidRDefault="000E2345" w:rsidP="000E2345">
            <w:pPr>
              <w:pStyle w:val="tablecopy8pt"/>
            </w:pPr>
            <w:r w:rsidRPr="00E722EB">
              <w:t>Inter-team/org messaging</w:t>
            </w:r>
          </w:p>
        </w:tc>
        <w:tc>
          <w:tcPr>
            <w:tcW w:w="1348" w:type="dxa"/>
          </w:tcPr>
          <w:p w14:paraId="4982D9C8" w14:textId="317A271C"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BE9A207" w14:textId="54F50985"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CF9AE41" w14:textId="539CFDCC"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19EA092" w14:textId="02F85334" w:rsidR="000E2345" w:rsidRPr="00C075F3" w:rsidRDefault="006D427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017BDF16"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00E53D9A" w14:textId="381E8C64" w:rsidR="000E2345" w:rsidRPr="003378B6" w:rsidRDefault="000E2345" w:rsidP="000E2345">
            <w:pPr>
              <w:pStyle w:val="Heading3withnoauto-numbering"/>
            </w:pPr>
            <w:bookmarkStart w:id="9" w:name="_Toc71107067"/>
            <w:r w:rsidRPr="003378B6">
              <w:t>Advanced messaging features</w:t>
            </w:r>
            <w:bookmarkEnd w:id="9"/>
          </w:p>
        </w:tc>
        <w:tc>
          <w:tcPr>
            <w:tcW w:w="1348" w:type="dxa"/>
            <w:shd w:val="clear" w:color="auto" w:fill="D9D9D9" w:themeFill="accent6"/>
          </w:tcPr>
          <w:p w14:paraId="7578F7E9"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3CCBA3FA"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6B5E7646"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21EC4E12"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0E2345" w:rsidRPr="001137DC" w14:paraId="1396CFB8" w14:textId="77777777" w:rsidTr="00742D22">
        <w:trPr>
          <w:trHeight w:hRule="exact" w:val="585"/>
        </w:trPr>
        <w:tc>
          <w:tcPr>
            <w:cnfStyle w:val="001000000000" w:firstRow="0" w:lastRow="0" w:firstColumn="1" w:lastColumn="0" w:oddVBand="0" w:evenVBand="0" w:oddHBand="0" w:evenHBand="0" w:firstRowFirstColumn="0" w:firstRowLastColumn="0" w:lastRowFirstColumn="0" w:lastRowLastColumn="0"/>
            <w:tcW w:w="0" w:type="auto"/>
          </w:tcPr>
          <w:p w14:paraId="1C546551" w14:textId="785CBFFD" w:rsidR="000E2345" w:rsidRPr="004F5959" w:rsidRDefault="000E2345" w:rsidP="000E2345">
            <w:pPr>
              <w:pStyle w:val="tablecopy8pt"/>
            </w:pPr>
            <w:r w:rsidRPr="006F435A">
              <w:t xml:space="preserve">Schedule Space </w:t>
            </w:r>
            <w:r w:rsidR="003A2A6B">
              <w:t>m</w:t>
            </w:r>
            <w:r w:rsidRPr="006F435A">
              <w:t xml:space="preserve">eeting with everyone in </w:t>
            </w:r>
            <w:r w:rsidR="000F6321">
              <w:t>S</w:t>
            </w:r>
            <w:r w:rsidRPr="006F435A">
              <w:t>pace</w:t>
            </w:r>
          </w:p>
        </w:tc>
        <w:tc>
          <w:tcPr>
            <w:tcW w:w="1348" w:type="dxa"/>
          </w:tcPr>
          <w:p w14:paraId="6CBFA545"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0F3447E6" w14:textId="2527D714"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3B6F188" w14:textId="0C778D39"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C5CEA56" w14:textId="6ED8996E"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1CE9792"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1840EC9" w14:textId="624C0954" w:rsidR="000E2345" w:rsidRPr="004F5959" w:rsidRDefault="000E2345" w:rsidP="000E2345">
            <w:pPr>
              <w:pStyle w:val="tablecopy8pt"/>
            </w:pPr>
            <w:r w:rsidRPr="006F435A">
              <w:t>Add link shortcut to a Space</w:t>
            </w:r>
          </w:p>
        </w:tc>
        <w:tc>
          <w:tcPr>
            <w:tcW w:w="1348" w:type="dxa"/>
          </w:tcPr>
          <w:p w14:paraId="22381CB9"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DB2A7AB" w14:textId="6021FDF4"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9D72962" w14:textId="362D32AA"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E5B5B69" w14:textId="716C31D3"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1B3411" w:rsidRPr="001137DC" w14:paraId="4D391FE3" w14:textId="77777777" w:rsidTr="001B3411">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11C84BB" w14:textId="7A4BD2BF" w:rsidR="001B3411" w:rsidRPr="006F435A" w:rsidRDefault="001B3411" w:rsidP="001B3411">
            <w:pPr>
              <w:pStyle w:val="tablecopy8pt"/>
            </w:pPr>
            <w:r>
              <w:t>Space cover photo</w:t>
            </w:r>
          </w:p>
        </w:tc>
        <w:tc>
          <w:tcPr>
            <w:tcW w:w="1348" w:type="dxa"/>
          </w:tcPr>
          <w:p w14:paraId="1E1CF0EC" w14:textId="77777777" w:rsidR="001B3411" w:rsidRPr="00C075F3" w:rsidRDefault="001B3411" w:rsidP="001B3411">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753524B" w14:textId="471BCDCD" w:rsidR="001B3411" w:rsidRPr="002C5C4F" w:rsidRDefault="001B3411" w:rsidP="001B3411">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Pr>
          <w:p w14:paraId="3288E8CE" w14:textId="7DA32155" w:rsidR="001B3411" w:rsidRPr="002C5C4F" w:rsidRDefault="001B3411" w:rsidP="001B3411">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Pr>
          <w:p w14:paraId="4957ED58" w14:textId="51DD3672" w:rsidR="001B3411" w:rsidRPr="002C5C4F" w:rsidRDefault="001B3411" w:rsidP="001B3411">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r>
      <w:tr w:rsidR="000E2345" w:rsidRPr="001137DC" w14:paraId="62D5A5F3" w14:textId="77777777" w:rsidTr="00742D22">
        <w:trPr>
          <w:trHeight w:hRule="exact" w:val="481"/>
        </w:trPr>
        <w:tc>
          <w:tcPr>
            <w:cnfStyle w:val="001000000000" w:firstRow="0" w:lastRow="0" w:firstColumn="1" w:lastColumn="0" w:oddVBand="0" w:evenVBand="0" w:oddHBand="0" w:evenHBand="0" w:firstRowFirstColumn="0" w:firstRowLastColumn="0" w:lastRowFirstColumn="0" w:lastRowLastColumn="0"/>
            <w:tcW w:w="0" w:type="auto"/>
          </w:tcPr>
          <w:p w14:paraId="23F0B0C6" w14:textId="7535F51D" w:rsidR="000E2345" w:rsidRPr="004F5959" w:rsidRDefault="000E2345" w:rsidP="000E2345">
            <w:pPr>
              <w:pStyle w:val="tablecopy8pt"/>
            </w:pPr>
            <w:r w:rsidRPr="006F435A">
              <w:t xml:space="preserve">Sharing - </w:t>
            </w:r>
            <w:r w:rsidR="0064015B">
              <w:t>s</w:t>
            </w:r>
            <w:r w:rsidRPr="006F435A">
              <w:t>creen, application, whiteboard, annotation</w:t>
            </w:r>
          </w:p>
        </w:tc>
        <w:tc>
          <w:tcPr>
            <w:tcW w:w="1348" w:type="dxa"/>
          </w:tcPr>
          <w:p w14:paraId="63BA53C0"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E2BD2F3" w14:textId="1055E687"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248AB30" w14:textId="6A9E2637"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8DC3477" w14:textId="46D35BC9"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1CC0546"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2C139C44" w14:textId="65424CE6" w:rsidR="000E2345" w:rsidRPr="004F5959" w:rsidRDefault="000E2345" w:rsidP="000E2345">
            <w:pPr>
              <w:pStyle w:val="tablecopy8pt"/>
            </w:pPr>
            <w:r w:rsidRPr="006F435A">
              <w:t xml:space="preserve">Embedded </w:t>
            </w:r>
            <w:r w:rsidR="0064015B">
              <w:t>a</w:t>
            </w:r>
            <w:r w:rsidRPr="006F435A">
              <w:t>pps</w:t>
            </w:r>
          </w:p>
        </w:tc>
        <w:tc>
          <w:tcPr>
            <w:tcW w:w="1348" w:type="dxa"/>
          </w:tcPr>
          <w:p w14:paraId="075EA16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46328A3" w14:textId="26F2B34A"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B1AD9D7" w14:textId="23607B6D"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0240B22" w14:textId="52000EBF"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93A8E5F"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CF45628" w14:textId="6060F9B5" w:rsidR="000E2345" w:rsidRPr="004F5959" w:rsidRDefault="000E2345" w:rsidP="000E2345">
            <w:pPr>
              <w:pStyle w:val="tablecopy8pt"/>
            </w:pPr>
            <w:r w:rsidRPr="006F435A">
              <w:lastRenderedPageBreak/>
              <w:t xml:space="preserve">Moderator - </w:t>
            </w:r>
            <w:r w:rsidR="0064015B">
              <w:t>a</w:t>
            </w:r>
            <w:r w:rsidRPr="006F435A">
              <w:t>dd/</w:t>
            </w:r>
            <w:r w:rsidR="0064015B">
              <w:t>r</w:t>
            </w:r>
            <w:r w:rsidRPr="006F435A">
              <w:t>emove people</w:t>
            </w:r>
          </w:p>
        </w:tc>
        <w:tc>
          <w:tcPr>
            <w:tcW w:w="1348" w:type="dxa"/>
          </w:tcPr>
          <w:p w14:paraId="6499EDE8"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0048D206"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04ADE382"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1DFDB5F7" w14:textId="06EC553C"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0F2E49E"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560045E" w14:textId="7F71F8E1" w:rsidR="000E2345" w:rsidRPr="004F5959" w:rsidRDefault="000E2345" w:rsidP="000E2345">
            <w:pPr>
              <w:pStyle w:val="tablecopy8pt"/>
            </w:pPr>
            <w:r w:rsidRPr="006F435A">
              <w:t xml:space="preserve">Moderator - </w:t>
            </w:r>
            <w:r w:rsidR="0064015B">
              <w:t>e</w:t>
            </w:r>
            <w:r w:rsidRPr="006F435A">
              <w:t xml:space="preserve">dit </w:t>
            </w:r>
            <w:r w:rsidR="0064015B">
              <w:t>S</w:t>
            </w:r>
            <w:r w:rsidRPr="006F435A">
              <w:t>pace name</w:t>
            </w:r>
          </w:p>
        </w:tc>
        <w:tc>
          <w:tcPr>
            <w:tcW w:w="1348" w:type="dxa"/>
          </w:tcPr>
          <w:p w14:paraId="5F947213"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CE91A44"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75A19AF6"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53C2BDA9" w14:textId="3310FA32"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3EB0E06D"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44F6A37C" w14:textId="4D840C0B" w:rsidR="000E2345" w:rsidRPr="004F5959" w:rsidRDefault="000E2345" w:rsidP="000E2345">
            <w:pPr>
              <w:pStyle w:val="tablecopy8pt"/>
            </w:pPr>
            <w:r w:rsidRPr="006F435A">
              <w:t xml:space="preserve">Moderator </w:t>
            </w:r>
            <w:r w:rsidR="0064015B">
              <w:t>–</w:t>
            </w:r>
            <w:r w:rsidRPr="006F435A">
              <w:t xml:space="preserve"> </w:t>
            </w:r>
            <w:r w:rsidR="0064015B">
              <w:t>a</w:t>
            </w:r>
            <w:r w:rsidRPr="006F435A">
              <w:t>dd</w:t>
            </w:r>
            <w:r w:rsidR="0064015B">
              <w:t>/r</w:t>
            </w:r>
            <w:r w:rsidRPr="006F435A">
              <w:t xml:space="preserve">emove </w:t>
            </w:r>
            <w:r w:rsidR="0064015B">
              <w:t>m</w:t>
            </w:r>
            <w:r w:rsidRPr="006F435A">
              <w:t>oderator</w:t>
            </w:r>
          </w:p>
        </w:tc>
        <w:tc>
          <w:tcPr>
            <w:tcW w:w="1348" w:type="dxa"/>
          </w:tcPr>
          <w:p w14:paraId="44EA95ED"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68682AE"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21504865"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1FF615D9" w14:textId="43235917"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0DD3707"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C3EE6FD" w14:textId="2B55198F" w:rsidR="000E2345" w:rsidRPr="004F5959" w:rsidRDefault="000E2345" w:rsidP="000E2345">
            <w:pPr>
              <w:pStyle w:val="tablecopy8pt"/>
            </w:pPr>
            <w:r w:rsidRPr="006F435A">
              <w:t xml:space="preserve">Moderator - </w:t>
            </w:r>
            <w:r w:rsidR="0064015B">
              <w:t>e</w:t>
            </w:r>
            <w:r w:rsidRPr="006F435A">
              <w:t xml:space="preserve">dit </w:t>
            </w:r>
            <w:r w:rsidR="0064015B">
              <w:t>S</w:t>
            </w:r>
            <w:r w:rsidRPr="006F435A">
              <w:t>pace image</w:t>
            </w:r>
          </w:p>
        </w:tc>
        <w:tc>
          <w:tcPr>
            <w:tcW w:w="1348" w:type="dxa"/>
          </w:tcPr>
          <w:p w14:paraId="64303C8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298F8906"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02886D92"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46E02AF8" w14:textId="7B0F4685"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61BE5CF"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4F44127" w14:textId="48E713CA" w:rsidR="000E2345" w:rsidRPr="004F5959" w:rsidRDefault="000E2345" w:rsidP="000E2345">
            <w:pPr>
              <w:pStyle w:val="tablecopy8pt"/>
            </w:pPr>
            <w:r w:rsidRPr="006F435A">
              <w:t xml:space="preserve">Turn on </w:t>
            </w:r>
            <w:r w:rsidR="0064015B">
              <w:t>a</w:t>
            </w:r>
            <w:r w:rsidRPr="006F435A">
              <w:t xml:space="preserve">nnouncement </w:t>
            </w:r>
            <w:r w:rsidR="0064015B">
              <w:t>m</w:t>
            </w:r>
            <w:r w:rsidRPr="006F435A">
              <w:t>ode</w:t>
            </w:r>
          </w:p>
        </w:tc>
        <w:tc>
          <w:tcPr>
            <w:tcW w:w="1348" w:type="dxa"/>
          </w:tcPr>
          <w:p w14:paraId="797431EE"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9AC8393"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6A409204"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4A2E87C8" w14:textId="13F059DA"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DE871B6"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36D4B45C" w14:textId="52AD6113" w:rsidR="000E2345" w:rsidRPr="004F5959" w:rsidRDefault="000E2345" w:rsidP="000E2345">
            <w:pPr>
              <w:pStyle w:val="tablecopy8pt"/>
            </w:pPr>
            <w:r w:rsidRPr="006F435A">
              <w:t xml:space="preserve">View Space </w:t>
            </w:r>
            <w:r w:rsidR="0064015B">
              <w:t>p</w:t>
            </w:r>
            <w:r w:rsidRPr="006F435A">
              <w:t>olicy</w:t>
            </w:r>
          </w:p>
        </w:tc>
        <w:tc>
          <w:tcPr>
            <w:tcW w:w="1348" w:type="dxa"/>
          </w:tcPr>
          <w:p w14:paraId="1917F9ED"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47DBBE08"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541616F1"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6E7AF3D0" w14:textId="3F18E5E2"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02932B94"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2A7E02BE" w14:textId="20594E0D" w:rsidR="000E2345" w:rsidRPr="004F5959" w:rsidRDefault="000E2345" w:rsidP="000E2345">
            <w:pPr>
              <w:pStyle w:val="tablecopy8pt"/>
            </w:pPr>
            <w:r w:rsidRPr="006F435A">
              <w:t xml:space="preserve">Set </w:t>
            </w:r>
            <w:r w:rsidR="0064015B">
              <w:t>m</w:t>
            </w:r>
            <w:r w:rsidRPr="006F435A">
              <w:t xml:space="preserve">eeting </w:t>
            </w:r>
            <w:r w:rsidR="0064015B">
              <w:t>p</w:t>
            </w:r>
            <w:r w:rsidRPr="006F435A">
              <w:t>olicies (assign sponsor)</w:t>
            </w:r>
          </w:p>
        </w:tc>
        <w:tc>
          <w:tcPr>
            <w:tcW w:w="1348" w:type="dxa"/>
          </w:tcPr>
          <w:p w14:paraId="3F3BFF60"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BC0E33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31DA5B13"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20E4BF7F" w14:textId="24A27000"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4AE5FC4"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8B478F9" w14:textId="1FED02F9" w:rsidR="000E2345" w:rsidRPr="004F5959" w:rsidRDefault="000E2345" w:rsidP="000E2345">
            <w:pPr>
              <w:pStyle w:val="tablecopy8pt"/>
            </w:pPr>
            <w:r w:rsidRPr="006F435A">
              <w:t xml:space="preserve">Broadcast to </w:t>
            </w:r>
            <w:r w:rsidR="0064015B">
              <w:t>S</w:t>
            </w:r>
            <w:r w:rsidRPr="006F435A">
              <w:t>pace</w:t>
            </w:r>
          </w:p>
        </w:tc>
        <w:tc>
          <w:tcPr>
            <w:tcW w:w="1348" w:type="dxa"/>
          </w:tcPr>
          <w:p w14:paraId="6E91D061"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AF416F7"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3121FA24"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7F860D04" w14:textId="1F831ECE"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C62D35" w14:paraId="42B09570"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595959" w:themeFill="text1" w:themeFillTint="A6"/>
          </w:tcPr>
          <w:p w14:paraId="7029A191" w14:textId="5AE1603F" w:rsidR="000E2345" w:rsidRPr="00C62D35" w:rsidRDefault="000E2345" w:rsidP="00AF2B40">
            <w:pPr>
              <w:pStyle w:val="Heading2withnoauto-numbering"/>
            </w:pPr>
            <w:bookmarkStart w:id="10" w:name="_Toc71107068"/>
            <w:r w:rsidRPr="00C62D35">
              <w:t>Meetings</w:t>
            </w:r>
            <w:bookmarkEnd w:id="10"/>
          </w:p>
        </w:tc>
        <w:tc>
          <w:tcPr>
            <w:tcW w:w="1348" w:type="dxa"/>
            <w:shd w:val="clear" w:color="auto" w:fill="595959" w:themeFill="text1" w:themeFillTint="A6"/>
          </w:tcPr>
          <w:p w14:paraId="0828248D" w14:textId="77777777" w:rsidR="000E2345" w:rsidRPr="00C62D35"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color w:val="FFFFFF" w:themeColor="background1"/>
                <w:lang w:eastAsia="en-GB"/>
              </w:rPr>
            </w:pPr>
          </w:p>
        </w:tc>
        <w:tc>
          <w:tcPr>
            <w:tcW w:w="1354" w:type="dxa"/>
            <w:shd w:val="clear" w:color="auto" w:fill="595959" w:themeFill="text1" w:themeFillTint="A6"/>
          </w:tcPr>
          <w:p w14:paraId="070EFCC8" w14:textId="77777777" w:rsidR="000E2345" w:rsidRPr="00C62D35"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color w:val="FFFFFF" w:themeColor="background1"/>
                <w:lang w:eastAsia="en-GB"/>
              </w:rPr>
            </w:pPr>
          </w:p>
        </w:tc>
        <w:tc>
          <w:tcPr>
            <w:tcW w:w="0" w:type="auto"/>
            <w:shd w:val="clear" w:color="auto" w:fill="595959" w:themeFill="text1" w:themeFillTint="A6"/>
          </w:tcPr>
          <w:p w14:paraId="65044A0A" w14:textId="77777777" w:rsidR="000E2345" w:rsidRPr="00C62D35"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color w:val="FFFFFF" w:themeColor="background1"/>
                <w:lang w:eastAsia="en-GB"/>
              </w:rPr>
            </w:pPr>
          </w:p>
        </w:tc>
        <w:tc>
          <w:tcPr>
            <w:tcW w:w="0" w:type="auto"/>
            <w:shd w:val="clear" w:color="auto" w:fill="595959" w:themeFill="text1" w:themeFillTint="A6"/>
          </w:tcPr>
          <w:p w14:paraId="7099431D" w14:textId="77777777" w:rsidR="000E2345" w:rsidRPr="00C62D35"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color w:val="FFFFFF" w:themeColor="background1"/>
                <w:lang w:eastAsia="en-GB"/>
              </w:rPr>
            </w:pPr>
          </w:p>
        </w:tc>
      </w:tr>
      <w:tr w:rsidR="000E2345" w:rsidRPr="001137DC" w14:paraId="45A6F5C9"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4022D08B" w14:textId="607567B8" w:rsidR="000E2345" w:rsidRPr="006F435A" w:rsidRDefault="000E2345" w:rsidP="00AF2B40">
            <w:pPr>
              <w:pStyle w:val="Heading3withnoauto-numbering"/>
            </w:pPr>
            <w:bookmarkStart w:id="11" w:name="_Toc71107069"/>
            <w:r w:rsidRPr="006F435A">
              <w:t>Common meeting features</w:t>
            </w:r>
            <w:bookmarkEnd w:id="11"/>
          </w:p>
        </w:tc>
        <w:tc>
          <w:tcPr>
            <w:tcW w:w="1348" w:type="dxa"/>
            <w:shd w:val="clear" w:color="auto" w:fill="D9D9D9" w:themeFill="accent6"/>
          </w:tcPr>
          <w:p w14:paraId="12A742FC"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35C172E6"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5961A19E"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11820FD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0E2345" w:rsidRPr="001137DC" w14:paraId="2FCFC022"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3EE70C7E" w14:textId="24664F37" w:rsidR="000E2345" w:rsidRPr="004F5959" w:rsidRDefault="000E2345" w:rsidP="000E2345">
            <w:pPr>
              <w:pStyle w:val="tablecopy8pt"/>
            </w:pPr>
            <w:r w:rsidRPr="009201E0">
              <w:t xml:space="preserve">Number of </w:t>
            </w:r>
            <w:r w:rsidR="0064015B">
              <w:t>p</w:t>
            </w:r>
            <w:r w:rsidRPr="009201E0">
              <w:t xml:space="preserve">articipants in PMR </w:t>
            </w:r>
            <w:r w:rsidR="0064015B">
              <w:t>m</w:t>
            </w:r>
            <w:r w:rsidRPr="009201E0">
              <w:t>eetings</w:t>
            </w:r>
          </w:p>
        </w:tc>
        <w:tc>
          <w:tcPr>
            <w:tcW w:w="1348" w:type="dxa"/>
          </w:tcPr>
          <w:p w14:paraId="40D70974"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14926C27"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504BD2CF" w14:textId="1880F61A"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25</w:t>
            </w:r>
          </w:p>
        </w:tc>
        <w:tc>
          <w:tcPr>
            <w:tcW w:w="0" w:type="auto"/>
          </w:tcPr>
          <w:p w14:paraId="07E32359" w14:textId="45096CDF"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1,000</w:t>
            </w:r>
          </w:p>
        </w:tc>
      </w:tr>
      <w:tr w:rsidR="000E2345" w:rsidRPr="001137DC" w14:paraId="7299421B"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7CB9853" w14:textId="289309E0" w:rsidR="000E2345" w:rsidRPr="004F5959" w:rsidRDefault="000E2345" w:rsidP="000E2345">
            <w:pPr>
              <w:pStyle w:val="tablecopy8pt"/>
            </w:pPr>
            <w:r w:rsidRPr="009201E0">
              <w:t xml:space="preserve">Number of </w:t>
            </w:r>
            <w:r w:rsidR="0064015B">
              <w:t>p</w:t>
            </w:r>
            <w:r w:rsidRPr="009201E0">
              <w:t xml:space="preserve">articipants in Space </w:t>
            </w:r>
            <w:r w:rsidR="000263AD">
              <w:t>m</w:t>
            </w:r>
            <w:r w:rsidRPr="009201E0">
              <w:t>eetings</w:t>
            </w:r>
          </w:p>
        </w:tc>
        <w:tc>
          <w:tcPr>
            <w:tcW w:w="1348" w:type="dxa"/>
          </w:tcPr>
          <w:p w14:paraId="789F655E"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1600B05A" w14:textId="4FA4BF6A" w:rsidR="000E2345" w:rsidRPr="00C075F3" w:rsidRDefault="00ED0A8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25</w:t>
            </w:r>
          </w:p>
        </w:tc>
        <w:tc>
          <w:tcPr>
            <w:tcW w:w="0" w:type="auto"/>
          </w:tcPr>
          <w:p w14:paraId="337A2112" w14:textId="03C42583"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25</w:t>
            </w:r>
          </w:p>
        </w:tc>
        <w:tc>
          <w:tcPr>
            <w:tcW w:w="0" w:type="auto"/>
          </w:tcPr>
          <w:p w14:paraId="6F53881A" w14:textId="56550237"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25</w:t>
            </w:r>
          </w:p>
        </w:tc>
      </w:tr>
      <w:tr w:rsidR="000E2345" w:rsidRPr="001137DC" w14:paraId="031A9EEB"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2F85026" w14:textId="259DCDF1" w:rsidR="000E2345" w:rsidRPr="004F5959" w:rsidRDefault="000E2345" w:rsidP="000E2345">
            <w:pPr>
              <w:pStyle w:val="tablecopy8pt"/>
            </w:pPr>
            <w:r w:rsidRPr="009201E0">
              <w:t xml:space="preserve">Desktop </w:t>
            </w:r>
            <w:r w:rsidR="0064015B">
              <w:t>s</w:t>
            </w:r>
            <w:r w:rsidRPr="009201E0">
              <w:t>haring</w:t>
            </w:r>
          </w:p>
        </w:tc>
        <w:tc>
          <w:tcPr>
            <w:tcW w:w="1348" w:type="dxa"/>
          </w:tcPr>
          <w:p w14:paraId="1B279A4C"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9571CF1" w14:textId="60FC691F"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DFE2064" w14:textId="37DC35B9"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92D8A2D" w14:textId="04DA129E"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5D3B19B"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35170120" w14:textId="1B0C9435" w:rsidR="000E2345" w:rsidRPr="004F5959" w:rsidRDefault="000E2345" w:rsidP="000E2345">
            <w:pPr>
              <w:pStyle w:val="tablecopy8pt"/>
            </w:pPr>
            <w:r w:rsidRPr="009201E0">
              <w:t xml:space="preserve">Application </w:t>
            </w:r>
            <w:r w:rsidR="0064015B">
              <w:t>s</w:t>
            </w:r>
            <w:r w:rsidRPr="009201E0">
              <w:t>haring</w:t>
            </w:r>
          </w:p>
        </w:tc>
        <w:tc>
          <w:tcPr>
            <w:tcW w:w="1348" w:type="dxa"/>
          </w:tcPr>
          <w:p w14:paraId="4E9301A4"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8B2C252" w14:textId="2EF26D8C"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CD5CA82" w14:textId="5E255BE5"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0C6CDD8" w14:textId="66C720D2"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F2C7D8F"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BED8995" w14:textId="00794D2A" w:rsidR="000E2345" w:rsidRPr="004F5959" w:rsidRDefault="000E2345" w:rsidP="000E2345">
            <w:pPr>
              <w:pStyle w:val="tablecopy8pt"/>
            </w:pPr>
            <w:r w:rsidRPr="009201E0">
              <w:t xml:space="preserve">Screen </w:t>
            </w:r>
            <w:r w:rsidR="0064015B">
              <w:t>s</w:t>
            </w:r>
            <w:r w:rsidRPr="009201E0">
              <w:t xml:space="preserve">haring on </w:t>
            </w:r>
            <w:r w:rsidR="0064015B">
              <w:t>m</w:t>
            </w:r>
            <w:r w:rsidRPr="009201E0">
              <w:t>obile</w:t>
            </w:r>
          </w:p>
        </w:tc>
        <w:tc>
          <w:tcPr>
            <w:tcW w:w="1348" w:type="dxa"/>
          </w:tcPr>
          <w:p w14:paraId="32C3CDA8"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1CB5662C" w14:textId="1F6EBCAB"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61D6C0A" w14:textId="75E242C0"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1C6B577" w14:textId="283BCA95"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ED0A8B" w:rsidRPr="001137DC" w14:paraId="239CA18D"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CFE90A5" w14:textId="08FE81DC" w:rsidR="00ED0A8B" w:rsidRPr="009201E0" w:rsidRDefault="00ED0A8B" w:rsidP="000E2345">
            <w:pPr>
              <w:pStyle w:val="tablecopy8pt"/>
            </w:pPr>
            <w:r>
              <w:t>Whiteboard/annotation</w:t>
            </w:r>
          </w:p>
        </w:tc>
        <w:tc>
          <w:tcPr>
            <w:tcW w:w="1348" w:type="dxa"/>
          </w:tcPr>
          <w:p w14:paraId="2CFFF730" w14:textId="77777777" w:rsidR="00ED0A8B" w:rsidRPr="00C075F3" w:rsidRDefault="00ED0A8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2BABFD4" w14:textId="42727EC9" w:rsidR="00ED0A8B" w:rsidRPr="002C5C4F" w:rsidRDefault="00ED0A8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Pr>
          <w:p w14:paraId="015E2E97" w14:textId="49701FE3" w:rsidR="00ED0A8B" w:rsidRPr="002C5C4F" w:rsidRDefault="00ED0A8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Pr>
          <w:p w14:paraId="152E1307" w14:textId="1A63AF17" w:rsidR="00ED0A8B" w:rsidRPr="002C5C4F" w:rsidRDefault="00ED0A8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r>
      <w:tr w:rsidR="000E2345" w:rsidRPr="001137DC" w14:paraId="626C1BCF"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FE46C97" w14:textId="25A547BE" w:rsidR="000E2345" w:rsidRPr="004F5959" w:rsidRDefault="000E2345" w:rsidP="000E2345">
            <w:pPr>
              <w:pStyle w:val="tablecopy8pt"/>
            </w:pPr>
            <w:r w:rsidRPr="009201E0">
              <w:t xml:space="preserve">One-click &amp; </w:t>
            </w:r>
            <w:r w:rsidR="0064015B">
              <w:t>s</w:t>
            </w:r>
            <w:r w:rsidRPr="009201E0">
              <w:t>cheduled meetings</w:t>
            </w:r>
          </w:p>
        </w:tc>
        <w:tc>
          <w:tcPr>
            <w:tcW w:w="1348" w:type="dxa"/>
          </w:tcPr>
          <w:p w14:paraId="1926A1C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A19A06A" w14:textId="16847153"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42C0123" w14:textId="52EFC4B7"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73474A7" w14:textId="7297D94D"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3EE3932F"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4E16822A" w14:textId="4A0A6F28" w:rsidR="000E2345" w:rsidRPr="004F5959" w:rsidRDefault="000E2345" w:rsidP="000E2345">
            <w:pPr>
              <w:pStyle w:val="tablecopy8pt"/>
            </w:pPr>
            <w:r w:rsidRPr="009201E0">
              <w:t>Join via VoIP</w:t>
            </w:r>
          </w:p>
        </w:tc>
        <w:tc>
          <w:tcPr>
            <w:tcW w:w="1348" w:type="dxa"/>
          </w:tcPr>
          <w:p w14:paraId="508C5B0D"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38DDABD" w14:textId="092B00E1"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40D5668" w14:textId="137E8FA5"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EB8B423" w14:textId="23E133A5"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394B54D4"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C2DCD80" w14:textId="4B733570" w:rsidR="000E2345" w:rsidRPr="004F5959" w:rsidRDefault="000E2345" w:rsidP="000E2345">
            <w:pPr>
              <w:pStyle w:val="tablecopy8pt"/>
            </w:pPr>
            <w:r w:rsidRPr="009201E0">
              <w:t>HD video</w:t>
            </w:r>
          </w:p>
        </w:tc>
        <w:tc>
          <w:tcPr>
            <w:tcW w:w="1348" w:type="dxa"/>
          </w:tcPr>
          <w:p w14:paraId="34318FF3"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C6C3F35" w14:textId="01BD8C05"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FC1BD9B" w14:textId="63F6EBDA"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693A5C6" w14:textId="27436F35"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061B6C95"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3A174894" w14:textId="60A97B05" w:rsidR="000E2345" w:rsidRPr="004F5959" w:rsidRDefault="000E2345" w:rsidP="000E2345">
            <w:pPr>
              <w:pStyle w:val="tablecopy8pt"/>
            </w:pPr>
            <w:r w:rsidRPr="009201E0">
              <w:t>Full screen and gallery view</w:t>
            </w:r>
          </w:p>
        </w:tc>
        <w:tc>
          <w:tcPr>
            <w:tcW w:w="1348" w:type="dxa"/>
          </w:tcPr>
          <w:p w14:paraId="2A482B69"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2DB62639" w14:textId="641B2021"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FE532B2" w14:textId="07A64F5E"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6D6B646" w14:textId="0DE7BA3C"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305DBCAB"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D5404E7" w14:textId="7FFF0182" w:rsidR="000E2345" w:rsidRPr="004F5959" w:rsidRDefault="000E2345" w:rsidP="000E2345">
            <w:pPr>
              <w:pStyle w:val="tablecopy8pt"/>
            </w:pPr>
            <w:r w:rsidRPr="009201E0">
              <w:t>Mute all/participant</w:t>
            </w:r>
          </w:p>
        </w:tc>
        <w:tc>
          <w:tcPr>
            <w:tcW w:w="1348" w:type="dxa"/>
          </w:tcPr>
          <w:p w14:paraId="3B4CD7FA"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0E06654B" w14:textId="52AFA8A9"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668AF10" w14:textId="17AC8A3C"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910B0DD" w14:textId="6A220224"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DFF0936"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67D8FCB" w14:textId="328145E3" w:rsidR="000E2345" w:rsidRPr="004F5959" w:rsidRDefault="000E2345" w:rsidP="000E2345">
            <w:pPr>
              <w:pStyle w:val="tablecopy8pt"/>
            </w:pPr>
            <w:r w:rsidRPr="009201E0">
              <w:t>Dismiss all/participant</w:t>
            </w:r>
          </w:p>
        </w:tc>
        <w:tc>
          <w:tcPr>
            <w:tcW w:w="1348" w:type="dxa"/>
          </w:tcPr>
          <w:p w14:paraId="7A024DF0"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4574DF4E" w14:textId="4DC51891"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FA79B90" w14:textId="12C089B2"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C07B030" w14:textId="6E3386F1"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1512CC4"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A8623FE" w14:textId="04CA04EB" w:rsidR="000E2345" w:rsidRPr="004F5959" w:rsidRDefault="000E2345" w:rsidP="000E2345">
            <w:pPr>
              <w:pStyle w:val="tablecopy8pt"/>
            </w:pPr>
            <w:r w:rsidRPr="009201E0">
              <w:t xml:space="preserve">Multi-party </w:t>
            </w:r>
            <w:r w:rsidR="0064015B">
              <w:t>c</w:t>
            </w:r>
            <w:r w:rsidRPr="009201E0">
              <w:t>hat</w:t>
            </w:r>
          </w:p>
        </w:tc>
        <w:tc>
          <w:tcPr>
            <w:tcW w:w="1348" w:type="dxa"/>
          </w:tcPr>
          <w:p w14:paraId="571F8BE8"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0472BCE" w14:textId="68F7D133"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5686695" w14:textId="5B1CB50E"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1345FEF" w14:textId="27E93319"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DF060C9"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417FEC32" w14:textId="3CC02DF2" w:rsidR="000E2345" w:rsidRPr="004F5959" w:rsidRDefault="000E2345" w:rsidP="000E2345">
            <w:pPr>
              <w:pStyle w:val="tablecopy8pt"/>
            </w:pPr>
            <w:r w:rsidRPr="009201E0">
              <w:t xml:space="preserve">Web </w:t>
            </w:r>
            <w:r w:rsidR="0064015B">
              <w:t>g</w:t>
            </w:r>
            <w:r w:rsidRPr="009201E0">
              <w:t xml:space="preserve">uest </w:t>
            </w:r>
            <w:r w:rsidR="0064015B">
              <w:t>e</w:t>
            </w:r>
            <w:r w:rsidRPr="009201E0">
              <w:t>xperience</w:t>
            </w:r>
          </w:p>
        </w:tc>
        <w:tc>
          <w:tcPr>
            <w:tcW w:w="1348" w:type="dxa"/>
          </w:tcPr>
          <w:p w14:paraId="63951EA4"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AC569AB" w14:textId="3DA8C68D"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273BB22" w14:textId="6BF1390D"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CDEE47D" w14:textId="4031C930"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03851AB" w14:textId="77777777" w:rsidTr="00ED0A8B">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462EE7EF" w14:textId="48F6CBE7" w:rsidR="000E2345" w:rsidRPr="004F5959" w:rsidRDefault="000E2345" w:rsidP="000E2345">
            <w:pPr>
              <w:pStyle w:val="tablecopy8pt"/>
            </w:pPr>
            <w:r w:rsidRPr="009201E0">
              <w:t xml:space="preserve">Video </w:t>
            </w:r>
            <w:r w:rsidR="00ED0A8B">
              <w:t xml:space="preserve">layout options </w:t>
            </w:r>
            <w:r w:rsidR="00ED0A8B">
              <w:br/>
              <w:t>(grid, stack, side by side, full screen)</w:t>
            </w:r>
          </w:p>
        </w:tc>
        <w:tc>
          <w:tcPr>
            <w:tcW w:w="1348" w:type="dxa"/>
          </w:tcPr>
          <w:p w14:paraId="10848B8D"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47EA5DE3" w14:textId="1F8BFA86"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520BA1D" w14:textId="3C065BBC"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390AC8C" w14:textId="421DBA0C"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263AD" w:rsidRPr="001137DC" w14:paraId="33B535D6"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8A87307" w14:textId="491CA2D6" w:rsidR="000263AD" w:rsidRDefault="000263AD" w:rsidP="000E2345">
            <w:pPr>
              <w:pStyle w:val="tablecopy8pt"/>
            </w:pPr>
            <w:r>
              <w:t>Virtual backgrounds</w:t>
            </w:r>
          </w:p>
        </w:tc>
        <w:tc>
          <w:tcPr>
            <w:tcW w:w="1348" w:type="dxa"/>
          </w:tcPr>
          <w:p w14:paraId="2151B481" w14:textId="77777777" w:rsidR="000263AD" w:rsidRPr="00C075F3" w:rsidRDefault="000263AD"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6866DFD" w14:textId="2C62E839" w:rsidR="000263AD" w:rsidRPr="002C5C4F" w:rsidRDefault="000263AD"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Pr>
          <w:p w14:paraId="7E36546E" w14:textId="041AA34A" w:rsidR="000263AD" w:rsidRPr="002C5C4F" w:rsidRDefault="000263AD"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c>
          <w:tcPr>
            <w:tcW w:w="0" w:type="auto"/>
          </w:tcPr>
          <w:p w14:paraId="0551F1C8" w14:textId="076383B2" w:rsidR="000263AD" w:rsidRPr="002C5C4F" w:rsidRDefault="000263AD"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rsidRPr="002C5C4F">
              <w:rPr>
                <w:rFonts w:ascii="Wingdings" w:hAnsi="Wingdings" w:cs="Calibri"/>
                <w:sz w:val="22"/>
                <w:szCs w:val="22"/>
                <w:lang w:eastAsia="en-GB"/>
              </w:rPr>
              <w:t></w:t>
            </w:r>
          </w:p>
        </w:tc>
      </w:tr>
      <w:tr w:rsidR="000E2345" w:rsidRPr="001137DC" w14:paraId="1264B44F"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A0F8E91" w14:textId="56EB9F5D" w:rsidR="000E2345" w:rsidRPr="004F5959" w:rsidRDefault="00ED0A8B" w:rsidP="000E2345">
            <w:pPr>
              <w:pStyle w:val="tablecopy8pt"/>
            </w:pPr>
            <w:r>
              <w:t>Background noise reduction</w:t>
            </w:r>
          </w:p>
        </w:tc>
        <w:tc>
          <w:tcPr>
            <w:tcW w:w="1348" w:type="dxa"/>
          </w:tcPr>
          <w:p w14:paraId="11DCFA90"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5852E64" w14:textId="4F5CCB20"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151A87E" w14:textId="7F34E090"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4B9AE68" w14:textId="75E9786C" w:rsidR="000E2345" w:rsidRPr="00C075F3" w:rsidRDefault="00F45493"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7CD37F4"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21CC5F5" w14:textId="5D1CD910" w:rsidR="000E2345" w:rsidRPr="004F5959" w:rsidRDefault="00ED0A8B" w:rsidP="000E2345">
            <w:pPr>
              <w:pStyle w:val="tablecopy8pt"/>
            </w:pPr>
            <w:r>
              <w:t>Music mode</w:t>
            </w:r>
          </w:p>
        </w:tc>
        <w:tc>
          <w:tcPr>
            <w:tcW w:w="1348" w:type="dxa"/>
          </w:tcPr>
          <w:p w14:paraId="24E2F989"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28BB2B9" w14:textId="2275706E" w:rsidR="000E2345" w:rsidRPr="00C075F3" w:rsidRDefault="00ED0A8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454254B" w14:textId="7FDA4016" w:rsidR="000E2345" w:rsidRPr="00C075F3" w:rsidRDefault="000659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B279008" w14:textId="7494D06E" w:rsidR="000E2345" w:rsidRPr="00C075F3" w:rsidRDefault="0006592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57A501A"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01D73147" w14:textId="2D86B234" w:rsidR="000E2345" w:rsidRPr="009201E0" w:rsidRDefault="000E2345" w:rsidP="00AF2B40">
            <w:pPr>
              <w:pStyle w:val="Heading3withnoauto-numbering"/>
            </w:pPr>
            <w:bookmarkStart w:id="12" w:name="_Toc71107070"/>
            <w:r w:rsidRPr="009201E0">
              <w:t>Advanced meeting features</w:t>
            </w:r>
            <w:bookmarkEnd w:id="12"/>
          </w:p>
        </w:tc>
        <w:tc>
          <w:tcPr>
            <w:tcW w:w="1348" w:type="dxa"/>
            <w:shd w:val="clear" w:color="auto" w:fill="D9D9D9" w:themeFill="accent6"/>
          </w:tcPr>
          <w:p w14:paraId="378A10B7"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46B0157E"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6C354CE0"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53D31FDD"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A679C2" w:rsidRPr="001137DC" w14:paraId="43B8EB02"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D5B312E" w14:textId="49945704" w:rsidR="00A679C2" w:rsidRPr="009201E0" w:rsidRDefault="00A679C2" w:rsidP="000E2345">
            <w:pPr>
              <w:pStyle w:val="tablecopy8pt"/>
            </w:pPr>
            <w:r>
              <w:t>Animated meeting reactions</w:t>
            </w:r>
          </w:p>
        </w:tc>
        <w:tc>
          <w:tcPr>
            <w:tcW w:w="1348" w:type="dxa"/>
          </w:tcPr>
          <w:p w14:paraId="7E7A621D"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812F06A"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499DF257" w14:textId="23681F06"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4B66D9A8" w14:textId="607318A3"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A679C2" w:rsidRPr="001137DC" w14:paraId="23F0A0A6"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767D31F3" w14:textId="7B93B981" w:rsidR="00A679C2" w:rsidRPr="009201E0" w:rsidRDefault="00A679C2" w:rsidP="000E2345">
            <w:pPr>
              <w:pStyle w:val="tablecopy8pt"/>
            </w:pPr>
            <w:r>
              <w:t>Gestures</w:t>
            </w:r>
          </w:p>
        </w:tc>
        <w:tc>
          <w:tcPr>
            <w:tcW w:w="1348" w:type="dxa"/>
          </w:tcPr>
          <w:p w14:paraId="3BF23FDF"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7892CF2"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448E1F13" w14:textId="3F94F7A6"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1B4AE99B" w14:textId="7FACC443"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A679C2" w:rsidRPr="001137DC" w14:paraId="5D06A22D"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28185C6" w14:textId="73C5B131" w:rsidR="00A679C2" w:rsidRPr="009201E0" w:rsidRDefault="00A679C2" w:rsidP="000E2345">
            <w:pPr>
              <w:pStyle w:val="tablecopy8pt"/>
            </w:pPr>
            <w:r>
              <w:t>Raise hand</w:t>
            </w:r>
          </w:p>
        </w:tc>
        <w:tc>
          <w:tcPr>
            <w:tcW w:w="1348" w:type="dxa"/>
          </w:tcPr>
          <w:p w14:paraId="3DF5B4E7"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1629CFB3"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5D11BEF9" w14:textId="6A7C674C"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0CD83219" w14:textId="41A4A8D2"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A679C2" w:rsidRPr="001137DC" w14:paraId="30014E3F"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7749E1B0" w14:textId="0B470439" w:rsidR="00A679C2" w:rsidRPr="009201E0" w:rsidRDefault="00A679C2" w:rsidP="000E2345">
            <w:pPr>
              <w:pStyle w:val="tablecopy8pt"/>
            </w:pPr>
            <w:r>
              <w:t>Breakout sessions</w:t>
            </w:r>
          </w:p>
        </w:tc>
        <w:tc>
          <w:tcPr>
            <w:tcW w:w="1348" w:type="dxa"/>
          </w:tcPr>
          <w:p w14:paraId="686422C2"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4965633"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7675C7AD" w14:textId="70D2555F"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1F7A404B" w14:textId="52BA5A66"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A679C2" w:rsidRPr="001137DC" w14:paraId="4E1DA004"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7BDDFF13" w14:textId="090A6839" w:rsidR="00A679C2" w:rsidRPr="009201E0" w:rsidRDefault="00A679C2" w:rsidP="000E2345">
            <w:pPr>
              <w:pStyle w:val="tablecopy8pt"/>
            </w:pPr>
            <w:r>
              <w:t>Notes</w:t>
            </w:r>
          </w:p>
        </w:tc>
        <w:tc>
          <w:tcPr>
            <w:tcW w:w="1348" w:type="dxa"/>
          </w:tcPr>
          <w:p w14:paraId="0E8F7909"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1230EEF"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2900B74D" w14:textId="450001D5"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1B84BB99" w14:textId="55177B3B"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A679C2" w:rsidRPr="001137DC" w14:paraId="404BDAFC"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42642E32" w14:textId="44DF7FA2" w:rsidR="00A679C2" w:rsidRPr="009201E0" w:rsidRDefault="00A679C2" w:rsidP="000E2345">
            <w:pPr>
              <w:pStyle w:val="tablecopy8pt"/>
            </w:pPr>
            <w:r>
              <w:t>Polling</w:t>
            </w:r>
          </w:p>
        </w:tc>
        <w:tc>
          <w:tcPr>
            <w:tcW w:w="1348" w:type="dxa"/>
          </w:tcPr>
          <w:p w14:paraId="184D0697"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E027AD6"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202F557C" w14:textId="7A2E1377"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52EF458C" w14:textId="2A17041A"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A679C2" w:rsidRPr="001137DC" w14:paraId="248051F1"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689D489" w14:textId="30DD261D" w:rsidR="00A679C2" w:rsidRPr="009201E0" w:rsidRDefault="00A679C2" w:rsidP="000E2345">
            <w:pPr>
              <w:pStyle w:val="tablecopy8pt"/>
            </w:pPr>
            <w:r>
              <w:t>Persistent meetings link</w:t>
            </w:r>
          </w:p>
        </w:tc>
        <w:tc>
          <w:tcPr>
            <w:tcW w:w="1348" w:type="dxa"/>
          </w:tcPr>
          <w:p w14:paraId="40AB37AE"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0383D2A0"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7333F161" w14:textId="54713E81"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2AC00B5A" w14:textId="2F04C688"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A679C2" w:rsidRPr="001137DC" w14:paraId="2877AA4D"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46CB279" w14:textId="47714E5A" w:rsidR="00A679C2" w:rsidRPr="009201E0" w:rsidRDefault="00A679C2" w:rsidP="000E2345">
            <w:pPr>
              <w:pStyle w:val="tablecopy8pt"/>
            </w:pPr>
            <w:r>
              <w:t>Meetings site access</w:t>
            </w:r>
          </w:p>
        </w:tc>
        <w:tc>
          <w:tcPr>
            <w:tcW w:w="1348" w:type="dxa"/>
          </w:tcPr>
          <w:p w14:paraId="6907ACE9"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681687E"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0D92A1A9" w14:textId="05F3E845"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4D509BD9" w14:textId="26CA4727"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A679C2" w:rsidRPr="001137DC" w14:paraId="486ABB2E"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516B8F2" w14:textId="5B569F4E" w:rsidR="00A679C2" w:rsidRPr="009201E0" w:rsidRDefault="00A679C2" w:rsidP="000E2345">
            <w:pPr>
              <w:pStyle w:val="tablecopy8pt"/>
            </w:pPr>
            <w:r>
              <w:t>Password protection</w:t>
            </w:r>
          </w:p>
        </w:tc>
        <w:tc>
          <w:tcPr>
            <w:tcW w:w="1348" w:type="dxa"/>
          </w:tcPr>
          <w:p w14:paraId="53C1D60F"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4E3DD57D"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353406A9" w14:textId="12CB4CF0"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27F04A9A" w14:textId="30604D7C"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A679C2" w:rsidRPr="001137DC" w14:paraId="77E53010"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732A3E3" w14:textId="465AE338" w:rsidR="00A679C2" w:rsidRPr="009201E0" w:rsidRDefault="00A679C2" w:rsidP="000E2345">
            <w:pPr>
              <w:pStyle w:val="tablecopy8pt"/>
            </w:pPr>
            <w:r>
              <w:t>Locking</w:t>
            </w:r>
          </w:p>
        </w:tc>
        <w:tc>
          <w:tcPr>
            <w:tcW w:w="1348" w:type="dxa"/>
          </w:tcPr>
          <w:p w14:paraId="3CC5F3BD"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11245CF3" w14:textId="77777777" w:rsidR="00A679C2" w:rsidRPr="00C075F3"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3B0E8E19" w14:textId="6C84EF5D"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c>
          <w:tcPr>
            <w:tcW w:w="0" w:type="auto"/>
          </w:tcPr>
          <w:p w14:paraId="386E3B49" w14:textId="55808E61" w:rsidR="00A679C2" w:rsidRDefault="00A679C2" w:rsidP="000E2345">
            <w:pPr>
              <w:pStyle w:val="tablecopy8pt"/>
              <w:jc w:val="center"/>
              <w:cnfStyle w:val="000000000000" w:firstRow="0" w:lastRow="0" w:firstColumn="0" w:lastColumn="0" w:oddVBand="0" w:evenVBand="0" w:oddHBand="0" w:evenHBand="0" w:firstRowFirstColumn="0" w:firstRowLastColumn="0" w:lastRowFirstColumn="0" w:lastRowLastColumn="0"/>
            </w:pPr>
            <w:r w:rsidRPr="002C5C4F">
              <w:rPr>
                <w:rFonts w:ascii="Wingdings" w:hAnsi="Wingdings" w:cs="Calibri"/>
                <w:sz w:val="22"/>
                <w:szCs w:val="22"/>
                <w:lang w:eastAsia="en-GB"/>
              </w:rPr>
              <w:t></w:t>
            </w:r>
          </w:p>
        </w:tc>
      </w:tr>
      <w:tr w:rsidR="000E2345" w:rsidRPr="001137DC" w14:paraId="06CFAEF2"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73CDD43A" w14:textId="35FF7536" w:rsidR="000E2345" w:rsidRPr="004F5959" w:rsidRDefault="000E2345" w:rsidP="000E2345">
            <w:pPr>
              <w:pStyle w:val="tablecopy8pt"/>
            </w:pPr>
            <w:r w:rsidRPr="009201E0">
              <w:lastRenderedPageBreak/>
              <w:t xml:space="preserve">Call in </w:t>
            </w:r>
            <w:r w:rsidR="009C558B">
              <w:t>a</w:t>
            </w:r>
            <w:r w:rsidRPr="009201E0">
              <w:t>udio (</w:t>
            </w:r>
            <w:r w:rsidR="009C558B">
              <w:t>t</w:t>
            </w:r>
            <w:r w:rsidRPr="009201E0">
              <w:t xml:space="preserve">oll </w:t>
            </w:r>
            <w:r w:rsidR="009C558B">
              <w:t>n</w:t>
            </w:r>
            <w:r w:rsidRPr="009201E0">
              <w:t xml:space="preserve">amed </w:t>
            </w:r>
            <w:r w:rsidR="009C558B">
              <w:t>u</w:t>
            </w:r>
            <w:r w:rsidRPr="009201E0">
              <w:t>ser)</w:t>
            </w:r>
          </w:p>
        </w:tc>
        <w:tc>
          <w:tcPr>
            <w:tcW w:w="1348" w:type="dxa"/>
          </w:tcPr>
          <w:p w14:paraId="3A53A610"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6168A5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19C69708" w14:textId="1A6A06AD" w:rsidR="000E2345" w:rsidRPr="00C075F3" w:rsidRDefault="00196548"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roofErr w:type="spellStart"/>
            <w:r>
              <w:t>byo</w:t>
            </w:r>
            <w:proofErr w:type="spellEnd"/>
            <w:r>
              <w:t xml:space="preserve"> </w:t>
            </w:r>
            <w:proofErr w:type="spellStart"/>
            <w:r>
              <w:t>pstn</w:t>
            </w:r>
            <w:proofErr w:type="spellEnd"/>
          </w:p>
        </w:tc>
        <w:tc>
          <w:tcPr>
            <w:tcW w:w="0" w:type="auto"/>
          </w:tcPr>
          <w:p w14:paraId="729CDCCE" w14:textId="2D75A566" w:rsidR="000E2345" w:rsidRPr="00C075F3" w:rsidRDefault="00196548"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roofErr w:type="spellStart"/>
            <w:r>
              <w:t>byo</w:t>
            </w:r>
            <w:proofErr w:type="spellEnd"/>
            <w:r>
              <w:t xml:space="preserve"> </w:t>
            </w:r>
            <w:proofErr w:type="spellStart"/>
            <w:r>
              <w:t>pstn</w:t>
            </w:r>
            <w:proofErr w:type="spellEnd"/>
          </w:p>
        </w:tc>
      </w:tr>
      <w:tr w:rsidR="000E2345" w:rsidRPr="001137DC" w14:paraId="53AEAEBA"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53E28260" w14:textId="3266DEC5" w:rsidR="000E2345" w:rsidRPr="004F5959" w:rsidRDefault="000E2345" w:rsidP="000E2345">
            <w:pPr>
              <w:pStyle w:val="tablecopy8pt"/>
            </w:pPr>
            <w:r w:rsidRPr="009201E0">
              <w:t xml:space="preserve">Call me </w:t>
            </w:r>
            <w:r w:rsidR="009C558B">
              <w:t>l</w:t>
            </w:r>
            <w:r w:rsidRPr="009201E0">
              <w:t>ocal</w:t>
            </w:r>
            <w:r w:rsidR="009C558B">
              <w:t>/c</w:t>
            </w:r>
            <w:r w:rsidRPr="009201E0">
              <w:t xml:space="preserve">all </w:t>
            </w:r>
            <w:r w:rsidR="009C558B">
              <w:t>m</w:t>
            </w:r>
            <w:r w:rsidRPr="009201E0">
              <w:t xml:space="preserve">e </w:t>
            </w:r>
            <w:proofErr w:type="spellStart"/>
            <w:r w:rsidR="009C558B">
              <w:t>i</w:t>
            </w:r>
            <w:r w:rsidRPr="009201E0">
              <w:t>ntl</w:t>
            </w:r>
            <w:proofErr w:type="spellEnd"/>
          </w:p>
        </w:tc>
        <w:tc>
          <w:tcPr>
            <w:tcW w:w="1348" w:type="dxa"/>
          </w:tcPr>
          <w:p w14:paraId="33B07CEF"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14B5B16C"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1964327C" w14:textId="4BE41406" w:rsidR="000E2345" w:rsidRPr="00C075F3" w:rsidRDefault="00196548"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roofErr w:type="spellStart"/>
            <w:r>
              <w:t>byo</w:t>
            </w:r>
            <w:proofErr w:type="spellEnd"/>
            <w:r>
              <w:t xml:space="preserve"> </w:t>
            </w:r>
            <w:proofErr w:type="spellStart"/>
            <w:r>
              <w:t>pstn</w:t>
            </w:r>
            <w:proofErr w:type="spellEnd"/>
          </w:p>
        </w:tc>
        <w:tc>
          <w:tcPr>
            <w:tcW w:w="0" w:type="auto"/>
          </w:tcPr>
          <w:p w14:paraId="33F18601" w14:textId="64F61BCF" w:rsidR="000E2345" w:rsidRPr="00C075F3" w:rsidRDefault="00196548"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roofErr w:type="spellStart"/>
            <w:r>
              <w:t>byo</w:t>
            </w:r>
            <w:proofErr w:type="spellEnd"/>
            <w:r>
              <w:t xml:space="preserve"> </w:t>
            </w:r>
            <w:proofErr w:type="spellStart"/>
            <w:r>
              <w:t>pstn</w:t>
            </w:r>
            <w:proofErr w:type="spellEnd"/>
          </w:p>
        </w:tc>
      </w:tr>
      <w:tr w:rsidR="000E2345" w:rsidRPr="001137DC" w14:paraId="1BC998EE"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15BAC88E" w14:textId="002F3B81" w:rsidR="000E2345" w:rsidRPr="004F5959" w:rsidRDefault="000E2345" w:rsidP="000E2345">
            <w:pPr>
              <w:pStyle w:val="tablecopy8pt"/>
            </w:pPr>
            <w:r w:rsidRPr="009201E0">
              <w:t>Personal Meeting Room (PMR)</w:t>
            </w:r>
          </w:p>
        </w:tc>
        <w:tc>
          <w:tcPr>
            <w:tcW w:w="1348" w:type="dxa"/>
          </w:tcPr>
          <w:p w14:paraId="39ACBC5A"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2C292D7"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6D87FE7F" w14:textId="6F6DF374"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53B376A" w14:textId="1EA2BE78"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07D4E379"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7A956D08" w14:textId="0871A396" w:rsidR="000E2345" w:rsidRPr="004F5959" w:rsidRDefault="000E2345" w:rsidP="000E2345">
            <w:pPr>
              <w:pStyle w:val="tablecopy8pt"/>
            </w:pPr>
            <w:r w:rsidRPr="009201E0">
              <w:t>Personal Conference Number (PCN)</w:t>
            </w:r>
          </w:p>
        </w:tc>
        <w:tc>
          <w:tcPr>
            <w:tcW w:w="1348" w:type="dxa"/>
          </w:tcPr>
          <w:p w14:paraId="5184D6D3"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0322D7F"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500860F7" w14:textId="26DDE784"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C7CB912" w14:textId="601EE461"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724E2BE"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2CBC6CF" w14:textId="2E20233D" w:rsidR="000E2345" w:rsidRPr="004F5959" w:rsidRDefault="000E2345" w:rsidP="000E2345">
            <w:pPr>
              <w:pStyle w:val="tablecopy8pt"/>
            </w:pPr>
            <w:r w:rsidRPr="009201E0">
              <w:t>Join from a video system (CMR)</w:t>
            </w:r>
          </w:p>
        </w:tc>
        <w:tc>
          <w:tcPr>
            <w:tcW w:w="1348" w:type="dxa"/>
          </w:tcPr>
          <w:p w14:paraId="3E96D1AF"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AF70249"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311F90F3" w14:textId="2BA7E5C1"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308795E" w14:textId="5A51C64E"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383DEBA3"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293ECF67" w14:textId="269248E4" w:rsidR="000E2345" w:rsidRPr="004F5959" w:rsidRDefault="000E2345" w:rsidP="000E2345">
            <w:pPr>
              <w:pStyle w:val="tablecopy8pt"/>
            </w:pPr>
            <w:r w:rsidRPr="009201E0">
              <w:t xml:space="preserve">Support pairing with Cisco </w:t>
            </w:r>
            <w:proofErr w:type="spellStart"/>
            <w:r w:rsidRPr="009201E0">
              <w:t>Webex</w:t>
            </w:r>
            <w:proofErr w:type="spellEnd"/>
            <w:r w:rsidRPr="009201E0">
              <w:t xml:space="preserve"> </w:t>
            </w:r>
            <w:r w:rsidR="009C558B">
              <w:t>d</w:t>
            </w:r>
            <w:r w:rsidRPr="009201E0">
              <w:t>evices</w:t>
            </w:r>
          </w:p>
        </w:tc>
        <w:tc>
          <w:tcPr>
            <w:tcW w:w="1348" w:type="dxa"/>
          </w:tcPr>
          <w:p w14:paraId="69A7610E"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5435098" w14:textId="1F432C42"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277B063" w14:textId="017B823B"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4B67F4A" w14:textId="02C6E702"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03854FD"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27D1955E" w14:textId="5F228626" w:rsidR="000E2345" w:rsidRPr="004F5959" w:rsidRDefault="000E2345" w:rsidP="000E2345">
            <w:pPr>
              <w:pStyle w:val="tablecopy8pt"/>
            </w:pPr>
            <w:r w:rsidRPr="009201E0">
              <w:t xml:space="preserve">Intelligent </w:t>
            </w:r>
            <w:r w:rsidR="009C558B">
              <w:t>m</w:t>
            </w:r>
            <w:r w:rsidRPr="009201E0">
              <w:t xml:space="preserve">eetings - </w:t>
            </w:r>
            <w:r w:rsidR="009C558B">
              <w:t>p</w:t>
            </w:r>
            <w:r w:rsidRPr="009201E0">
              <w:t xml:space="preserve">eople </w:t>
            </w:r>
            <w:r w:rsidR="009C558B">
              <w:t>i</w:t>
            </w:r>
            <w:r w:rsidRPr="009201E0">
              <w:t>nsights</w:t>
            </w:r>
          </w:p>
        </w:tc>
        <w:tc>
          <w:tcPr>
            <w:tcW w:w="1348" w:type="dxa"/>
          </w:tcPr>
          <w:p w14:paraId="2E5C0321"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1AF0C383"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218926BF"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25A04308" w14:textId="7D9A56F1"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A295461"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4FE9815C" w14:textId="1462B056" w:rsidR="000E2345" w:rsidRPr="004F5959" w:rsidRDefault="00B359BE" w:rsidP="000E2345">
            <w:pPr>
              <w:pStyle w:val="tablecopy8pt"/>
            </w:pPr>
            <w:r>
              <w:t>Meeting r</w:t>
            </w:r>
            <w:r w:rsidR="000E2345" w:rsidRPr="009201E0">
              <w:t>ecording (local &amp; cloud)</w:t>
            </w:r>
          </w:p>
        </w:tc>
        <w:tc>
          <w:tcPr>
            <w:tcW w:w="1348" w:type="dxa"/>
          </w:tcPr>
          <w:p w14:paraId="4C148B6D"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4B35A8BE"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64975A30"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1D6BC320" w14:textId="17D20FBD"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A77210D"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6065FDA2" w14:textId="54565F5C" w:rsidR="000E2345" w:rsidRPr="004F5959" w:rsidRDefault="00B359BE" w:rsidP="000E2345">
            <w:pPr>
              <w:pStyle w:val="tablecopy8pt"/>
            </w:pPr>
            <w:r>
              <w:t>Meeting r</w:t>
            </w:r>
            <w:r w:rsidR="000E2345" w:rsidRPr="009201E0">
              <w:t xml:space="preserve">ecording </w:t>
            </w:r>
            <w:r w:rsidR="009C558B">
              <w:t>t</w:t>
            </w:r>
            <w:r w:rsidR="000E2345" w:rsidRPr="009201E0">
              <w:t>ranscriptions</w:t>
            </w:r>
          </w:p>
        </w:tc>
        <w:tc>
          <w:tcPr>
            <w:tcW w:w="1348" w:type="dxa"/>
          </w:tcPr>
          <w:p w14:paraId="43C027AA"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DBE803F"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504AC268"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5F110199" w14:textId="2A469965"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8AC1297"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78838FEA" w14:textId="39FA032C" w:rsidR="000E2345" w:rsidRPr="004F5959" w:rsidRDefault="00B359BE" w:rsidP="000E2345">
            <w:pPr>
              <w:pStyle w:val="tablecopy8pt"/>
            </w:pPr>
            <w:r>
              <w:t>Default p</w:t>
            </w:r>
            <w:r w:rsidR="000E2345" w:rsidRPr="009201E0">
              <w:t xml:space="preserve">resenter </w:t>
            </w:r>
            <w:r w:rsidR="009C558B">
              <w:t>c</w:t>
            </w:r>
            <w:r w:rsidR="000E2345" w:rsidRPr="009201E0">
              <w:t>ontrols</w:t>
            </w:r>
            <w:r>
              <w:t xml:space="preserve"> for all attendees</w:t>
            </w:r>
          </w:p>
        </w:tc>
        <w:tc>
          <w:tcPr>
            <w:tcW w:w="1348" w:type="dxa"/>
          </w:tcPr>
          <w:p w14:paraId="6A34F898"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0D31D157"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4B389C38"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55CDF13A" w14:textId="164ECC99"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68272B2"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797B91EA" w14:textId="045A94B2" w:rsidR="000E2345" w:rsidRPr="004F5959" w:rsidRDefault="000E2345" w:rsidP="000E2345">
            <w:pPr>
              <w:pStyle w:val="tablecopy8pt"/>
            </w:pPr>
            <w:r w:rsidRPr="009201E0">
              <w:t xml:space="preserve">Remote </w:t>
            </w:r>
            <w:r w:rsidR="009C558B">
              <w:t>d</w:t>
            </w:r>
            <w:r w:rsidRPr="009201E0">
              <w:t xml:space="preserve">esktop </w:t>
            </w:r>
            <w:r w:rsidR="009C558B">
              <w:t>c</w:t>
            </w:r>
            <w:r w:rsidRPr="009201E0">
              <w:t>ontrol</w:t>
            </w:r>
          </w:p>
        </w:tc>
        <w:tc>
          <w:tcPr>
            <w:tcW w:w="1348" w:type="dxa"/>
          </w:tcPr>
          <w:p w14:paraId="1499C5D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A48222C"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6C53D3FD"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66F8813A" w14:textId="20A2FA07"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8789A7A"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06B5943F" w14:textId="4A1C42A7" w:rsidR="000E2345" w:rsidRPr="004F5959" w:rsidRDefault="00B359BE" w:rsidP="000E2345">
            <w:pPr>
              <w:pStyle w:val="tablecopy8pt"/>
            </w:pPr>
            <w:r>
              <w:t>Meeting</w:t>
            </w:r>
            <w:r w:rsidR="000E2345" w:rsidRPr="009201E0">
              <w:t xml:space="preserve"> </w:t>
            </w:r>
            <w:r w:rsidR="009C558B">
              <w:t>s</w:t>
            </w:r>
            <w:r w:rsidR="000E2345" w:rsidRPr="009201E0">
              <w:t>cheduling</w:t>
            </w:r>
          </w:p>
        </w:tc>
        <w:tc>
          <w:tcPr>
            <w:tcW w:w="1348" w:type="dxa"/>
          </w:tcPr>
          <w:p w14:paraId="7F04DF71"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8FCF8D8" w14:textId="272B1661" w:rsidR="000E2345" w:rsidRPr="00C075F3" w:rsidRDefault="00B359B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BE36DFB" w14:textId="13021C00" w:rsidR="000E2345" w:rsidRPr="00C075F3" w:rsidRDefault="00B359BE"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EFF053B" w14:textId="5203EB03"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AB6CD67"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3DC012BF" w14:textId="41DA8054" w:rsidR="000E2345" w:rsidRPr="004F5959" w:rsidRDefault="000E2345" w:rsidP="000E2345">
            <w:pPr>
              <w:pStyle w:val="tablecopy8pt"/>
            </w:pPr>
            <w:r w:rsidRPr="009201E0">
              <w:t>Allow PMR URL change</w:t>
            </w:r>
          </w:p>
        </w:tc>
        <w:tc>
          <w:tcPr>
            <w:tcW w:w="1348" w:type="dxa"/>
          </w:tcPr>
          <w:p w14:paraId="0C9C082D"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58F25135"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63223432"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3239491E" w14:textId="52E7F50E"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C5CEA0F" w14:textId="77777777" w:rsidTr="00742D22">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417BF7F1" w14:textId="2F903CB2" w:rsidR="000E2345" w:rsidRPr="004F5959" w:rsidRDefault="000E2345" w:rsidP="000E2345">
            <w:pPr>
              <w:pStyle w:val="tablecopy8pt"/>
            </w:pPr>
            <w:r>
              <w:t xml:space="preserve">Enable </w:t>
            </w:r>
            <w:r w:rsidR="009C558B">
              <w:t>c</w:t>
            </w:r>
            <w:r>
              <w:t xml:space="preserve">ontent sharing with </w:t>
            </w:r>
            <w:r>
              <w:br/>
            </w:r>
            <w:r w:rsidR="009C558B">
              <w:t>e</w:t>
            </w:r>
            <w:r>
              <w:t xml:space="preserve">xternal </w:t>
            </w:r>
            <w:r w:rsidR="009C558B">
              <w:t>i</w:t>
            </w:r>
            <w:r>
              <w:t>ntegrations</w:t>
            </w:r>
          </w:p>
        </w:tc>
        <w:tc>
          <w:tcPr>
            <w:tcW w:w="1348" w:type="dxa"/>
          </w:tcPr>
          <w:p w14:paraId="4BE3BA7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7A75EA08"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18A01D95"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519BAD87" w14:textId="08351681"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36586B7" w14:textId="77777777" w:rsidTr="00742D22">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5A5FBA7C" w14:textId="528FAC62" w:rsidR="000E2345" w:rsidRPr="004F5959" w:rsidRDefault="000E2345" w:rsidP="000E2345">
            <w:pPr>
              <w:pStyle w:val="tablecopy8pt"/>
            </w:pPr>
            <w:r w:rsidRPr="009201E0">
              <w:t xml:space="preserve">Integration with Microsoft Office 365 </w:t>
            </w:r>
            <w:r w:rsidR="009C558B">
              <w:t>c</w:t>
            </w:r>
            <w:r w:rsidRPr="009201E0">
              <w:t>alendaring</w:t>
            </w:r>
          </w:p>
        </w:tc>
        <w:tc>
          <w:tcPr>
            <w:tcW w:w="1348" w:type="dxa"/>
          </w:tcPr>
          <w:p w14:paraId="258213B2"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0A3A55AE"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7AF5A8A8" w14:textId="16BFDB26"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D543AEE" w14:textId="2C0F1318"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0CEB648D" w14:textId="77777777" w:rsidTr="00742D22">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5C050595" w14:textId="6C0718BF" w:rsidR="000E2345" w:rsidRPr="004F5959" w:rsidRDefault="000E2345" w:rsidP="000E2345">
            <w:pPr>
              <w:pStyle w:val="tablecopy8pt"/>
            </w:pPr>
            <w:r w:rsidRPr="009201E0">
              <w:t xml:space="preserve">Integration with Google </w:t>
            </w:r>
            <w:r w:rsidR="009C558B">
              <w:t>c</w:t>
            </w:r>
            <w:r w:rsidRPr="009201E0">
              <w:t>alendaring for G Suite</w:t>
            </w:r>
          </w:p>
        </w:tc>
        <w:tc>
          <w:tcPr>
            <w:tcW w:w="1348" w:type="dxa"/>
          </w:tcPr>
          <w:p w14:paraId="47B40E7A"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619C46FE"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435C74F6" w14:textId="3F87AAFA"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CFFD06B" w14:textId="32831A12"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05663A30" w14:textId="77777777" w:rsidTr="00742D22">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6F08E42C" w14:textId="27821193" w:rsidR="000E2345" w:rsidRPr="004F5959" w:rsidRDefault="000E2345" w:rsidP="000E2345">
            <w:pPr>
              <w:pStyle w:val="tablecopy8pt"/>
            </w:pPr>
            <w:r w:rsidRPr="009201E0">
              <w:t xml:space="preserve">Meetings </w:t>
            </w:r>
            <w:r w:rsidR="00A97E7D">
              <w:t>l</w:t>
            </w:r>
            <w:r w:rsidRPr="009201E0">
              <w:t xml:space="preserve">ive </w:t>
            </w:r>
            <w:r w:rsidR="00A97E7D">
              <w:t>s</w:t>
            </w:r>
            <w:r w:rsidRPr="009201E0">
              <w:t>treaming on Facebook, YouTube</w:t>
            </w:r>
          </w:p>
        </w:tc>
        <w:tc>
          <w:tcPr>
            <w:tcW w:w="1348" w:type="dxa"/>
          </w:tcPr>
          <w:p w14:paraId="43266F09"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47E7A45"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73258646"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019D2A23" w14:textId="69F94101"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04528FD" w14:textId="77777777" w:rsidTr="00742D22">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33F28E1E" w14:textId="300D2AE5" w:rsidR="000E2345" w:rsidRPr="004F5959" w:rsidRDefault="000E2345" w:rsidP="000E2345">
            <w:pPr>
              <w:pStyle w:val="tablecopy8pt"/>
            </w:pPr>
            <w:r w:rsidRPr="009201E0">
              <w:t>Let other users schedule meetings on their behalf</w:t>
            </w:r>
          </w:p>
        </w:tc>
        <w:tc>
          <w:tcPr>
            <w:tcW w:w="1348" w:type="dxa"/>
          </w:tcPr>
          <w:p w14:paraId="7B42D974"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4E9D3F0F"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01890F79"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02235374" w14:textId="5AB0958E"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E873603" w14:textId="77777777" w:rsidTr="00742D22">
        <w:trPr>
          <w:trHeight w:hRule="exact" w:val="563"/>
        </w:trPr>
        <w:tc>
          <w:tcPr>
            <w:cnfStyle w:val="001000000000" w:firstRow="0" w:lastRow="0" w:firstColumn="1" w:lastColumn="0" w:oddVBand="0" w:evenVBand="0" w:oddHBand="0" w:evenHBand="0" w:firstRowFirstColumn="0" w:firstRowLastColumn="0" w:lastRowFirstColumn="0" w:lastRowLastColumn="0"/>
            <w:tcW w:w="0" w:type="auto"/>
          </w:tcPr>
          <w:p w14:paraId="3041B803" w14:textId="5C73957F" w:rsidR="000E2345" w:rsidRPr="004F5959" w:rsidRDefault="000E2345" w:rsidP="000E2345">
            <w:pPr>
              <w:pStyle w:val="tablecopy8pt"/>
            </w:pPr>
            <w:r w:rsidRPr="009201E0">
              <w:t>Delegate your meetings</w:t>
            </w:r>
            <w:r>
              <w:br/>
            </w:r>
            <w:r w:rsidRPr="009201E0">
              <w:t>(</w:t>
            </w:r>
            <w:r w:rsidR="00A97E7D">
              <w:t>a</w:t>
            </w:r>
            <w:r w:rsidRPr="009201E0">
              <w:t xml:space="preserve">lternate host, </w:t>
            </w:r>
            <w:r w:rsidR="00B359BE">
              <w:t>i</w:t>
            </w:r>
            <w:r w:rsidRPr="009201E0">
              <w:t>n-meeting host control)</w:t>
            </w:r>
          </w:p>
        </w:tc>
        <w:tc>
          <w:tcPr>
            <w:tcW w:w="1348" w:type="dxa"/>
          </w:tcPr>
          <w:p w14:paraId="643D120C"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15EA30BA"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545C054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6943F126" w14:textId="1DAE3FA0"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4829710"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223C07B2" w14:textId="6392EBC6" w:rsidR="000E2345" w:rsidRPr="004F5959" w:rsidRDefault="000E2345" w:rsidP="000E2345">
            <w:pPr>
              <w:pStyle w:val="tablecopy8pt"/>
            </w:pPr>
            <w:r w:rsidRPr="009201E0">
              <w:t xml:space="preserve">Siri Kit </w:t>
            </w:r>
            <w:r w:rsidR="00A97E7D">
              <w:t>i</w:t>
            </w:r>
            <w:r w:rsidRPr="009201E0">
              <w:t>ntegration</w:t>
            </w:r>
          </w:p>
        </w:tc>
        <w:tc>
          <w:tcPr>
            <w:tcW w:w="1348" w:type="dxa"/>
          </w:tcPr>
          <w:p w14:paraId="73FFF09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3CBE6C4F"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704DF23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7952B1F9" w14:textId="0764A47E"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3384C6B7"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28A9FBB3" w14:textId="4E29BA7B" w:rsidR="000E2345" w:rsidRPr="004F5959" w:rsidRDefault="000E2345" w:rsidP="000E2345">
            <w:pPr>
              <w:pStyle w:val="tablecopy8pt"/>
            </w:pPr>
            <w:r w:rsidRPr="009201E0">
              <w:t xml:space="preserve">Media </w:t>
            </w:r>
            <w:r w:rsidR="00A97E7D">
              <w:t>q</w:t>
            </w:r>
            <w:r w:rsidRPr="009201E0">
              <w:t xml:space="preserve">uality </w:t>
            </w:r>
            <w:r w:rsidR="00A97E7D">
              <w:t>i</w:t>
            </w:r>
            <w:r w:rsidRPr="009201E0">
              <w:t>ndicator</w:t>
            </w:r>
          </w:p>
        </w:tc>
        <w:tc>
          <w:tcPr>
            <w:tcW w:w="1348" w:type="dxa"/>
          </w:tcPr>
          <w:p w14:paraId="1C29CBFC"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tcPr>
          <w:p w14:paraId="0A8340BE"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6857635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tcPr>
          <w:p w14:paraId="7B8B8BF2" w14:textId="5866216A"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C62D35" w14:paraId="2F8EF8EC"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595959" w:themeFill="text1" w:themeFillTint="A6"/>
          </w:tcPr>
          <w:p w14:paraId="3532C07F" w14:textId="55D55876" w:rsidR="000E2345" w:rsidRPr="00C62D35" w:rsidRDefault="000E2345" w:rsidP="00AF2B40">
            <w:pPr>
              <w:pStyle w:val="Heading2withnoauto-numbering"/>
            </w:pPr>
            <w:bookmarkStart w:id="13" w:name="_Toc71107071"/>
            <w:r w:rsidRPr="00C62D35">
              <w:t>Additional</w:t>
            </w:r>
            <w:bookmarkEnd w:id="13"/>
          </w:p>
        </w:tc>
        <w:tc>
          <w:tcPr>
            <w:tcW w:w="1348" w:type="dxa"/>
            <w:shd w:val="clear" w:color="auto" w:fill="595959" w:themeFill="text1" w:themeFillTint="A6"/>
          </w:tcPr>
          <w:p w14:paraId="770F9D54" w14:textId="77777777" w:rsidR="000E2345" w:rsidRPr="00C62D35"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color w:val="FFFFFF" w:themeColor="background1"/>
                <w:lang w:eastAsia="en-GB"/>
              </w:rPr>
            </w:pPr>
          </w:p>
        </w:tc>
        <w:tc>
          <w:tcPr>
            <w:tcW w:w="1354" w:type="dxa"/>
            <w:shd w:val="clear" w:color="auto" w:fill="595959" w:themeFill="text1" w:themeFillTint="A6"/>
          </w:tcPr>
          <w:p w14:paraId="2D138D83" w14:textId="77777777" w:rsidR="000E2345" w:rsidRPr="00C62D35"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color w:val="FFFFFF" w:themeColor="background1"/>
                <w:lang w:eastAsia="en-GB"/>
              </w:rPr>
            </w:pPr>
          </w:p>
        </w:tc>
        <w:tc>
          <w:tcPr>
            <w:tcW w:w="0" w:type="auto"/>
            <w:shd w:val="clear" w:color="auto" w:fill="595959" w:themeFill="text1" w:themeFillTint="A6"/>
          </w:tcPr>
          <w:p w14:paraId="6228A6F1" w14:textId="77777777" w:rsidR="000E2345" w:rsidRPr="00C62D35"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color w:val="FFFFFF" w:themeColor="background1"/>
                <w:lang w:eastAsia="en-GB"/>
              </w:rPr>
            </w:pPr>
          </w:p>
        </w:tc>
        <w:tc>
          <w:tcPr>
            <w:tcW w:w="0" w:type="auto"/>
            <w:shd w:val="clear" w:color="auto" w:fill="595959" w:themeFill="text1" w:themeFillTint="A6"/>
          </w:tcPr>
          <w:p w14:paraId="4C9948E9" w14:textId="77777777" w:rsidR="000E2345" w:rsidRPr="00C62D35"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color w:val="FFFFFF" w:themeColor="background1"/>
                <w:lang w:eastAsia="en-GB"/>
              </w:rPr>
            </w:pPr>
          </w:p>
        </w:tc>
      </w:tr>
      <w:tr w:rsidR="000E2345" w:rsidRPr="001137DC" w14:paraId="4F2EB213"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0A7D96B7" w14:textId="6908D8D4" w:rsidR="000E2345" w:rsidRPr="0003008B" w:rsidRDefault="000E2345" w:rsidP="00AF2B40">
            <w:pPr>
              <w:pStyle w:val="Heading3withnoauto-numbering"/>
            </w:pPr>
            <w:bookmarkStart w:id="14" w:name="_Toc71107072"/>
            <w:r w:rsidRPr="0003008B">
              <w:t>Protocols, security and troubleshooting</w:t>
            </w:r>
            <w:bookmarkEnd w:id="14"/>
          </w:p>
        </w:tc>
        <w:tc>
          <w:tcPr>
            <w:tcW w:w="1348" w:type="dxa"/>
            <w:shd w:val="clear" w:color="auto" w:fill="D9D9D9" w:themeFill="accent6"/>
          </w:tcPr>
          <w:p w14:paraId="0F0B9C9C"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4B83D401"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1B690135"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266015BD"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0E2345" w:rsidRPr="001137DC" w14:paraId="1BE144BC" w14:textId="77777777" w:rsidTr="004874B0">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3A326137" w14:textId="3D494044" w:rsidR="000E2345" w:rsidRPr="004F5959" w:rsidRDefault="000E2345" w:rsidP="000E2345">
            <w:pPr>
              <w:pStyle w:val="tablecopy8pt"/>
            </w:pPr>
            <w:r w:rsidRPr="00AD607D">
              <w:t>TLS v1.2</w:t>
            </w:r>
          </w:p>
        </w:tc>
        <w:tc>
          <w:tcPr>
            <w:tcW w:w="1348" w:type="dxa"/>
          </w:tcPr>
          <w:p w14:paraId="39C84F0D" w14:textId="449993ED"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548D77EB" w14:textId="01E73FD8"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23E562D" w14:textId="50528E9E"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C7CD417" w14:textId="35FE55A0"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63504BA" w14:textId="77777777" w:rsidTr="004874B0">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04997152" w14:textId="57C5A77F" w:rsidR="000E2345" w:rsidRPr="004F5959" w:rsidRDefault="000E2345" w:rsidP="000E2345">
            <w:pPr>
              <w:pStyle w:val="tablecopy8pt"/>
            </w:pPr>
            <w:r w:rsidRPr="00AD607D">
              <w:t>SRTP/SRTCP</w:t>
            </w:r>
          </w:p>
        </w:tc>
        <w:tc>
          <w:tcPr>
            <w:tcW w:w="1348" w:type="dxa"/>
          </w:tcPr>
          <w:p w14:paraId="0D9D168E" w14:textId="52C8B4F3"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5E770F2A" w14:textId="2A100341"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88DA656" w14:textId="50D316EB"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D32F02F" w14:textId="2C7B6838"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B4B2650" w14:textId="77777777" w:rsidTr="004874B0">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52E47A91" w14:textId="4EB646D7" w:rsidR="000E2345" w:rsidRPr="004F5959" w:rsidRDefault="000E2345" w:rsidP="000E2345">
            <w:pPr>
              <w:pStyle w:val="tablecopy8pt"/>
            </w:pPr>
            <w:r w:rsidRPr="00AD607D">
              <w:t>IPv6</w:t>
            </w:r>
          </w:p>
        </w:tc>
        <w:tc>
          <w:tcPr>
            <w:tcW w:w="1348" w:type="dxa"/>
          </w:tcPr>
          <w:p w14:paraId="223EE099" w14:textId="4D5AB567"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613B11D7" w14:textId="448F3BC7"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2285127" w14:textId="455EAA01"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FBE1C29" w14:textId="28EC4107"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8ED4BED" w14:textId="77777777" w:rsidTr="004874B0">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231BDE6A" w14:textId="7E9BE8D0" w:rsidR="000E2345" w:rsidRPr="004F5959" w:rsidRDefault="000E2345" w:rsidP="000E2345">
            <w:pPr>
              <w:pStyle w:val="tablecopy8pt"/>
            </w:pPr>
            <w:r w:rsidRPr="00AD607D">
              <w:t xml:space="preserve">Dynamic </w:t>
            </w:r>
            <w:r w:rsidR="00A97E7D">
              <w:t>p</w:t>
            </w:r>
            <w:r w:rsidRPr="00AD607D">
              <w:t xml:space="preserve">roxy </w:t>
            </w:r>
            <w:r w:rsidR="00A97E7D">
              <w:t>d</w:t>
            </w:r>
            <w:r w:rsidRPr="00AD607D">
              <w:t>iscovery</w:t>
            </w:r>
          </w:p>
        </w:tc>
        <w:tc>
          <w:tcPr>
            <w:tcW w:w="1348" w:type="dxa"/>
          </w:tcPr>
          <w:p w14:paraId="7F3056BB" w14:textId="7DEAB5CA"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7C7C360C" w14:textId="5F72F4E3"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4325CC6" w14:textId="1FC369B5"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B1DFFDB" w14:textId="4F8D5120"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03C483B" w14:textId="77777777" w:rsidTr="004874B0">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0E4A4078" w14:textId="274F2449" w:rsidR="000E2345" w:rsidRPr="004F5959" w:rsidRDefault="000E2345" w:rsidP="000E2345">
            <w:pPr>
              <w:pStyle w:val="tablecopy8pt"/>
            </w:pPr>
            <w:r w:rsidRPr="00AD607D">
              <w:t xml:space="preserve">Failover </w:t>
            </w:r>
            <w:r w:rsidR="00A97E7D">
              <w:t>s</w:t>
            </w:r>
            <w:r w:rsidRPr="00AD607D">
              <w:t xml:space="preserve">upport (SIP, XMPP, </w:t>
            </w:r>
            <w:proofErr w:type="spellStart"/>
            <w:r w:rsidRPr="00AD607D">
              <w:t>Xsi</w:t>
            </w:r>
            <w:proofErr w:type="spellEnd"/>
            <w:r w:rsidRPr="00AD607D">
              <w:t>)</w:t>
            </w:r>
          </w:p>
        </w:tc>
        <w:tc>
          <w:tcPr>
            <w:tcW w:w="1348" w:type="dxa"/>
          </w:tcPr>
          <w:p w14:paraId="5197E7BA" w14:textId="0B12AEA0"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4BA1A3E2" w14:textId="2D808349"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31902BA" w14:textId="3FD874A3"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18A4315" w14:textId="14B35ECA"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876F99F" w14:textId="77777777" w:rsidTr="004874B0">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6969ABAD" w14:textId="6F8ADA69" w:rsidR="000E2345" w:rsidRPr="004F5959" w:rsidRDefault="000E2345" w:rsidP="000E2345">
            <w:pPr>
              <w:pStyle w:val="tablecopy8pt"/>
            </w:pPr>
            <w:r w:rsidRPr="00AD607D">
              <w:t xml:space="preserve">Version </w:t>
            </w:r>
            <w:r w:rsidR="00A97E7D">
              <w:t>c</w:t>
            </w:r>
            <w:r w:rsidRPr="00AD607D">
              <w:t>ontrol</w:t>
            </w:r>
          </w:p>
        </w:tc>
        <w:tc>
          <w:tcPr>
            <w:tcW w:w="1348" w:type="dxa"/>
          </w:tcPr>
          <w:p w14:paraId="15EBF6FF" w14:textId="6A5F3FCF"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186F64BD" w14:textId="3084276A"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47860CF" w14:textId="520DB0CF"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92696E1" w14:textId="1ECD4C3D"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750B4A41" w14:textId="77777777" w:rsidTr="004874B0">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5BE0B7CF" w14:textId="790BCF0E" w:rsidR="000E2345" w:rsidRPr="004F5959" w:rsidRDefault="000E2345" w:rsidP="000E2345">
            <w:pPr>
              <w:pStyle w:val="tablecopy8pt"/>
            </w:pPr>
            <w:r w:rsidRPr="00AD607D">
              <w:t>Forgot/</w:t>
            </w:r>
            <w:r w:rsidR="00A97E7D">
              <w:t>u</w:t>
            </w:r>
            <w:r w:rsidRPr="00AD607D">
              <w:t xml:space="preserve">pdate </w:t>
            </w:r>
            <w:r w:rsidR="00A97E7D">
              <w:t>p</w:t>
            </w:r>
            <w:r w:rsidRPr="00AD607D">
              <w:t>assword (CI Auth)</w:t>
            </w:r>
          </w:p>
        </w:tc>
        <w:tc>
          <w:tcPr>
            <w:tcW w:w="1348" w:type="dxa"/>
          </w:tcPr>
          <w:p w14:paraId="56F878FC" w14:textId="67055978"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15462DE5" w14:textId="6A72DDE1"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05B7592" w14:textId="1CDFE4FA"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FBA318B" w14:textId="35A026B2"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652F38AA" w14:textId="77777777" w:rsidTr="004874B0">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4F00F3DE" w14:textId="449A5631" w:rsidR="000E2345" w:rsidRPr="004F5959" w:rsidRDefault="000E2345" w:rsidP="000E2345">
            <w:pPr>
              <w:pStyle w:val="tablecopy8pt"/>
            </w:pPr>
            <w:r w:rsidRPr="00AD607D">
              <w:t>SAML SSO</w:t>
            </w:r>
          </w:p>
        </w:tc>
        <w:tc>
          <w:tcPr>
            <w:tcW w:w="1348" w:type="dxa"/>
          </w:tcPr>
          <w:p w14:paraId="7298761E" w14:textId="21825B24"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5DF8615F" w14:textId="125E0CD9"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CBC58C0" w14:textId="2FC4B76A"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0A56C0F" w14:textId="1D8A7D2E"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2846296" w14:textId="77777777" w:rsidTr="004874B0">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175A78EE" w14:textId="44A64A2C" w:rsidR="000E2345" w:rsidRPr="004F5959" w:rsidRDefault="000E2345" w:rsidP="000E2345">
            <w:pPr>
              <w:pStyle w:val="tablecopy8pt"/>
            </w:pPr>
            <w:r w:rsidRPr="00AD607D">
              <w:t xml:space="preserve">Client </w:t>
            </w:r>
            <w:r w:rsidR="00A97E7D">
              <w:t>s</w:t>
            </w:r>
            <w:r w:rsidRPr="00AD607D">
              <w:t xml:space="preserve">oftware </w:t>
            </w:r>
            <w:r w:rsidR="00A97E7D">
              <w:t>a</w:t>
            </w:r>
            <w:r w:rsidRPr="00AD607D">
              <w:t xml:space="preserve">uto </w:t>
            </w:r>
            <w:r w:rsidR="00A97E7D">
              <w:t>u</w:t>
            </w:r>
            <w:r w:rsidRPr="00AD607D">
              <w:t>pdate</w:t>
            </w:r>
          </w:p>
        </w:tc>
        <w:tc>
          <w:tcPr>
            <w:tcW w:w="1348" w:type="dxa"/>
          </w:tcPr>
          <w:p w14:paraId="04DDF68A" w14:textId="5B14A457"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5247C8D3" w14:textId="2E7CAF82"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6F02570" w14:textId="42BD5EC0"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5D90AE8" w14:textId="779E82FA"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F5E01AB" w14:textId="77777777" w:rsidTr="004874B0">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5C3DA231" w14:textId="6C9549E8" w:rsidR="000E2345" w:rsidRPr="004F5959" w:rsidRDefault="00A82A8B" w:rsidP="000E2345">
            <w:pPr>
              <w:pStyle w:val="tablecopy8pt"/>
            </w:pPr>
            <w:r>
              <w:t>Regular check for config updates</w:t>
            </w:r>
          </w:p>
        </w:tc>
        <w:tc>
          <w:tcPr>
            <w:tcW w:w="1348" w:type="dxa"/>
          </w:tcPr>
          <w:p w14:paraId="4384239E" w14:textId="5CBB0776" w:rsidR="000E2345" w:rsidRPr="00C075F3" w:rsidRDefault="00A82A8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3F573ADE" w14:textId="7B5548C9" w:rsidR="000E2345" w:rsidRPr="00C075F3" w:rsidRDefault="00A82A8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07A21A8" w14:textId="2F85B42F" w:rsidR="000E2345" w:rsidRPr="00C075F3" w:rsidRDefault="00A82A8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869D6B0" w14:textId="1EFD82F2" w:rsidR="000E2345" w:rsidRPr="00C075F3" w:rsidRDefault="00A82A8B"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0699A5BD" w14:textId="77777777" w:rsidTr="004874B0">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0A67FF12" w14:textId="301FE7CB" w:rsidR="000E2345" w:rsidRPr="004F5959" w:rsidRDefault="000E2345" w:rsidP="000E2345">
            <w:pPr>
              <w:pStyle w:val="tablecopy8pt"/>
            </w:pPr>
            <w:r w:rsidRPr="00AD607D">
              <w:t xml:space="preserve">Troubleshooting </w:t>
            </w:r>
            <w:r w:rsidR="00EA3CE2">
              <w:t>l</w:t>
            </w:r>
            <w:r w:rsidRPr="00AD607D">
              <w:t>ogs</w:t>
            </w:r>
          </w:p>
        </w:tc>
        <w:tc>
          <w:tcPr>
            <w:tcW w:w="1348" w:type="dxa"/>
          </w:tcPr>
          <w:p w14:paraId="52B11394" w14:textId="7DB45CE2"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6E48FDE3" w14:textId="239BF1FF"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140E79A" w14:textId="2D03BA3A"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201B56B" w14:textId="19E21C76"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44E58BA0" w14:textId="77777777" w:rsidTr="004874B0">
        <w:trPr>
          <w:trHeight w:hRule="exact" w:val="369"/>
        </w:trPr>
        <w:tc>
          <w:tcPr>
            <w:cnfStyle w:val="001000000000" w:firstRow="0" w:lastRow="0" w:firstColumn="1" w:lastColumn="0" w:oddVBand="0" w:evenVBand="0" w:oddHBand="0" w:evenHBand="0" w:firstRowFirstColumn="0" w:firstRowLastColumn="0" w:lastRowFirstColumn="0" w:lastRowLastColumn="0"/>
            <w:tcW w:w="0" w:type="auto"/>
          </w:tcPr>
          <w:p w14:paraId="14BD780D" w14:textId="4B455F65" w:rsidR="000E2345" w:rsidRPr="004F5959" w:rsidRDefault="000E2345" w:rsidP="000E2345">
            <w:pPr>
              <w:pStyle w:val="tablecopy8pt"/>
            </w:pPr>
            <w:r w:rsidRPr="00AD607D">
              <w:t>RTCP-XR</w:t>
            </w:r>
          </w:p>
        </w:tc>
        <w:tc>
          <w:tcPr>
            <w:tcW w:w="1348" w:type="dxa"/>
          </w:tcPr>
          <w:p w14:paraId="43B3489D" w14:textId="7AFDE436"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4FF58A39" w14:textId="76B5FE11"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9C488B9" w14:textId="680375B9"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3BDD6C8" w14:textId="505EECD7" w:rsidR="000E2345" w:rsidRPr="00C075F3" w:rsidRDefault="005D71F4"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6B29D4A"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715B8A9B" w14:textId="5F198EDF" w:rsidR="000E2345" w:rsidRPr="00D960DC" w:rsidRDefault="000E2345" w:rsidP="00AF2B40">
            <w:pPr>
              <w:pStyle w:val="Heading3withnoauto-numbering"/>
            </w:pPr>
            <w:bookmarkStart w:id="15" w:name="_Toc71107073"/>
            <w:r w:rsidRPr="00D960DC">
              <w:lastRenderedPageBreak/>
              <w:t>Accessibility</w:t>
            </w:r>
            <w:bookmarkEnd w:id="15"/>
          </w:p>
        </w:tc>
        <w:tc>
          <w:tcPr>
            <w:tcW w:w="1348" w:type="dxa"/>
            <w:shd w:val="clear" w:color="auto" w:fill="D9D9D9" w:themeFill="accent6"/>
          </w:tcPr>
          <w:p w14:paraId="5FE150D2"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61E67382"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60EA3FA8"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1598EC6C"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0E2345" w:rsidRPr="001137DC" w14:paraId="2C8E6CD5" w14:textId="77777777" w:rsidTr="00FE3BAD">
        <w:trPr>
          <w:trHeight w:val="408"/>
        </w:trPr>
        <w:tc>
          <w:tcPr>
            <w:cnfStyle w:val="001000000000" w:firstRow="0" w:lastRow="0" w:firstColumn="1" w:lastColumn="0" w:oddVBand="0" w:evenVBand="0" w:oddHBand="0" w:evenHBand="0" w:firstRowFirstColumn="0" w:firstRowLastColumn="0" w:lastRowFirstColumn="0" w:lastRowLastColumn="0"/>
            <w:tcW w:w="0" w:type="auto"/>
          </w:tcPr>
          <w:p w14:paraId="6E3C2515" w14:textId="07FEC52B" w:rsidR="000E2345" w:rsidRPr="004F5959" w:rsidRDefault="00486DB5" w:rsidP="000E2345">
            <w:pPr>
              <w:pStyle w:val="tablecopy8pt"/>
            </w:pPr>
            <w:proofErr w:type="spellStart"/>
            <w:r>
              <w:t>Colour</w:t>
            </w:r>
            <w:proofErr w:type="spellEnd"/>
            <w:r w:rsidR="000E2345" w:rsidRPr="00D960DC">
              <w:t xml:space="preserve"> </w:t>
            </w:r>
            <w:r w:rsidR="00EA3CE2">
              <w:t>c</w:t>
            </w:r>
            <w:r w:rsidR="000E2345" w:rsidRPr="00D960DC">
              <w:t>ontrast</w:t>
            </w:r>
          </w:p>
        </w:tc>
        <w:tc>
          <w:tcPr>
            <w:tcW w:w="1348" w:type="dxa"/>
          </w:tcPr>
          <w:p w14:paraId="146786CD" w14:textId="4EE29443"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62AB16CD" w14:textId="3364238E"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8969661" w14:textId="3A106075"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413F443" w14:textId="2FBC0191"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144DAEFB" w14:textId="77777777" w:rsidTr="00FE3BAD">
        <w:trPr>
          <w:trHeight w:val="408"/>
        </w:trPr>
        <w:tc>
          <w:tcPr>
            <w:cnfStyle w:val="001000000000" w:firstRow="0" w:lastRow="0" w:firstColumn="1" w:lastColumn="0" w:oddVBand="0" w:evenVBand="0" w:oddHBand="0" w:evenHBand="0" w:firstRowFirstColumn="0" w:firstRowLastColumn="0" w:lastRowFirstColumn="0" w:lastRowLastColumn="0"/>
            <w:tcW w:w="0" w:type="auto"/>
          </w:tcPr>
          <w:p w14:paraId="3FB3BC5C" w14:textId="22A6D7AF" w:rsidR="000E2345" w:rsidRPr="004F5959" w:rsidRDefault="000E2345" w:rsidP="000E2345">
            <w:pPr>
              <w:pStyle w:val="tablecopy8pt"/>
            </w:pPr>
            <w:r w:rsidRPr="00D960DC">
              <w:t xml:space="preserve">Menu </w:t>
            </w:r>
            <w:r w:rsidR="00EA3CE2">
              <w:t>n</w:t>
            </w:r>
            <w:r w:rsidRPr="00D960DC">
              <w:t>avigation</w:t>
            </w:r>
          </w:p>
        </w:tc>
        <w:tc>
          <w:tcPr>
            <w:tcW w:w="1348" w:type="dxa"/>
          </w:tcPr>
          <w:p w14:paraId="6D4DFE3E" w14:textId="27B5B27D"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641F9525" w14:textId="7B65333E"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AA999C3" w14:textId="1B0B5B88"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77CA834" w14:textId="1C04BFB6"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5984624A" w14:textId="77777777" w:rsidTr="00FE3BAD">
        <w:trPr>
          <w:trHeight w:val="408"/>
        </w:trPr>
        <w:tc>
          <w:tcPr>
            <w:cnfStyle w:val="001000000000" w:firstRow="0" w:lastRow="0" w:firstColumn="1" w:lastColumn="0" w:oddVBand="0" w:evenVBand="0" w:oddHBand="0" w:evenHBand="0" w:firstRowFirstColumn="0" w:firstRowLastColumn="0" w:lastRowFirstColumn="0" w:lastRowLastColumn="0"/>
            <w:tcW w:w="0" w:type="auto"/>
          </w:tcPr>
          <w:p w14:paraId="2FC75793" w14:textId="3C8F0C91" w:rsidR="000E2345" w:rsidRPr="004F5959" w:rsidRDefault="000E2345" w:rsidP="000E2345">
            <w:pPr>
              <w:pStyle w:val="tablecopy8pt"/>
            </w:pPr>
            <w:r w:rsidRPr="00D960DC">
              <w:t>Dictation (</w:t>
            </w:r>
            <w:r w:rsidR="00EA3CE2">
              <w:t>c</w:t>
            </w:r>
            <w:r w:rsidRPr="00D960DC">
              <w:t xml:space="preserve">hat </w:t>
            </w:r>
            <w:r w:rsidR="00EA3CE2">
              <w:t>m</w:t>
            </w:r>
            <w:r w:rsidRPr="00D960DC">
              <w:t xml:space="preserve">essage </w:t>
            </w:r>
            <w:r w:rsidR="00EA3CE2">
              <w:t>e</w:t>
            </w:r>
            <w:r w:rsidRPr="00D960DC">
              <w:t>ntry)</w:t>
            </w:r>
          </w:p>
        </w:tc>
        <w:tc>
          <w:tcPr>
            <w:tcW w:w="1348" w:type="dxa"/>
          </w:tcPr>
          <w:p w14:paraId="0D777FB1" w14:textId="401B53A5"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3C6A623F" w14:textId="33EAB5F4"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847E686" w14:textId="40FC6C24"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9638223" w14:textId="15F73706"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EFCC813" w14:textId="77777777" w:rsidTr="00FE3BAD">
        <w:trPr>
          <w:trHeight w:val="408"/>
        </w:trPr>
        <w:tc>
          <w:tcPr>
            <w:cnfStyle w:val="001000000000" w:firstRow="0" w:lastRow="0" w:firstColumn="1" w:lastColumn="0" w:oddVBand="0" w:evenVBand="0" w:oddHBand="0" w:evenHBand="0" w:firstRowFirstColumn="0" w:firstRowLastColumn="0" w:lastRowFirstColumn="0" w:lastRowLastColumn="0"/>
            <w:tcW w:w="0" w:type="auto"/>
          </w:tcPr>
          <w:p w14:paraId="6F9E188C" w14:textId="22C2D7AA" w:rsidR="000E2345" w:rsidRPr="004F5959" w:rsidRDefault="000E2345" w:rsidP="000E2345">
            <w:pPr>
              <w:pStyle w:val="tablecopy8pt"/>
            </w:pPr>
            <w:r w:rsidRPr="00D960DC">
              <w:t xml:space="preserve">Screen </w:t>
            </w:r>
            <w:r w:rsidR="00EA3CE2">
              <w:t>r</w:t>
            </w:r>
            <w:r w:rsidRPr="00D960DC">
              <w:t>eader</w:t>
            </w:r>
          </w:p>
        </w:tc>
        <w:tc>
          <w:tcPr>
            <w:tcW w:w="1348" w:type="dxa"/>
          </w:tcPr>
          <w:p w14:paraId="1F209EFC" w14:textId="122FE827"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417FE138" w14:textId="7C215E06"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1EFF99C" w14:textId="7CC7F46E"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E47AE76" w14:textId="79AFC4F9" w:rsidR="000E2345" w:rsidRPr="00C075F3" w:rsidRDefault="00103441"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CF55F7" w:rsidRPr="001137DC" w14:paraId="6F6E0D00" w14:textId="77777777" w:rsidTr="00FE3BAD">
        <w:trPr>
          <w:trHeight w:val="408"/>
        </w:trPr>
        <w:tc>
          <w:tcPr>
            <w:cnfStyle w:val="001000000000" w:firstRow="0" w:lastRow="0" w:firstColumn="1" w:lastColumn="0" w:oddVBand="0" w:evenVBand="0" w:oddHBand="0" w:evenHBand="0" w:firstRowFirstColumn="0" w:firstRowLastColumn="0" w:lastRowFirstColumn="0" w:lastRowLastColumn="0"/>
            <w:tcW w:w="0" w:type="auto"/>
          </w:tcPr>
          <w:p w14:paraId="3897E8B6" w14:textId="38E4BCBF" w:rsidR="00CF55F7" w:rsidRPr="00D960DC" w:rsidRDefault="00CF55F7" w:rsidP="000E2345">
            <w:pPr>
              <w:pStyle w:val="tablecopy8pt"/>
            </w:pPr>
            <w:r>
              <w:t>Highlight to call/hot key</w:t>
            </w:r>
          </w:p>
        </w:tc>
        <w:tc>
          <w:tcPr>
            <w:tcW w:w="1348" w:type="dxa"/>
          </w:tcPr>
          <w:p w14:paraId="36C75659" w14:textId="3BE133B2" w:rsidR="00CF55F7" w:rsidRPr="002C5C4F" w:rsidRDefault="00CF55F7"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t>June 2021</w:t>
            </w:r>
          </w:p>
        </w:tc>
        <w:tc>
          <w:tcPr>
            <w:tcW w:w="1354" w:type="dxa"/>
          </w:tcPr>
          <w:p w14:paraId="18487212" w14:textId="5B06CD93" w:rsidR="00CF55F7" w:rsidRPr="002C5C4F" w:rsidRDefault="00CF55F7"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t>June 2021</w:t>
            </w:r>
          </w:p>
        </w:tc>
        <w:tc>
          <w:tcPr>
            <w:tcW w:w="0" w:type="auto"/>
          </w:tcPr>
          <w:p w14:paraId="2E4CD8EF" w14:textId="2F15F220" w:rsidR="00CF55F7" w:rsidRPr="002C5C4F" w:rsidRDefault="00CF55F7"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t>June 2021</w:t>
            </w:r>
          </w:p>
        </w:tc>
        <w:tc>
          <w:tcPr>
            <w:tcW w:w="0" w:type="auto"/>
          </w:tcPr>
          <w:p w14:paraId="552B0BBC" w14:textId="368E9B04" w:rsidR="00CF55F7" w:rsidRPr="002C5C4F" w:rsidRDefault="00CF55F7"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sz w:val="22"/>
                <w:szCs w:val="22"/>
                <w:lang w:eastAsia="en-GB"/>
              </w:rPr>
            </w:pPr>
            <w:r>
              <w:t>June 2021</w:t>
            </w:r>
          </w:p>
        </w:tc>
      </w:tr>
      <w:tr w:rsidR="000E2345" w:rsidRPr="001137DC" w14:paraId="6B81A913" w14:textId="77777777" w:rsidTr="00742D22">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614D0438" w14:textId="5C21C5BC" w:rsidR="000E2345" w:rsidRPr="004F5959" w:rsidRDefault="000E2345" w:rsidP="000E2345">
            <w:pPr>
              <w:pStyle w:val="tablecopy8pt"/>
            </w:pPr>
            <w:r w:rsidRPr="00D960DC">
              <w:t xml:space="preserve">Keyboard </w:t>
            </w:r>
            <w:r w:rsidR="00EA3CE2">
              <w:t>n</w:t>
            </w:r>
            <w:r w:rsidRPr="00D960DC">
              <w:t>avigation</w:t>
            </w:r>
          </w:p>
        </w:tc>
        <w:tc>
          <w:tcPr>
            <w:tcW w:w="1348" w:type="dxa"/>
          </w:tcPr>
          <w:p w14:paraId="62A7C7E9" w14:textId="04F914B3" w:rsidR="000E2345" w:rsidRPr="00C075F3" w:rsidRDefault="00CC3662"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1354" w:type="dxa"/>
          </w:tcPr>
          <w:p w14:paraId="59AD213E" w14:textId="1430F3A0" w:rsidR="000E2345" w:rsidRPr="00C075F3" w:rsidRDefault="00CC3662"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61E11B11" w14:textId="48622274" w:rsidR="000E2345" w:rsidRPr="00C075F3" w:rsidRDefault="00CC3662"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13D84953" w14:textId="6F45D190" w:rsidR="000E2345" w:rsidRPr="00C075F3" w:rsidRDefault="00CC3662"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r>
      <w:tr w:rsidR="000E2345" w:rsidRPr="001137DC" w14:paraId="3B37ECF2" w14:textId="77777777" w:rsidTr="00742D22">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52134931" w14:textId="3CB4C5CD" w:rsidR="000E2345" w:rsidRPr="004F5959" w:rsidRDefault="000E2345" w:rsidP="000E2345">
            <w:pPr>
              <w:pStyle w:val="tablecopy8pt"/>
            </w:pPr>
            <w:r w:rsidRPr="00D960DC">
              <w:t xml:space="preserve">Text </w:t>
            </w:r>
            <w:r w:rsidR="00EA3CE2">
              <w:t>s</w:t>
            </w:r>
            <w:r w:rsidRPr="00D960DC">
              <w:t>ize</w:t>
            </w:r>
          </w:p>
        </w:tc>
        <w:tc>
          <w:tcPr>
            <w:tcW w:w="1348" w:type="dxa"/>
          </w:tcPr>
          <w:p w14:paraId="48EBBB96" w14:textId="5E69D789" w:rsidR="000E2345" w:rsidRPr="00C075F3" w:rsidRDefault="00CC3662"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w:t>
            </w:r>
            <w:r>
              <w:rPr>
                <w:sz w:val="11"/>
                <w:szCs w:val="11"/>
              </w:rPr>
              <w:t>Mobile</w:t>
            </w:r>
            <w:r w:rsidRPr="00E72392">
              <w:rPr>
                <w:sz w:val="11"/>
                <w:szCs w:val="11"/>
              </w:rPr>
              <w:t xml:space="preserve"> only)</w:t>
            </w:r>
          </w:p>
        </w:tc>
        <w:tc>
          <w:tcPr>
            <w:tcW w:w="1354" w:type="dxa"/>
          </w:tcPr>
          <w:p w14:paraId="16883AB8" w14:textId="34039F97" w:rsidR="000E2345" w:rsidRPr="00C075F3" w:rsidRDefault="00CC3662"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w:t>
            </w:r>
            <w:r>
              <w:rPr>
                <w:sz w:val="11"/>
                <w:szCs w:val="11"/>
              </w:rPr>
              <w:t>Mobile</w:t>
            </w:r>
            <w:r w:rsidRPr="00E72392">
              <w:rPr>
                <w:sz w:val="11"/>
                <w:szCs w:val="11"/>
              </w:rPr>
              <w:t xml:space="preserve"> only)</w:t>
            </w:r>
          </w:p>
        </w:tc>
        <w:tc>
          <w:tcPr>
            <w:tcW w:w="0" w:type="auto"/>
          </w:tcPr>
          <w:p w14:paraId="0341546D" w14:textId="1AEDD846" w:rsidR="000E2345" w:rsidRPr="00C075F3" w:rsidRDefault="00CC3662"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w:t>
            </w:r>
            <w:r>
              <w:rPr>
                <w:sz w:val="11"/>
                <w:szCs w:val="11"/>
              </w:rPr>
              <w:t>Mobile</w:t>
            </w:r>
            <w:r w:rsidRPr="00E72392">
              <w:rPr>
                <w:sz w:val="11"/>
                <w:szCs w:val="11"/>
              </w:rPr>
              <w:t xml:space="preserve"> only)</w:t>
            </w:r>
          </w:p>
        </w:tc>
        <w:tc>
          <w:tcPr>
            <w:tcW w:w="0" w:type="auto"/>
          </w:tcPr>
          <w:p w14:paraId="7C509A2F" w14:textId="704C659A" w:rsidR="000E2345" w:rsidRPr="00C075F3" w:rsidRDefault="00CC3662"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w:t>
            </w:r>
            <w:r>
              <w:rPr>
                <w:sz w:val="11"/>
                <w:szCs w:val="11"/>
              </w:rPr>
              <w:t>Mobile</w:t>
            </w:r>
            <w:r w:rsidRPr="00E72392">
              <w:rPr>
                <w:sz w:val="11"/>
                <w:szCs w:val="11"/>
              </w:rPr>
              <w:t xml:space="preserve"> only)</w:t>
            </w:r>
          </w:p>
        </w:tc>
      </w:tr>
      <w:tr w:rsidR="000E2345" w:rsidRPr="001137DC" w14:paraId="3A880CEE"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2586AF31" w14:textId="04FF8E6F" w:rsidR="000E2345" w:rsidRPr="00D960DC" w:rsidRDefault="000E2345" w:rsidP="00AF2B40">
            <w:pPr>
              <w:pStyle w:val="Heading3withnoauto-numbering"/>
            </w:pPr>
            <w:bookmarkStart w:id="16" w:name="_Toc71107074"/>
            <w:r w:rsidRPr="00D960DC">
              <w:t>Peripherals</w:t>
            </w:r>
            <w:bookmarkEnd w:id="16"/>
          </w:p>
        </w:tc>
        <w:tc>
          <w:tcPr>
            <w:tcW w:w="1348" w:type="dxa"/>
            <w:shd w:val="clear" w:color="auto" w:fill="D9D9D9" w:themeFill="accent6"/>
          </w:tcPr>
          <w:p w14:paraId="3AFBBA27"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66212B5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21891CF3"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2428566B" w14:textId="77777777" w:rsidR="000E2345" w:rsidRPr="00C075F3" w:rsidRDefault="000E2345"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0E2345" w:rsidRPr="001137DC" w14:paraId="05602C51" w14:textId="77777777" w:rsidTr="00FE3BAD">
        <w:trPr>
          <w:trHeight w:val="397"/>
        </w:trPr>
        <w:tc>
          <w:tcPr>
            <w:cnfStyle w:val="001000000000" w:firstRow="0" w:lastRow="0" w:firstColumn="1" w:lastColumn="0" w:oddVBand="0" w:evenVBand="0" w:oddHBand="0" w:evenHBand="0" w:firstRowFirstColumn="0" w:firstRowLastColumn="0" w:lastRowFirstColumn="0" w:lastRowLastColumn="0"/>
            <w:tcW w:w="0" w:type="auto"/>
          </w:tcPr>
          <w:p w14:paraId="447F15D2" w14:textId="7C87A643" w:rsidR="000E2345" w:rsidRPr="004F5959" w:rsidRDefault="000E2345" w:rsidP="000E2345">
            <w:pPr>
              <w:pStyle w:val="tablecopy8pt"/>
            </w:pPr>
            <w:r w:rsidRPr="00D960DC">
              <w:t xml:space="preserve">USB </w:t>
            </w:r>
            <w:r w:rsidR="00EA3CE2">
              <w:t>h</w:t>
            </w:r>
            <w:r w:rsidRPr="00D960DC">
              <w:t>eadsets</w:t>
            </w:r>
          </w:p>
        </w:tc>
        <w:tc>
          <w:tcPr>
            <w:tcW w:w="1348" w:type="dxa"/>
          </w:tcPr>
          <w:p w14:paraId="5A74F8BF" w14:textId="3C557998" w:rsidR="000E2345" w:rsidRPr="00C075F3" w:rsidRDefault="00CC366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5477A0F6" w14:textId="4D6EC4F9" w:rsidR="000E2345" w:rsidRPr="00C075F3" w:rsidRDefault="00CC366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C66D496" w14:textId="652D84B1" w:rsidR="000E2345" w:rsidRPr="00C075F3" w:rsidRDefault="00CC366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FF64273" w14:textId="47B4B1D8" w:rsidR="000E2345" w:rsidRPr="00C075F3" w:rsidRDefault="00CC366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0E2345" w:rsidRPr="001137DC" w14:paraId="25E457B4" w14:textId="77777777" w:rsidTr="00FE3BAD">
        <w:trPr>
          <w:trHeight w:val="397"/>
        </w:trPr>
        <w:tc>
          <w:tcPr>
            <w:cnfStyle w:val="001000000000" w:firstRow="0" w:lastRow="0" w:firstColumn="1" w:lastColumn="0" w:oddVBand="0" w:evenVBand="0" w:oddHBand="0" w:evenHBand="0" w:firstRowFirstColumn="0" w:firstRowLastColumn="0" w:lastRowFirstColumn="0" w:lastRowLastColumn="0"/>
            <w:tcW w:w="0" w:type="auto"/>
          </w:tcPr>
          <w:p w14:paraId="680669D5" w14:textId="2CD65E04" w:rsidR="000E2345" w:rsidRPr="004F5959" w:rsidRDefault="000E2345" w:rsidP="000E2345">
            <w:pPr>
              <w:pStyle w:val="tablecopy8pt"/>
            </w:pPr>
            <w:r w:rsidRPr="00D960DC">
              <w:t xml:space="preserve">Bluetooth </w:t>
            </w:r>
            <w:r w:rsidR="00EA3CE2">
              <w:t>h</w:t>
            </w:r>
            <w:r w:rsidRPr="00D960DC">
              <w:t>eadsets</w:t>
            </w:r>
          </w:p>
        </w:tc>
        <w:tc>
          <w:tcPr>
            <w:tcW w:w="1348" w:type="dxa"/>
          </w:tcPr>
          <w:p w14:paraId="5916ECEA" w14:textId="1FA04F83" w:rsidR="000E2345" w:rsidRPr="00C075F3" w:rsidRDefault="00CC366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5F8BB35C" w14:textId="5D73A42C" w:rsidR="000E2345" w:rsidRPr="00C075F3" w:rsidRDefault="00CC366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D6CAEE9" w14:textId="198A4925" w:rsidR="000E2345" w:rsidRPr="00C075F3" w:rsidRDefault="00CC366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D7ED5FF" w14:textId="4A0A091D" w:rsidR="000E2345" w:rsidRPr="00C075F3" w:rsidRDefault="00CC3662" w:rsidP="000E2345">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CC3662" w:rsidRPr="001137DC" w14:paraId="70B8E8A7" w14:textId="77777777" w:rsidTr="00FE3BAD">
        <w:trPr>
          <w:trHeight w:val="510"/>
        </w:trPr>
        <w:tc>
          <w:tcPr>
            <w:cnfStyle w:val="001000000000" w:firstRow="0" w:lastRow="0" w:firstColumn="1" w:lastColumn="0" w:oddVBand="0" w:evenVBand="0" w:oddHBand="0" w:evenHBand="0" w:firstRowFirstColumn="0" w:firstRowLastColumn="0" w:lastRowFirstColumn="0" w:lastRowLastColumn="0"/>
            <w:tcW w:w="0" w:type="auto"/>
          </w:tcPr>
          <w:p w14:paraId="43D5082D" w14:textId="6960649D" w:rsidR="00CC3662" w:rsidRPr="004F5959" w:rsidRDefault="00CC3662" w:rsidP="00CC3662">
            <w:pPr>
              <w:pStyle w:val="tablecopy8pt"/>
            </w:pPr>
            <w:r w:rsidRPr="00D960DC">
              <w:t xml:space="preserve">USB </w:t>
            </w:r>
            <w:r w:rsidR="00EA3CE2">
              <w:t>c</w:t>
            </w:r>
            <w:r w:rsidRPr="00D960DC">
              <w:t>ameras</w:t>
            </w:r>
          </w:p>
        </w:tc>
        <w:tc>
          <w:tcPr>
            <w:tcW w:w="1348" w:type="dxa"/>
          </w:tcPr>
          <w:p w14:paraId="5EA7849B" w14:textId="7C0972ED" w:rsidR="00CC3662" w:rsidRPr="00C075F3" w:rsidRDefault="00CC3662"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1354" w:type="dxa"/>
          </w:tcPr>
          <w:p w14:paraId="5B971B7A" w14:textId="5C985BC3" w:rsidR="00CC3662" w:rsidRPr="00C075F3" w:rsidRDefault="00CC3662"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4F060A1C" w14:textId="59EAE6E5" w:rsidR="00CC3662" w:rsidRPr="00C075F3" w:rsidRDefault="00CC3662"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35BEB880" w14:textId="66F734B6" w:rsidR="00CC3662" w:rsidRPr="00C075F3" w:rsidRDefault="00CC3662" w:rsidP="00CC3662">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r>
      <w:tr w:rsidR="00CC3662" w:rsidRPr="001137DC" w14:paraId="6CE01B96" w14:textId="77777777" w:rsidTr="005F5763">
        <w:trPr>
          <w:trHeight w:hRule="exact" w:val="804"/>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44231552" w14:textId="77089208" w:rsidR="006F20E2" w:rsidRDefault="00CC3662" w:rsidP="006F20E2">
            <w:pPr>
              <w:pStyle w:val="Heading3withnoauto-numbering"/>
            </w:pPr>
            <w:bookmarkStart w:id="17" w:name="_Toc71107075"/>
            <w:r w:rsidRPr="00D960DC">
              <w:t>Calling configurability by service provider</w:t>
            </w:r>
            <w:bookmarkEnd w:id="17"/>
          </w:p>
          <w:p w14:paraId="12101288" w14:textId="52DEB06D" w:rsidR="00CC3662" w:rsidRPr="00D960DC" w:rsidRDefault="006F20E2" w:rsidP="006F20E2">
            <w:pPr>
              <w:pStyle w:val="tablecopy8pt"/>
            </w:pPr>
            <w:r>
              <w:t>K</w:t>
            </w:r>
            <w:r w:rsidR="005F5763">
              <w:t>ey configuration options (refer to config guide for complete list)</w:t>
            </w:r>
          </w:p>
        </w:tc>
        <w:tc>
          <w:tcPr>
            <w:tcW w:w="1348" w:type="dxa"/>
            <w:shd w:val="clear" w:color="auto" w:fill="D9D9D9" w:themeFill="accent6"/>
          </w:tcPr>
          <w:p w14:paraId="0DA39A17" w14:textId="77777777" w:rsidR="00CC3662" w:rsidRPr="00C075F3" w:rsidRDefault="00CC3662" w:rsidP="00CC3662">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585B1E0D" w14:textId="77777777" w:rsidR="00CC3662" w:rsidRPr="00C075F3" w:rsidRDefault="00CC3662" w:rsidP="00CC3662">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3A9CAD51" w14:textId="77777777" w:rsidR="00CC3662" w:rsidRPr="00C075F3" w:rsidRDefault="00CC3662" w:rsidP="00CC3662">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27B1D90A" w14:textId="77777777" w:rsidR="00CC3662" w:rsidRPr="00C075F3" w:rsidRDefault="00CC3662" w:rsidP="00CC3662">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CC3662" w:rsidRPr="001137DC" w14:paraId="20EEAB8B" w14:textId="77777777" w:rsidTr="00FE3BAD">
        <w:trPr>
          <w:trHeight w:val="397"/>
        </w:trPr>
        <w:tc>
          <w:tcPr>
            <w:cnfStyle w:val="001000000000" w:firstRow="0" w:lastRow="0" w:firstColumn="1" w:lastColumn="0" w:oddVBand="0" w:evenVBand="0" w:oddHBand="0" w:evenHBand="0" w:firstRowFirstColumn="0" w:firstRowLastColumn="0" w:lastRowFirstColumn="0" w:lastRowLastColumn="0"/>
            <w:tcW w:w="0" w:type="auto"/>
          </w:tcPr>
          <w:p w14:paraId="6C77BA27" w14:textId="08733581" w:rsidR="00CC3662" w:rsidRPr="004F5959" w:rsidRDefault="00CC3662" w:rsidP="00CC3662">
            <w:pPr>
              <w:pStyle w:val="tablecopy8pt"/>
            </w:pPr>
            <w:r w:rsidRPr="00D960DC">
              <w:t xml:space="preserve">Disable </w:t>
            </w:r>
            <w:r w:rsidR="00EA3CE2">
              <w:t>v</w:t>
            </w:r>
            <w:r w:rsidRPr="00D960DC">
              <w:t xml:space="preserve">ideo </w:t>
            </w:r>
            <w:r w:rsidR="00EA3CE2">
              <w:t>c</w:t>
            </w:r>
            <w:r w:rsidRPr="00D960DC">
              <w:t>all</w:t>
            </w:r>
          </w:p>
        </w:tc>
        <w:tc>
          <w:tcPr>
            <w:tcW w:w="1348" w:type="dxa"/>
          </w:tcPr>
          <w:p w14:paraId="482D58C3" w14:textId="20E113EF" w:rsidR="00CC3662" w:rsidRPr="00C075F3" w:rsidRDefault="005F5763" w:rsidP="00CC3662">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Q3 ’21</w:t>
            </w:r>
          </w:p>
        </w:tc>
        <w:tc>
          <w:tcPr>
            <w:tcW w:w="1354" w:type="dxa"/>
          </w:tcPr>
          <w:p w14:paraId="0EB30E94" w14:textId="7CD20408" w:rsidR="00CC3662" w:rsidRPr="00C075F3" w:rsidRDefault="005F5763" w:rsidP="00CC3662">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Q3 ’21</w:t>
            </w:r>
          </w:p>
        </w:tc>
        <w:tc>
          <w:tcPr>
            <w:tcW w:w="0" w:type="auto"/>
          </w:tcPr>
          <w:p w14:paraId="06430029" w14:textId="0808D11D" w:rsidR="00CC3662" w:rsidRPr="00C075F3" w:rsidRDefault="005F5763" w:rsidP="00CC3662">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Q3 ’21</w:t>
            </w:r>
          </w:p>
        </w:tc>
        <w:tc>
          <w:tcPr>
            <w:tcW w:w="0" w:type="auto"/>
          </w:tcPr>
          <w:p w14:paraId="5369E7CE" w14:textId="11AAEC71" w:rsidR="00CC3662" w:rsidRPr="00C075F3" w:rsidRDefault="005F5763" w:rsidP="00CC3662">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Q3 ’21</w:t>
            </w:r>
          </w:p>
        </w:tc>
      </w:tr>
      <w:tr w:rsidR="00CC3662" w:rsidRPr="001137DC" w14:paraId="11C7E844" w14:textId="77777777" w:rsidTr="00FE3BAD">
        <w:trPr>
          <w:trHeight w:val="397"/>
        </w:trPr>
        <w:tc>
          <w:tcPr>
            <w:cnfStyle w:val="001000000000" w:firstRow="0" w:lastRow="0" w:firstColumn="1" w:lastColumn="0" w:oddVBand="0" w:evenVBand="0" w:oddHBand="0" w:evenHBand="0" w:firstRowFirstColumn="0" w:firstRowLastColumn="0" w:lastRowFirstColumn="0" w:lastRowLastColumn="0"/>
            <w:tcW w:w="0" w:type="auto"/>
          </w:tcPr>
          <w:p w14:paraId="2F1A04C4" w14:textId="2BD719A6" w:rsidR="00CC3662" w:rsidRPr="004F5959" w:rsidRDefault="00CC3662" w:rsidP="00CC3662">
            <w:pPr>
              <w:pStyle w:val="tablecopy8pt"/>
            </w:pPr>
            <w:r w:rsidRPr="00D960DC">
              <w:t xml:space="preserve">Disable VoIP </w:t>
            </w:r>
            <w:r w:rsidR="00EA3CE2">
              <w:t>c</w:t>
            </w:r>
            <w:r w:rsidRPr="00D960DC">
              <w:t>alls</w:t>
            </w:r>
            <w:r w:rsidR="005F5763">
              <w:t xml:space="preserve"> (mobile)</w:t>
            </w:r>
          </w:p>
        </w:tc>
        <w:tc>
          <w:tcPr>
            <w:tcW w:w="1348" w:type="dxa"/>
          </w:tcPr>
          <w:p w14:paraId="14359944" w14:textId="04826CEE" w:rsidR="00CC3662" w:rsidRPr="00C075F3" w:rsidRDefault="005F5763" w:rsidP="00CC3662">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May 2021</w:t>
            </w:r>
          </w:p>
        </w:tc>
        <w:tc>
          <w:tcPr>
            <w:tcW w:w="1354" w:type="dxa"/>
          </w:tcPr>
          <w:p w14:paraId="674572CF" w14:textId="25369F22" w:rsidR="00CC3662" w:rsidRPr="00C075F3" w:rsidRDefault="005F5763" w:rsidP="00CC3662">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May 2021</w:t>
            </w:r>
          </w:p>
        </w:tc>
        <w:tc>
          <w:tcPr>
            <w:tcW w:w="0" w:type="auto"/>
          </w:tcPr>
          <w:p w14:paraId="6E52565F" w14:textId="41CF6983" w:rsidR="00CC3662" w:rsidRPr="00C075F3" w:rsidRDefault="005F5763" w:rsidP="00CC3662">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May 2021</w:t>
            </w:r>
          </w:p>
        </w:tc>
        <w:tc>
          <w:tcPr>
            <w:tcW w:w="0" w:type="auto"/>
          </w:tcPr>
          <w:p w14:paraId="67C87F48" w14:textId="5613E1E2" w:rsidR="00CC3662" w:rsidRPr="00C075F3" w:rsidRDefault="005F5763" w:rsidP="00CC3662">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May 2021</w:t>
            </w:r>
          </w:p>
        </w:tc>
      </w:tr>
      <w:tr w:rsidR="00D91AD6" w:rsidRPr="001137DC" w14:paraId="6B5A67B1" w14:textId="77777777" w:rsidTr="00FE3BAD">
        <w:trPr>
          <w:trHeight w:val="397"/>
        </w:trPr>
        <w:tc>
          <w:tcPr>
            <w:cnfStyle w:val="001000000000" w:firstRow="0" w:lastRow="0" w:firstColumn="1" w:lastColumn="0" w:oddVBand="0" w:evenVBand="0" w:oddHBand="0" w:evenHBand="0" w:firstRowFirstColumn="0" w:firstRowLastColumn="0" w:lastRowFirstColumn="0" w:lastRowLastColumn="0"/>
            <w:tcW w:w="0" w:type="auto"/>
          </w:tcPr>
          <w:p w14:paraId="487FCB99" w14:textId="3333E683" w:rsidR="00D91AD6" w:rsidRPr="004F5959" w:rsidRDefault="00D91AD6" w:rsidP="00D91AD6">
            <w:pPr>
              <w:pStyle w:val="tablecopy8pt"/>
            </w:pPr>
            <w:r w:rsidRPr="00D960DC">
              <w:t xml:space="preserve">Disable </w:t>
            </w:r>
            <w:r w:rsidR="00EA3CE2">
              <w:t>c</w:t>
            </w:r>
            <w:r w:rsidRPr="00D960DC">
              <w:t xml:space="preserve">all from </w:t>
            </w:r>
            <w:r w:rsidR="00EA3CE2">
              <w:t>p</w:t>
            </w:r>
            <w:r w:rsidRPr="00D960DC">
              <w:t>hone</w:t>
            </w:r>
          </w:p>
        </w:tc>
        <w:tc>
          <w:tcPr>
            <w:tcW w:w="1348" w:type="dxa"/>
          </w:tcPr>
          <w:p w14:paraId="69B28512" w14:textId="0BFEAA1B" w:rsidR="00D91AD6" w:rsidRPr="00C075F3" w:rsidRDefault="005F5763" w:rsidP="00D91AD6">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1354" w:type="dxa"/>
          </w:tcPr>
          <w:p w14:paraId="00A7F13D" w14:textId="480B5E12" w:rsidR="00D91AD6" w:rsidRPr="00C075F3" w:rsidRDefault="005F5763" w:rsidP="00D91AD6">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45DE61A4" w14:textId="38EFC40E" w:rsidR="00D91AD6" w:rsidRPr="00C075F3" w:rsidRDefault="005F5763" w:rsidP="00D91AD6">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7F54980F" w14:textId="5B61C318" w:rsidR="00D91AD6" w:rsidRPr="00C075F3" w:rsidRDefault="005F5763" w:rsidP="00D91AD6">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r>
      <w:tr w:rsidR="00D91AD6" w:rsidRPr="001137DC" w14:paraId="6B421349" w14:textId="77777777" w:rsidTr="00FE3BAD">
        <w:trPr>
          <w:trHeight w:val="397"/>
        </w:trPr>
        <w:tc>
          <w:tcPr>
            <w:cnfStyle w:val="001000000000" w:firstRow="0" w:lastRow="0" w:firstColumn="1" w:lastColumn="0" w:oddVBand="0" w:evenVBand="0" w:oddHBand="0" w:evenHBand="0" w:firstRowFirstColumn="0" w:firstRowLastColumn="0" w:lastRowFirstColumn="0" w:lastRowLastColumn="0"/>
            <w:tcW w:w="0" w:type="auto"/>
          </w:tcPr>
          <w:p w14:paraId="15CCE3D7" w14:textId="35AB3E7F" w:rsidR="00D91AD6" w:rsidRPr="004F5959" w:rsidRDefault="00D91AD6" w:rsidP="00D91AD6">
            <w:pPr>
              <w:pStyle w:val="tablecopy8pt"/>
            </w:pPr>
            <w:r w:rsidRPr="00D960DC">
              <w:t xml:space="preserve">Disable </w:t>
            </w:r>
            <w:r w:rsidR="00EA3CE2">
              <w:t>c</w:t>
            </w:r>
            <w:r w:rsidRPr="00D960DC">
              <w:t xml:space="preserve">all </w:t>
            </w:r>
            <w:r w:rsidR="00EA3CE2">
              <w:t>b</w:t>
            </w:r>
            <w:r w:rsidRPr="00D960DC">
              <w:t>ack</w:t>
            </w:r>
            <w:r w:rsidR="005F5763">
              <w:t xml:space="preserve"> (mobile)</w:t>
            </w:r>
          </w:p>
        </w:tc>
        <w:tc>
          <w:tcPr>
            <w:tcW w:w="1348" w:type="dxa"/>
          </w:tcPr>
          <w:p w14:paraId="704D69B2" w14:textId="0FC84A9B" w:rsidR="00D91AD6" w:rsidRPr="00C075F3" w:rsidRDefault="005F5763" w:rsidP="00D91AD6">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64DCD383" w14:textId="7FB6AE7F" w:rsidR="00D91AD6" w:rsidRPr="00C075F3" w:rsidRDefault="005F5763" w:rsidP="00D91AD6">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6AB408E" w14:textId="376786A2" w:rsidR="00D91AD6" w:rsidRPr="00C075F3" w:rsidRDefault="005F5763" w:rsidP="00D91AD6">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2D833A4" w14:textId="4899A4E2" w:rsidR="00D91AD6" w:rsidRPr="00C075F3" w:rsidRDefault="005F5763" w:rsidP="00D91AD6">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D91AD6" w:rsidRPr="001137DC" w14:paraId="208F2341" w14:textId="77777777" w:rsidTr="00FE3BAD">
        <w:trPr>
          <w:trHeight w:val="397"/>
        </w:trPr>
        <w:tc>
          <w:tcPr>
            <w:cnfStyle w:val="001000000000" w:firstRow="0" w:lastRow="0" w:firstColumn="1" w:lastColumn="0" w:oddVBand="0" w:evenVBand="0" w:oddHBand="0" w:evenHBand="0" w:firstRowFirstColumn="0" w:firstRowLastColumn="0" w:lastRowFirstColumn="0" w:lastRowLastColumn="0"/>
            <w:tcW w:w="0" w:type="auto"/>
          </w:tcPr>
          <w:p w14:paraId="5FDE309B" w14:textId="6D81B5AC" w:rsidR="00D91AD6" w:rsidRPr="004F5959" w:rsidRDefault="00D91AD6" w:rsidP="00D91AD6">
            <w:pPr>
              <w:pStyle w:val="tablecopy8pt"/>
            </w:pPr>
            <w:r w:rsidRPr="00D960DC">
              <w:t xml:space="preserve">Disable </w:t>
            </w:r>
            <w:r w:rsidR="00EA3CE2">
              <w:t>c</w:t>
            </w:r>
            <w:r w:rsidRPr="00D960DC">
              <w:t xml:space="preserve">all </w:t>
            </w:r>
            <w:r w:rsidR="00EA3CE2">
              <w:t>t</w:t>
            </w:r>
            <w:r w:rsidRPr="00D960DC">
              <w:t>hrough</w:t>
            </w:r>
            <w:r w:rsidR="005F5763">
              <w:t xml:space="preserve"> (mobile)</w:t>
            </w:r>
          </w:p>
        </w:tc>
        <w:tc>
          <w:tcPr>
            <w:tcW w:w="1348" w:type="dxa"/>
          </w:tcPr>
          <w:p w14:paraId="69FB8EA3" w14:textId="16F21611" w:rsidR="00D91AD6" w:rsidRPr="00C075F3" w:rsidRDefault="005F576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1354" w:type="dxa"/>
          </w:tcPr>
          <w:p w14:paraId="729BE55E" w14:textId="1DD40D49" w:rsidR="00D91AD6" w:rsidRPr="00C075F3" w:rsidRDefault="005F576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61BB4567" w14:textId="307C6FB4" w:rsidR="00D91AD6" w:rsidRPr="00C075F3" w:rsidRDefault="005F576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c>
          <w:tcPr>
            <w:tcW w:w="0" w:type="auto"/>
          </w:tcPr>
          <w:p w14:paraId="68625CCD" w14:textId="5E0D1CBC" w:rsidR="00D91AD6" w:rsidRPr="00C075F3" w:rsidRDefault="005F576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Roadmap</w:t>
            </w:r>
          </w:p>
        </w:tc>
      </w:tr>
      <w:tr w:rsidR="00D91AD6" w:rsidRPr="001137DC" w14:paraId="3A704D23" w14:textId="77777777" w:rsidTr="00FE3BAD">
        <w:trPr>
          <w:trHeight w:val="397"/>
        </w:trPr>
        <w:tc>
          <w:tcPr>
            <w:cnfStyle w:val="001000000000" w:firstRow="0" w:lastRow="0" w:firstColumn="1" w:lastColumn="0" w:oddVBand="0" w:evenVBand="0" w:oddHBand="0" w:evenHBand="0" w:firstRowFirstColumn="0" w:firstRowLastColumn="0" w:lastRowFirstColumn="0" w:lastRowLastColumn="0"/>
            <w:tcW w:w="0" w:type="auto"/>
          </w:tcPr>
          <w:p w14:paraId="6EF0EA47" w14:textId="2049739B" w:rsidR="00D91AD6" w:rsidRPr="004F5959" w:rsidRDefault="00D91AD6" w:rsidP="00D91AD6">
            <w:pPr>
              <w:pStyle w:val="tablecopy8pt"/>
            </w:pPr>
            <w:r w:rsidRPr="00D960DC">
              <w:t xml:space="preserve">Disable </w:t>
            </w:r>
            <w:r w:rsidR="00EA3CE2">
              <w:t>n</w:t>
            </w:r>
            <w:r w:rsidRPr="00D960DC">
              <w:t xml:space="preserve">ative </w:t>
            </w:r>
            <w:r w:rsidR="00EA3CE2">
              <w:t>c</w:t>
            </w:r>
            <w:r w:rsidRPr="00D960DC">
              <w:t>all</w:t>
            </w:r>
            <w:r w:rsidR="005F5763">
              <w:t xml:space="preserve"> (mobile)</w:t>
            </w:r>
          </w:p>
        </w:tc>
        <w:tc>
          <w:tcPr>
            <w:tcW w:w="1348" w:type="dxa"/>
          </w:tcPr>
          <w:p w14:paraId="2B589CEE" w14:textId="6011A5D2" w:rsidR="00D91AD6" w:rsidRPr="00C075F3" w:rsidRDefault="005F576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May 2021</w:t>
            </w:r>
          </w:p>
        </w:tc>
        <w:tc>
          <w:tcPr>
            <w:tcW w:w="1354" w:type="dxa"/>
          </w:tcPr>
          <w:p w14:paraId="0189291C" w14:textId="642DAEF3" w:rsidR="00D91AD6" w:rsidRPr="00C075F3" w:rsidRDefault="005F576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May 2021</w:t>
            </w:r>
          </w:p>
        </w:tc>
        <w:tc>
          <w:tcPr>
            <w:tcW w:w="0" w:type="auto"/>
          </w:tcPr>
          <w:p w14:paraId="05FAD810" w14:textId="5B81533D" w:rsidR="00D91AD6" w:rsidRPr="00C075F3" w:rsidRDefault="005F576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May 2021</w:t>
            </w:r>
          </w:p>
        </w:tc>
        <w:tc>
          <w:tcPr>
            <w:tcW w:w="0" w:type="auto"/>
          </w:tcPr>
          <w:p w14:paraId="033F9CD5" w14:textId="0EEEFF4E" w:rsidR="00D91AD6" w:rsidRPr="00C075F3" w:rsidRDefault="005F576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t>May 2021</w:t>
            </w:r>
          </w:p>
        </w:tc>
      </w:tr>
      <w:tr w:rsidR="00D91AD6" w:rsidRPr="001137DC" w14:paraId="65BB3937"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130F5D39" w14:textId="3F5550E2" w:rsidR="00D91AD6" w:rsidRPr="0047587A" w:rsidRDefault="00D91AD6" w:rsidP="00AF2B40">
            <w:pPr>
              <w:pStyle w:val="Heading3withnoauto-numbering"/>
            </w:pPr>
            <w:bookmarkStart w:id="18" w:name="_Toc71107076"/>
            <w:r w:rsidRPr="0047587A">
              <w:t>Calling configurability by end user</w:t>
            </w:r>
            <w:bookmarkEnd w:id="18"/>
          </w:p>
        </w:tc>
        <w:tc>
          <w:tcPr>
            <w:tcW w:w="1348" w:type="dxa"/>
            <w:shd w:val="clear" w:color="auto" w:fill="D9D9D9" w:themeFill="accent6"/>
          </w:tcPr>
          <w:p w14:paraId="4F77FF17" w14:textId="77777777" w:rsidR="00D91AD6" w:rsidRPr="00C075F3" w:rsidRDefault="00D91AD6"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4981F5B7" w14:textId="77777777" w:rsidR="00D91AD6" w:rsidRPr="00C075F3" w:rsidRDefault="00D91AD6"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19BC3796" w14:textId="77777777" w:rsidR="00D91AD6" w:rsidRPr="00C075F3" w:rsidRDefault="00D91AD6"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64AD419E" w14:textId="77777777" w:rsidR="00D91AD6" w:rsidRPr="00C075F3" w:rsidRDefault="00D91AD6"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D91AD6" w:rsidRPr="001137DC" w14:paraId="65FE01C4" w14:textId="77777777" w:rsidTr="00FE3BAD">
        <w:trPr>
          <w:trHeight w:hRule="exact" w:val="397"/>
        </w:trPr>
        <w:tc>
          <w:tcPr>
            <w:cnfStyle w:val="001000000000" w:firstRow="0" w:lastRow="0" w:firstColumn="1" w:lastColumn="0" w:oddVBand="0" w:evenVBand="0" w:oddHBand="0" w:evenHBand="0" w:firstRowFirstColumn="0" w:firstRowLastColumn="0" w:lastRowFirstColumn="0" w:lastRowLastColumn="0"/>
            <w:tcW w:w="0" w:type="auto"/>
          </w:tcPr>
          <w:p w14:paraId="36EE4D74" w14:textId="56C8139B" w:rsidR="00D91AD6" w:rsidRPr="004F5959" w:rsidRDefault="00D91AD6" w:rsidP="00D91AD6">
            <w:pPr>
              <w:pStyle w:val="tablecopy8pt"/>
            </w:pPr>
            <w:r w:rsidRPr="0047587A">
              <w:t xml:space="preserve">Audio </w:t>
            </w:r>
            <w:r w:rsidR="00EA3CE2">
              <w:t>i</w:t>
            </w:r>
            <w:r w:rsidRPr="0047587A">
              <w:t xml:space="preserve">nput </w:t>
            </w:r>
            <w:r w:rsidR="00EA3CE2">
              <w:t>d</w:t>
            </w:r>
            <w:r w:rsidRPr="0047587A">
              <w:t>evice (</w:t>
            </w:r>
            <w:r w:rsidR="00EA3CE2">
              <w:t>m</w:t>
            </w:r>
            <w:r w:rsidRPr="0047587A">
              <w:t>ic)</w:t>
            </w:r>
          </w:p>
        </w:tc>
        <w:tc>
          <w:tcPr>
            <w:tcW w:w="1348" w:type="dxa"/>
          </w:tcPr>
          <w:p w14:paraId="6F1E1BE0" w14:textId="0CDE5CAC" w:rsidR="00D91AD6" w:rsidRPr="00C075F3" w:rsidRDefault="00F643AB"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71205E2D" w14:textId="563455DF" w:rsidR="00D91AD6" w:rsidRPr="00C075F3" w:rsidRDefault="00F643AB"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01C9E3A8" w14:textId="4A857B69" w:rsidR="00D91AD6" w:rsidRPr="00C075F3" w:rsidRDefault="00F643AB"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92F4886" w14:textId="62AA5838" w:rsidR="00D91AD6" w:rsidRPr="00C075F3" w:rsidRDefault="00F643AB"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D91AD6" w:rsidRPr="001137DC" w14:paraId="64C72393" w14:textId="77777777" w:rsidTr="00FE3BAD">
        <w:trPr>
          <w:trHeight w:hRule="exact" w:val="397"/>
        </w:trPr>
        <w:tc>
          <w:tcPr>
            <w:cnfStyle w:val="001000000000" w:firstRow="0" w:lastRow="0" w:firstColumn="1" w:lastColumn="0" w:oddVBand="0" w:evenVBand="0" w:oddHBand="0" w:evenHBand="0" w:firstRowFirstColumn="0" w:firstRowLastColumn="0" w:lastRowFirstColumn="0" w:lastRowLastColumn="0"/>
            <w:tcW w:w="0" w:type="auto"/>
          </w:tcPr>
          <w:p w14:paraId="68369CB9" w14:textId="768BB74D" w:rsidR="00D91AD6" w:rsidRPr="004F5959" w:rsidRDefault="00D91AD6" w:rsidP="00D91AD6">
            <w:pPr>
              <w:pStyle w:val="tablecopy8pt"/>
            </w:pPr>
            <w:r w:rsidRPr="0047587A">
              <w:t xml:space="preserve">Audio </w:t>
            </w:r>
            <w:r w:rsidR="00EA3CE2">
              <w:t>o</w:t>
            </w:r>
            <w:r w:rsidRPr="0047587A">
              <w:t xml:space="preserve">utput </w:t>
            </w:r>
            <w:r w:rsidR="00EA3CE2">
              <w:t>d</w:t>
            </w:r>
            <w:r w:rsidRPr="0047587A">
              <w:t>evice (</w:t>
            </w:r>
            <w:r w:rsidR="00EA3CE2">
              <w:t>s</w:t>
            </w:r>
            <w:r w:rsidRPr="0047587A">
              <w:t>peaker)</w:t>
            </w:r>
          </w:p>
        </w:tc>
        <w:tc>
          <w:tcPr>
            <w:tcW w:w="1348" w:type="dxa"/>
          </w:tcPr>
          <w:p w14:paraId="1227650A" w14:textId="63083685" w:rsidR="00D91AD6" w:rsidRPr="00C075F3" w:rsidRDefault="00F643AB"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0C5BDF77" w14:textId="1C22545D" w:rsidR="00D91AD6" w:rsidRPr="00C075F3" w:rsidRDefault="00F643AB"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3B989FDD" w14:textId="48814269" w:rsidR="00D91AD6" w:rsidRPr="00C075F3" w:rsidRDefault="00F643AB"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939ADA3" w14:textId="6B2FB002" w:rsidR="00D91AD6" w:rsidRPr="00C075F3" w:rsidRDefault="00F643AB"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D91AD6" w:rsidRPr="001137DC" w14:paraId="500C4D49" w14:textId="77777777" w:rsidTr="00742D22">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565D0E0" w14:textId="75B84061" w:rsidR="00D91AD6" w:rsidRPr="004F5959" w:rsidRDefault="00D91AD6" w:rsidP="00D91AD6">
            <w:pPr>
              <w:pStyle w:val="tablecopy8pt"/>
            </w:pPr>
            <w:r w:rsidRPr="0047587A">
              <w:t xml:space="preserve">Video </w:t>
            </w:r>
            <w:r w:rsidR="00EA3CE2">
              <w:t>i</w:t>
            </w:r>
            <w:r w:rsidRPr="0047587A">
              <w:t xml:space="preserve">nput </w:t>
            </w:r>
            <w:r w:rsidR="00EA3CE2">
              <w:t>d</w:t>
            </w:r>
            <w:r w:rsidRPr="0047587A">
              <w:t>evice (</w:t>
            </w:r>
            <w:r w:rsidR="00EA3CE2">
              <w:t>c</w:t>
            </w:r>
            <w:r w:rsidRPr="0047587A">
              <w:t>amera)</w:t>
            </w:r>
          </w:p>
        </w:tc>
        <w:tc>
          <w:tcPr>
            <w:tcW w:w="1348" w:type="dxa"/>
          </w:tcPr>
          <w:p w14:paraId="1E0ADFF1" w14:textId="094B95BE" w:rsidR="00D91AD6" w:rsidRPr="00C075F3" w:rsidRDefault="00930DC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1354" w:type="dxa"/>
          </w:tcPr>
          <w:p w14:paraId="223DEDBB" w14:textId="0DEAE14E" w:rsidR="00D91AD6" w:rsidRPr="00C075F3" w:rsidRDefault="00930DC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3CD5D5DB" w14:textId="293E8728" w:rsidR="00D91AD6" w:rsidRPr="00C075F3" w:rsidRDefault="00930DC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727A11DD" w14:textId="5716006B" w:rsidR="00D91AD6" w:rsidRPr="00C075F3" w:rsidRDefault="00930DC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r>
      <w:tr w:rsidR="00D91AD6" w:rsidRPr="001137DC" w14:paraId="5FE67B22" w14:textId="77777777" w:rsidTr="00742D22">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5F163AA6" w14:textId="4777E538" w:rsidR="00D91AD6" w:rsidRPr="004F5959" w:rsidRDefault="00D91AD6" w:rsidP="00D91AD6">
            <w:pPr>
              <w:pStyle w:val="tablecopy8pt"/>
            </w:pPr>
            <w:r w:rsidRPr="0047587A">
              <w:t xml:space="preserve">Incoming </w:t>
            </w:r>
            <w:r w:rsidR="00EA3CE2">
              <w:t>c</w:t>
            </w:r>
            <w:r w:rsidRPr="0047587A">
              <w:t xml:space="preserve">all </w:t>
            </w:r>
            <w:r w:rsidR="00EA3CE2">
              <w:t>n</w:t>
            </w:r>
            <w:r w:rsidRPr="0047587A">
              <w:t xml:space="preserve">otification </w:t>
            </w:r>
            <w:r w:rsidR="00EA3CE2">
              <w:t>a</w:t>
            </w:r>
            <w:r w:rsidRPr="0047587A">
              <w:t>udio</w:t>
            </w:r>
          </w:p>
        </w:tc>
        <w:tc>
          <w:tcPr>
            <w:tcW w:w="1348" w:type="dxa"/>
          </w:tcPr>
          <w:p w14:paraId="72D4D5F5" w14:textId="2317AF72" w:rsidR="00D91AD6" w:rsidRPr="00C075F3" w:rsidRDefault="00930DC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1354" w:type="dxa"/>
          </w:tcPr>
          <w:p w14:paraId="6A21082B" w14:textId="04ADBFE3" w:rsidR="00D91AD6" w:rsidRPr="00C075F3" w:rsidRDefault="00930DC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104356AE" w14:textId="7CC297C5" w:rsidR="00D91AD6" w:rsidRPr="00C075F3" w:rsidRDefault="00930DC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02610AC3" w14:textId="2743C6EB" w:rsidR="00D91AD6" w:rsidRPr="00C075F3" w:rsidRDefault="00930DC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r>
      <w:tr w:rsidR="00D91AD6" w:rsidRPr="001137DC" w14:paraId="6CCF3CC9" w14:textId="77777777" w:rsidTr="00742D22">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72FDCE6" w14:textId="272A1C39" w:rsidR="00D91AD6" w:rsidRPr="004F5959" w:rsidRDefault="00D91AD6" w:rsidP="00D91AD6">
            <w:pPr>
              <w:pStyle w:val="tablecopy8pt"/>
            </w:pPr>
            <w:r w:rsidRPr="0047587A">
              <w:t xml:space="preserve">Incoming </w:t>
            </w:r>
            <w:r w:rsidR="00EA3CE2">
              <w:t>c</w:t>
            </w:r>
            <w:r w:rsidRPr="0047587A">
              <w:t xml:space="preserve">hat </w:t>
            </w:r>
            <w:r w:rsidR="00EA3CE2">
              <w:t>n</w:t>
            </w:r>
            <w:r w:rsidRPr="0047587A">
              <w:t xml:space="preserve">otification </w:t>
            </w:r>
            <w:r w:rsidR="00EA3CE2">
              <w:t>a</w:t>
            </w:r>
            <w:r w:rsidRPr="0047587A">
              <w:t>udio</w:t>
            </w:r>
          </w:p>
        </w:tc>
        <w:tc>
          <w:tcPr>
            <w:tcW w:w="1348" w:type="dxa"/>
          </w:tcPr>
          <w:p w14:paraId="423A2903" w14:textId="4582464E" w:rsidR="00D91AD6" w:rsidRPr="00C075F3" w:rsidRDefault="00930DC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1354" w:type="dxa"/>
          </w:tcPr>
          <w:p w14:paraId="4C44408A" w14:textId="08227AF6" w:rsidR="00D91AD6" w:rsidRPr="00C075F3" w:rsidRDefault="00930DC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716CCFE9" w14:textId="19F29FCE" w:rsidR="00D91AD6" w:rsidRPr="00C075F3" w:rsidRDefault="00930DC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76711F6B" w14:textId="25979C4E" w:rsidR="00D91AD6" w:rsidRPr="00C075F3" w:rsidRDefault="00930DC3" w:rsidP="00930DC3">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r>
      <w:tr w:rsidR="00D91AD6" w:rsidRPr="001137DC" w14:paraId="690A63DA"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1E3DE0DF" w14:textId="5F58DD76" w:rsidR="00D91AD6" w:rsidRPr="0047587A" w:rsidRDefault="00D91AD6" w:rsidP="00AF2B40">
            <w:pPr>
              <w:pStyle w:val="Heading3withnoauto-numbering"/>
            </w:pPr>
            <w:bookmarkStart w:id="19" w:name="_Toc71107077"/>
            <w:r w:rsidRPr="0047587A">
              <w:t xml:space="preserve">CODECs – </w:t>
            </w:r>
            <w:r w:rsidR="00AF2B40">
              <w:t>a</w:t>
            </w:r>
            <w:r w:rsidRPr="0047587A">
              <w:t>udio</w:t>
            </w:r>
            <w:bookmarkEnd w:id="19"/>
          </w:p>
        </w:tc>
        <w:tc>
          <w:tcPr>
            <w:tcW w:w="1348" w:type="dxa"/>
            <w:shd w:val="clear" w:color="auto" w:fill="D9D9D9" w:themeFill="accent6"/>
          </w:tcPr>
          <w:p w14:paraId="46E87EB6" w14:textId="77777777" w:rsidR="00D91AD6" w:rsidRPr="00C075F3" w:rsidRDefault="00D91AD6"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6051F2B1" w14:textId="77777777" w:rsidR="00D91AD6" w:rsidRPr="00C075F3" w:rsidRDefault="00D91AD6"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42D863B1" w14:textId="77777777" w:rsidR="00D91AD6" w:rsidRPr="00C075F3" w:rsidRDefault="00D91AD6"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02754CA7" w14:textId="77777777" w:rsidR="00D91AD6" w:rsidRPr="00C075F3" w:rsidRDefault="00D91AD6"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D91AD6" w:rsidRPr="001137DC" w14:paraId="5A476D1D" w14:textId="77777777" w:rsidTr="00FE3BAD">
        <w:trPr>
          <w:trHeight w:hRule="exact" w:val="408"/>
        </w:trPr>
        <w:tc>
          <w:tcPr>
            <w:cnfStyle w:val="001000000000" w:firstRow="0" w:lastRow="0" w:firstColumn="1" w:lastColumn="0" w:oddVBand="0" w:evenVBand="0" w:oddHBand="0" w:evenHBand="0" w:firstRowFirstColumn="0" w:firstRowLastColumn="0" w:lastRowFirstColumn="0" w:lastRowLastColumn="0"/>
            <w:tcW w:w="0" w:type="auto"/>
          </w:tcPr>
          <w:p w14:paraId="7FC42467" w14:textId="02E3B6D3" w:rsidR="00D91AD6" w:rsidRPr="004F5959" w:rsidRDefault="00D91AD6" w:rsidP="00D91AD6">
            <w:pPr>
              <w:pStyle w:val="tablecopy8pt"/>
            </w:pPr>
            <w:r w:rsidRPr="0047587A">
              <w:t>PCMU (G.711)</w:t>
            </w:r>
          </w:p>
        </w:tc>
        <w:tc>
          <w:tcPr>
            <w:tcW w:w="1348" w:type="dxa"/>
          </w:tcPr>
          <w:p w14:paraId="22B582A6" w14:textId="10846BC1"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2861DE44" w14:textId="3E270E80"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D98A6E0" w14:textId="0475C34E"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446C6D9" w14:textId="57FA1D7F"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D91AD6" w:rsidRPr="001137DC" w14:paraId="3E8769AB" w14:textId="77777777" w:rsidTr="00FE3BAD">
        <w:trPr>
          <w:trHeight w:hRule="exact" w:val="408"/>
        </w:trPr>
        <w:tc>
          <w:tcPr>
            <w:cnfStyle w:val="001000000000" w:firstRow="0" w:lastRow="0" w:firstColumn="1" w:lastColumn="0" w:oddVBand="0" w:evenVBand="0" w:oddHBand="0" w:evenHBand="0" w:firstRowFirstColumn="0" w:firstRowLastColumn="0" w:lastRowFirstColumn="0" w:lastRowLastColumn="0"/>
            <w:tcW w:w="0" w:type="auto"/>
          </w:tcPr>
          <w:p w14:paraId="432C64FA" w14:textId="1E373F75" w:rsidR="00D91AD6" w:rsidRPr="004F5959" w:rsidRDefault="00D91AD6" w:rsidP="00D91AD6">
            <w:pPr>
              <w:pStyle w:val="tablecopy8pt"/>
            </w:pPr>
            <w:r w:rsidRPr="0047587A">
              <w:t>PCMA (G.711)</w:t>
            </w:r>
          </w:p>
        </w:tc>
        <w:tc>
          <w:tcPr>
            <w:tcW w:w="1348" w:type="dxa"/>
          </w:tcPr>
          <w:p w14:paraId="192A96A7" w14:textId="437863FA"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11E23141" w14:textId="16B4A342"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2D884103" w14:textId="19F4A5A4"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F32E4FB" w14:textId="063DD670"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D91AD6" w:rsidRPr="001137DC" w14:paraId="3BCCB394" w14:textId="77777777" w:rsidTr="00FE3BAD">
        <w:trPr>
          <w:trHeight w:hRule="exact" w:val="408"/>
        </w:trPr>
        <w:tc>
          <w:tcPr>
            <w:cnfStyle w:val="001000000000" w:firstRow="0" w:lastRow="0" w:firstColumn="1" w:lastColumn="0" w:oddVBand="0" w:evenVBand="0" w:oddHBand="0" w:evenHBand="0" w:firstRowFirstColumn="0" w:firstRowLastColumn="0" w:lastRowFirstColumn="0" w:lastRowLastColumn="0"/>
            <w:tcW w:w="0" w:type="auto"/>
          </w:tcPr>
          <w:p w14:paraId="20DBDB6A" w14:textId="32A3900A" w:rsidR="00D91AD6" w:rsidRPr="004F5959" w:rsidRDefault="00D91AD6" w:rsidP="00D91AD6">
            <w:pPr>
              <w:pStyle w:val="tablecopy8pt"/>
            </w:pPr>
            <w:r w:rsidRPr="0047587A">
              <w:t>G.722</w:t>
            </w:r>
          </w:p>
        </w:tc>
        <w:tc>
          <w:tcPr>
            <w:tcW w:w="1348" w:type="dxa"/>
          </w:tcPr>
          <w:p w14:paraId="2D7D2330" w14:textId="46BF8283"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34BBAC53" w14:textId="6AF251C0"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ECEB55C" w14:textId="01489AA2"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7B104FA7" w14:textId="2E17519A"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D91AD6" w:rsidRPr="001137DC" w14:paraId="4FCCF7F0" w14:textId="77777777" w:rsidTr="00FE3BAD">
        <w:trPr>
          <w:trHeight w:hRule="exact" w:val="408"/>
        </w:trPr>
        <w:tc>
          <w:tcPr>
            <w:cnfStyle w:val="001000000000" w:firstRow="0" w:lastRow="0" w:firstColumn="1" w:lastColumn="0" w:oddVBand="0" w:evenVBand="0" w:oddHBand="0" w:evenHBand="0" w:firstRowFirstColumn="0" w:firstRowLastColumn="0" w:lastRowFirstColumn="0" w:lastRowLastColumn="0"/>
            <w:tcW w:w="0" w:type="auto"/>
          </w:tcPr>
          <w:p w14:paraId="044894F5" w14:textId="09E8ED3D" w:rsidR="00D91AD6" w:rsidRPr="004F5959" w:rsidRDefault="00D91AD6" w:rsidP="00D91AD6">
            <w:pPr>
              <w:pStyle w:val="tablecopy8pt"/>
            </w:pPr>
            <w:r w:rsidRPr="0047587A">
              <w:t>G.729</w:t>
            </w:r>
          </w:p>
        </w:tc>
        <w:tc>
          <w:tcPr>
            <w:tcW w:w="1348" w:type="dxa"/>
          </w:tcPr>
          <w:p w14:paraId="6F87404F" w14:textId="46BD1226"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32BB1794" w14:textId="3EE44FA9"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E844C6D" w14:textId="7E7020A4"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474CC43" w14:textId="1CD75F98"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D91AD6" w:rsidRPr="001137DC" w14:paraId="1A59BBD7" w14:textId="77777777" w:rsidTr="00FE3BAD">
        <w:trPr>
          <w:trHeight w:hRule="exact" w:val="408"/>
        </w:trPr>
        <w:tc>
          <w:tcPr>
            <w:cnfStyle w:val="001000000000" w:firstRow="0" w:lastRow="0" w:firstColumn="1" w:lastColumn="0" w:oddVBand="0" w:evenVBand="0" w:oddHBand="0" w:evenHBand="0" w:firstRowFirstColumn="0" w:firstRowLastColumn="0" w:lastRowFirstColumn="0" w:lastRowLastColumn="0"/>
            <w:tcW w:w="0" w:type="auto"/>
          </w:tcPr>
          <w:p w14:paraId="40888F66" w14:textId="3268F9F5" w:rsidR="00D91AD6" w:rsidRPr="004F5959" w:rsidRDefault="00D91AD6" w:rsidP="00D91AD6">
            <w:pPr>
              <w:pStyle w:val="tablecopy8pt"/>
            </w:pPr>
            <w:r w:rsidRPr="0047587A">
              <w:t>OPUS</w:t>
            </w:r>
          </w:p>
        </w:tc>
        <w:tc>
          <w:tcPr>
            <w:tcW w:w="1348" w:type="dxa"/>
          </w:tcPr>
          <w:p w14:paraId="51F22015" w14:textId="6996CADA"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50C5B246" w14:textId="09844E65"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4B550FCE" w14:textId="3180D418"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194C2CA7" w14:textId="1FAEAA60"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D91AD6" w:rsidRPr="001137DC" w14:paraId="5E0E2213"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accent6"/>
          </w:tcPr>
          <w:p w14:paraId="4D423DCD" w14:textId="4385CD80" w:rsidR="00D91AD6" w:rsidRPr="0047587A" w:rsidRDefault="00D91AD6" w:rsidP="00AF2B40">
            <w:pPr>
              <w:pStyle w:val="Heading3withnoauto-numbering"/>
            </w:pPr>
            <w:bookmarkStart w:id="20" w:name="_Toc71107078"/>
            <w:r w:rsidRPr="0047587A">
              <w:lastRenderedPageBreak/>
              <w:t>Integrations</w:t>
            </w:r>
            <w:bookmarkEnd w:id="20"/>
          </w:p>
        </w:tc>
        <w:tc>
          <w:tcPr>
            <w:tcW w:w="1348" w:type="dxa"/>
            <w:shd w:val="clear" w:color="auto" w:fill="D9D9D9" w:themeFill="accent6"/>
          </w:tcPr>
          <w:p w14:paraId="0149CDF9" w14:textId="77777777" w:rsidR="00D91AD6" w:rsidRPr="00C075F3" w:rsidRDefault="00D91AD6"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1354" w:type="dxa"/>
            <w:shd w:val="clear" w:color="auto" w:fill="D9D9D9" w:themeFill="accent6"/>
          </w:tcPr>
          <w:p w14:paraId="076F7D89" w14:textId="77777777" w:rsidR="00D91AD6" w:rsidRPr="00C075F3" w:rsidRDefault="00D91AD6"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5B2FAD76" w14:textId="77777777" w:rsidR="00D91AD6" w:rsidRPr="00C075F3" w:rsidRDefault="00D91AD6"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c>
          <w:tcPr>
            <w:tcW w:w="0" w:type="auto"/>
            <w:shd w:val="clear" w:color="auto" w:fill="D9D9D9" w:themeFill="accent6"/>
          </w:tcPr>
          <w:p w14:paraId="4F1E7227" w14:textId="77777777" w:rsidR="00D91AD6" w:rsidRPr="00C075F3" w:rsidRDefault="00D91AD6"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p>
        </w:tc>
      </w:tr>
      <w:tr w:rsidR="00D91AD6" w:rsidRPr="001137DC" w14:paraId="0C092133" w14:textId="77777777" w:rsidTr="00742D22">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56D97AB6" w14:textId="0EC46E47" w:rsidR="00D91AD6" w:rsidRPr="004F5959" w:rsidRDefault="00D91AD6" w:rsidP="00D91AD6">
            <w:pPr>
              <w:pStyle w:val="tablecopy8pt"/>
            </w:pPr>
            <w:r w:rsidRPr="0047587A">
              <w:t xml:space="preserve">Outlook </w:t>
            </w:r>
            <w:r w:rsidR="00EA3CE2">
              <w:t>a</w:t>
            </w:r>
            <w:r w:rsidRPr="0047587A">
              <w:t>dd-in</w:t>
            </w:r>
          </w:p>
        </w:tc>
        <w:tc>
          <w:tcPr>
            <w:tcW w:w="1348" w:type="dxa"/>
          </w:tcPr>
          <w:p w14:paraId="7045886F" w14:textId="45B012E4" w:rsidR="00D91AD6" w:rsidRPr="00C075F3" w:rsidRDefault="00927F5E" w:rsidP="00927F5E">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1354" w:type="dxa"/>
          </w:tcPr>
          <w:p w14:paraId="368FEEE1" w14:textId="4A14280F" w:rsidR="00D91AD6" w:rsidRPr="00C075F3" w:rsidRDefault="00927F5E" w:rsidP="00927F5E">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4ACBFE96" w14:textId="70241AA7" w:rsidR="00D91AD6" w:rsidRPr="00C075F3" w:rsidRDefault="00927F5E" w:rsidP="00927F5E">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c>
          <w:tcPr>
            <w:tcW w:w="0" w:type="auto"/>
          </w:tcPr>
          <w:p w14:paraId="0EF299F6" w14:textId="399016A4" w:rsidR="00D91AD6" w:rsidRPr="00C075F3" w:rsidRDefault="00927F5E" w:rsidP="00927F5E">
            <w:pPr>
              <w:pStyle w:val="tablecopy8pt"/>
              <w:spacing w:line="240" w:lineRule="auto"/>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r>
              <w:rPr>
                <w:rFonts w:ascii="Wingdings" w:hAnsi="Wingdings" w:cs="Calibri"/>
                <w:sz w:val="22"/>
                <w:szCs w:val="22"/>
                <w:lang w:eastAsia="en-GB"/>
              </w:rPr>
              <w:br/>
            </w:r>
            <w:r w:rsidRPr="00E72392">
              <w:rPr>
                <w:sz w:val="11"/>
                <w:szCs w:val="11"/>
              </w:rPr>
              <w:t>(Desktop only)</w:t>
            </w:r>
          </w:p>
        </w:tc>
      </w:tr>
      <w:tr w:rsidR="00D91AD6" w:rsidRPr="001137DC" w14:paraId="290C0BCB"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Pr>
          <w:p w14:paraId="41A8B0C3" w14:textId="4FDA7698" w:rsidR="00D91AD6" w:rsidRPr="004F5959" w:rsidRDefault="00D91AD6" w:rsidP="00D91AD6">
            <w:pPr>
              <w:pStyle w:val="tablecopy8pt"/>
            </w:pPr>
            <w:r w:rsidRPr="0047587A">
              <w:t>M</w:t>
            </w:r>
            <w:r w:rsidR="000263AD">
              <w:t>icrosoft</w:t>
            </w:r>
            <w:r w:rsidRPr="0047587A">
              <w:t xml:space="preserve"> Teams</w:t>
            </w:r>
          </w:p>
        </w:tc>
        <w:tc>
          <w:tcPr>
            <w:tcW w:w="1348" w:type="dxa"/>
          </w:tcPr>
          <w:p w14:paraId="7F920EE3" w14:textId="48A4BB1C"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Pr>
          <w:p w14:paraId="215229CE" w14:textId="018FA6A0"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681A89BE" w14:textId="3BE7B93B"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Pr>
          <w:p w14:paraId="5D2329EB" w14:textId="473548F6"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r w:rsidR="00D91AD6" w:rsidRPr="001137DC" w14:paraId="54623F17" w14:textId="77777777" w:rsidTr="00742D22">
        <w:trPr>
          <w:trHeight w:hRule="exact" w:val="34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AAAAA" w:themeColor="accent5"/>
            </w:tcBorders>
          </w:tcPr>
          <w:p w14:paraId="1A886623" w14:textId="0BFE6F4E" w:rsidR="00D91AD6" w:rsidRPr="004F5959" w:rsidRDefault="00D91AD6" w:rsidP="00D91AD6">
            <w:pPr>
              <w:pStyle w:val="tablecopy8pt"/>
            </w:pPr>
            <w:r w:rsidRPr="0047587A">
              <w:t>Slack</w:t>
            </w:r>
          </w:p>
        </w:tc>
        <w:tc>
          <w:tcPr>
            <w:tcW w:w="1348" w:type="dxa"/>
            <w:tcBorders>
              <w:bottom w:val="single" w:sz="4" w:space="0" w:color="AAAAAA" w:themeColor="accent5"/>
            </w:tcBorders>
          </w:tcPr>
          <w:p w14:paraId="7DC31159" w14:textId="0FC3470B"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1354" w:type="dxa"/>
            <w:tcBorders>
              <w:bottom w:val="single" w:sz="4" w:space="0" w:color="AAAAAA" w:themeColor="accent5"/>
            </w:tcBorders>
          </w:tcPr>
          <w:p w14:paraId="3F7D6BDB" w14:textId="5FF0438B"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499F9962" w14:textId="574F9831"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c>
          <w:tcPr>
            <w:tcW w:w="0" w:type="auto"/>
            <w:tcBorders>
              <w:bottom w:val="single" w:sz="4" w:space="0" w:color="AAAAAA" w:themeColor="accent5"/>
            </w:tcBorders>
          </w:tcPr>
          <w:p w14:paraId="0ACC22DD" w14:textId="46D6BC2A" w:rsidR="00D91AD6" w:rsidRPr="00C075F3" w:rsidRDefault="00927F5E" w:rsidP="00D91AD6">
            <w:pPr>
              <w:pStyle w:val="tablecopy8pt"/>
              <w:jc w:val="center"/>
              <w:cnfStyle w:val="000000000000" w:firstRow="0" w:lastRow="0" w:firstColumn="0" w:lastColumn="0" w:oddVBand="0" w:evenVBand="0" w:oddHBand="0" w:evenHBand="0" w:firstRowFirstColumn="0" w:firstRowLastColumn="0" w:lastRowFirstColumn="0" w:lastRowLastColumn="0"/>
              <w:rPr>
                <w:rFonts w:ascii="Wingdings" w:hAnsi="Wingdings" w:cs="Calibri"/>
                <w:lang w:eastAsia="en-GB"/>
              </w:rPr>
            </w:pPr>
            <w:r w:rsidRPr="002C5C4F">
              <w:rPr>
                <w:rFonts w:ascii="Wingdings" w:hAnsi="Wingdings" w:cs="Calibri"/>
                <w:sz w:val="22"/>
                <w:szCs w:val="22"/>
                <w:lang w:eastAsia="en-GB"/>
              </w:rPr>
              <w:t></w:t>
            </w:r>
          </w:p>
        </w:tc>
      </w:tr>
    </w:tbl>
    <w:p w14:paraId="589BC2C0" w14:textId="77777777" w:rsidR="00624C87" w:rsidRDefault="00624C87" w:rsidP="00BD70A3">
      <w:pPr>
        <w:tabs>
          <w:tab w:val="left" w:pos="9356"/>
        </w:tabs>
      </w:pPr>
    </w:p>
    <w:p w14:paraId="40B80E14" w14:textId="33FEE661" w:rsidR="00E10A63" w:rsidRDefault="00E10A63">
      <w:pPr>
        <w:spacing w:after="160" w:line="259" w:lineRule="auto"/>
      </w:pPr>
    </w:p>
    <w:p w14:paraId="7BC21138" w14:textId="24021A62" w:rsidR="00737048" w:rsidRDefault="00737048" w:rsidP="00737048">
      <w:pPr>
        <w:tabs>
          <w:tab w:val="left" w:pos="9356"/>
        </w:tabs>
      </w:pPr>
    </w:p>
    <w:p w14:paraId="5FF75549" w14:textId="5E951F50" w:rsidR="009F17A3" w:rsidRDefault="009F17A3" w:rsidP="00A65868">
      <w:pPr>
        <w:spacing w:after="160" w:line="259" w:lineRule="auto"/>
      </w:pPr>
    </w:p>
    <w:p w14:paraId="19DF327B" w14:textId="77777777" w:rsidR="009F17A3" w:rsidRPr="006E487E" w:rsidRDefault="009F17A3" w:rsidP="00A65868">
      <w:pPr>
        <w:spacing w:after="160" w:line="259" w:lineRule="auto"/>
      </w:pPr>
    </w:p>
    <w:p w14:paraId="0C154470" w14:textId="77777777" w:rsidR="006E39A0" w:rsidRPr="001137DC" w:rsidRDefault="006E39A0" w:rsidP="00BD70A3">
      <w:pPr>
        <w:tabs>
          <w:tab w:val="left" w:pos="9356"/>
        </w:tabs>
      </w:pPr>
    </w:p>
    <w:p w14:paraId="26EF235A" w14:textId="77777777" w:rsidR="00107CAD" w:rsidRPr="001137DC" w:rsidRDefault="00107CAD" w:rsidP="00BD70A3">
      <w:pPr>
        <w:tabs>
          <w:tab w:val="left" w:pos="9356"/>
        </w:tabs>
        <w:sectPr w:rsidR="00107CAD" w:rsidRPr="001137DC" w:rsidSect="002C6B67">
          <w:footerReference w:type="default" r:id="rId14"/>
          <w:headerReference w:type="first" r:id="rId15"/>
          <w:footerReference w:type="first" r:id="rId16"/>
          <w:pgSz w:w="11900" w:h="16840" w:code="1"/>
          <w:pgMar w:top="1134" w:right="1127" w:bottom="1134" w:left="1134" w:header="794" w:footer="340" w:gutter="0"/>
          <w:pgNumType w:start="1"/>
          <w:cols w:space="720"/>
          <w:docGrid w:linePitch="360"/>
        </w:sectPr>
      </w:pPr>
    </w:p>
    <w:p w14:paraId="3F2C030B" w14:textId="23529889" w:rsidR="00363CEA" w:rsidRDefault="0084688C" w:rsidP="00BD70A3">
      <w:pPr>
        <w:pStyle w:val="Backpagetextnoindent"/>
        <w:tabs>
          <w:tab w:val="left" w:pos="9356"/>
        </w:tabs>
      </w:pPr>
      <w:r>
        <w:rPr>
          <w:noProof/>
          <w:lang w:eastAsia="en-GB"/>
        </w:rPr>
        <w:lastRenderedPageBreak/>
        <mc:AlternateContent>
          <mc:Choice Requires="wps">
            <w:drawing>
              <wp:anchor distT="0" distB="0" distL="114300" distR="114300" simplePos="0" relativeHeight="251646973" behindDoc="1" locked="0" layoutInCell="1" allowOverlap="1" wp14:anchorId="36F3F4FA" wp14:editId="085B5CDA">
                <wp:simplePos x="0" y="0"/>
                <wp:positionH relativeFrom="column">
                  <wp:posOffset>-745490</wp:posOffset>
                </wp:positionH>
                <wp:positionV relativeFrom="paragraph">
                  <wp:posOffset>-783590</wp:posOffset>
                </wp:positionV>
                <wp:extent cx="7708900" cy="10718800"/>
                <wp:effectExtent l="0" t="0" r="0" b="0"/>
                <wp:wrapNone/>
                <wp:docPr id="2" name="Rectangle 2"/>
                <wp:cNvGraphicFramePr/>
                <a:graphic xmlns:a="http://schemas.openxmlformats.org/drawingml/2006/main">
                  <a:graphicData uri="http://schemas.microsoft.com/office/word/2010/wordprocessingShape">
                    <wps:wsp>
                      <wps:cNvSpPr/>
                      <wps:spPr>
                        <a:xfrm>
                          <a:off x="0" y="0"/>
                          <a:ext cx="7708900" cy="10718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EEB52" id="Rectangle 2" o:spid="_x0000_s1026" style="position:absolute;margin-left:-58.7pt;margin-top:-61.7pt;width:607pt;height:844pt;z-index:-25166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" fillcolor="#5514b4 [3204]" stroked="f" strokeweight="1pt"/>
            </w:pict>
          </mc:Fallback>
        </mc:AlternateContent>
      </w:r>
    </w:p>
    <w:p w14:paraId="167DA48D" w14:textId="77777777" w:rsidR="003C472C" w:rsidRDefault="003C472C" w:rsidP="00BD70A3">
      <w:pPr>
        <w:pStyle w:val="Backpagetextnoindent"/>
        <w:tabs>
          <w:tab w:val="left" w:pos="9356"/>
        </w:tabs>
      </w:pPr>
    </w:p>
    <w:p w14:paraId="6D1E69BF" w14:textId="77777777" w:rsidR="003C472C" w:rsidRDefault="003C472C" w:rsidP="00BD70A3">
      <w:pPr>
        <w:pStyle w:val="Backpagetextnoindent"/>
        <w:tabs>
          <w:tab w:val="left" w:pos="9356"/>
        </w:tabs>
      </w:pPr>
    </w:p>
    <w:p w14:paraId="42CBAAE4" w14:textId="77777777" w:rsidR="003C472C" w:rsidRDefault="003C472C" w:rsidP="00BD70A3">
      <w:pPr>
        <w:pStyle w:val="Backpagetextnoindent"/>
        <w:tabs>
          <w:tab w:val="left" w:pos="9356"/>
        </w:tabs>
      </w:pPr>
    </w:p>
    <w:p w14:paraId="1A67B2E4" w14:textId="77777777" w:rsidR="003C472C" w:rsidRDefault="003C472C" w:rsidP="00BD70A3">
      <w:pPr>
        <w:pStyle w:val="Backpagetextnoindent"/>
        <w:tabs>
          <w:tab w:val="left" w:pos="9356"/>
        </w:tabs>
      </w:pPr>
    </w:p>
    <w:p w14:paraId="174681F0" w14:textId="77777777" w:rsidR="003C472C" w:rsidRDefault="003C472C" w:rsidP="00BD70A3">
      <w:pPr>
        <w:pStyle w:val="Backpagetextnoindent"/>
        <w:tabs>
          <w:tab w:val="left" w:pos="9356"/>
        </w:tabs>
      </w:pPr>
    </w:p>
    <w:p w14:paraId="06F39501" w14:textId="77777777" w:rsidR="003C472C" w:rsidRDefault="003C472C" w:rsidP="00BD70A3">
      <w:pPr>
        <w:pStyle w:val="Backpagetextnoindent"/>
        <w:tabs>
          <w:tab w:val="left" w:pos="9356"/>
        </w:tabs>
      </w:pPr>
    </w:p>
    <w:p w14:paraId="49A7FF69" w14:textId="77777777" w:rsidR="003C472C" w:rsidRDefault="003C472C" w:rsidP="00BD70A3">
      <w:pPr>
        <w:pStyle w:val="Backpagetextnoindent"/>
        <w:tabs>
          <w:tab w:val="left" w:pos="9356"/>
        </w:tabs>
      </w:pPr>
    </w:p>
    <w:p w14:paraId="4CFE33E3" w14:textId="77777777" w:rsidR="003C472C" w:rsidRDefault="003C472C" w:rsidP="00BD70A3">
      <w:pPr>
        <w:pStyle w:val="Backpagetextnoindent"/>
        <w:tabs>
          <w:tab w:val="left" w:pos="9356"/>
        </w:tabs>
      </w:pPr>
    </w:p>
    <w:p w14:paraId="4F197603" w14:textId="77777777" w:rsidR="003C472C" w:rsidRDefault="003C472C" w:rsidP="00BD70A3">
      <w:pPr>
        <w:pStyle w:val="Backpagetextnoindent"/>
        <w:tabs>
          <w:tab w:val="left" w:pos="9356"/>
        </w:tabs>
      </w:pPr>
    </w:p>
    <w:p w14:paraId="1ED1362C" w14:textId="77777777" w:rsidR="003C472C" w:rsidRDefault="003C472C" w:rsidP="00BD70A3">
      <w:pPr>
        <w:pStyle w:val="Backpagetextnoindent"/>
        <w:tabs>
          <w:tab w:val="left" w:pos="9356"/>
        </w:tabs>
      </w:pPr>
    </w:p>
    <w:p w14:paraId="5B17EABC" w14:textId="77777777" w:rsidR="003C472C" w:rsidRDefault="003C472C" w:rsidP="00BD70A3">
      <w:pPr>
        <w:pStyle w:val="Backpagetextnoindent"/>
        <w:tabs>
          <w:tab w:val="left" w:pos="9356"/>
        </w:tabs>
      </w:pPr>
    </w:p>
    <w:p w14:paraId="3F950357" w14:textId="77777777" w:rsidR="003C472C" w:rsidRDefault="003C472C" w:rsidP="00BD70A3">
      <w:pPr>
        <w:pStyle w:val="Backpagetextnoindent"/>
        <w:tabs>
          <w:tab w:val="left" w:pos="9356"/>
        </w:tabs>
      </w:pPr>
    </w:p>
    <w:p w14:paraId="52AE00AA" w14:textId="77777777" w:rsidR="003C472C" w:rsidRDefault="003C472C" w:rsidP="00BD70A3">
      <w:pPr>
        <w:pStyle w:val="Backpagetextnoindent"/>
        <w:tabs>
          <w:tab w:val="left" w:pos="9356"/>
        </w:tabs>
      </w:pPr>
    </w:p>
    <w:p w14:paraId="785C4E59" w14:textId="77777777" w:rsidR="003C472C" w:rsidRDefault="00D76B82" w:rsidP="00BD70A3">
      <w:pPr>
        <w:pStyle w:val="Backpagetextnoindent"/>
        <w:tabs>
          <w:tab w:val="left" w:pos="9356"/>
        </w:tabs>
      </w:pPr>
      <w:r w:rsidRPr="00D76B82">
        <w:rPr>
          <w:noProof/>
          <w:lang w:eastAsia="en-GB"/>
        </w:rPr>
        <w:drawing>
          <wp:anchor distT="0" distB="0" distL="114300" distR="114300" simplePos="0" relativeHeight="251673600" behindDoc="0" locked="0" layoutInCell="1" allowOverlap="1" wp14:anchorId="069DC5C5" wp14:editId="3405BFBC">
            <wp:simplePos x="0" y="0"/>
            <wp:positionH relativeFrom="margin">
              <wp:align>center</wp:align>
            </wp:positionH>
            <wp:positionV relativeFrom="margin">
              <wp:align>center</wp:align>
            </wp:positionV>
            <wp:extent cx="3201159" cy="787834"/>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201159" cy="787834"/>
                    </a:xfrm>
                    <a:prstGeom prst="rect">
                      <a:avLst/>
                    </a:prstGeom>
                  </pic:spPr>
                </pic:pic>
              </a:graphicData>
            </a:graphic>
            <wp14:sizeRelH relativeFrom="page">
              <wp14:pctWidth>0</wp14:pctWidth>
            </wp14:sizeRelH>
            <wp14:sizeRelV relativeFrom="page">
              <wp14:pctHeight>0</wp14:pctHeight>
            </wp14:sizeRelV>
          </wp:anchor>
        </w:drawing>
      </w:r>
    </w:p>
    <w:p w14:paraId="0836AF4F" w14:textId="77777777" w:rsidR="003C472C" w:rsidRDefault="003C472C" w:rsidP="00BD70A3">
      <w:pPr>
        <w:pStyle w:val="Backpagetextnoindent"/>
        <w:tabs>
          <w:tab w:val="left" w:pos="9356"/>
        </w:tabs>
      </w:pPr>
    </w:p>
    <w:p w14:paraId="34F030A8" w14:textId="77777777" w:rsidR="003C472C" w:rsidRDefault="003C472C" w:rsidP="00BD70A3">
      <w:pPr>
        <w:pStyle w:val="Backpagetextnoindent"/>
        <w:tabs>
          <w:tab w:val="left" w:pos="9356"/>
        </w:tabs>
      </w:pPr>
    </w:p>
    <w:p w14:paraId="7D877764" w14:textId="77777777" w:rsidR="003C472C" w:rsidRDefault="003C472C" w:rsidP="00BD70A3">
      <w:pPr>
        <w:pStyle w:val="Backpagetextnoindent"/>
        <w:tabs>
          <w:tab w:val="left" w:pos="9356"/>
        </w:tabs>
      </w:pPr>
    </w:p>
    <w:p w14:paraId="50FC39C7" w14:textId="77777777" w:rsidR="003C472C" w:rsidRDefault="003C472C" w:rsidP="00BD70A3">
      <w:pPr>
        <w:pStyle w:val="Backpagetextnoindent"/>
        <w:tabs>
          <w:tab w:val="left" w:pos="9356"/>
        </w:tabs>
      </w:pPr>
    </w:p>
    <w:p w14:paraId="77416A45" w14:textId="77777777" w:rsidR="003C472C" w:rsidRDefault="003C472C" w:rsidP="00BD70A3">
      <w:pPr>
        <w:pStyle w:val="Backpagetextnoindent"/>
        <w:tabs>
          <w:tab w:val="left" w:pos="9356"/>
        </w:tabs>
      </w:pPr>
    </w:p>
    <w:p w14:paraId="73F62726" w14:textId="77777777" w:rsidR="0056091B" w:rsidRDefault="0056091B" w:rsidP="00BD70A3">
      <w:pPr>
        <w:pStyle w:val="Backpagetextnoindent"/>
        <w:tabs>
          <w:tab w:val="left" w:pos="9356"/>
        </w:tabs>
      </w:pPr>
    </w:p>
    <w:p w14:paraId="162E34AB" w14:textId="77777777" w:rsidR="0056091B" w:rsidRDefault="0056091B" w:rsidP="00BD70A3">
      <w:pPr>
        <w:pStyle w:val="Backpagetextnoindent"/>
        <w:tabs>
          <w:tab w:val="left" w:pos="9356"/>
        </w:tabs>
      </w:pPr>
    </w:p>
    <w:p w14:paraId="7BC791D8" w14:textId="0F592E5E" w:rsidR="0056091B" w:rsidRDefault="0056091B" w:rsidP="00BD70A3">
      <w:pPr>
        <w:pStyle w:val="Backpagetextnoindent"/>
        <w:tabs>
          <w:tab w:val="left" w:pos="9356"/>
        </w:tabs>
      </w:pPr>
    </w:p>
    <w:p w14:paraId="6B54919B" w14:textId="77777777" w:rsidR="0056091B" w:rsidRDefault="0056091B" w:rsidP="00BD70A3">
      <w:pPr>
        <w:pStyle w:val="Backpagetextnoindent"/>
        <w:tabs>
          <w:tab w:val="left" w:pos="9356"/>
        </w:tabs>
      </w:pPr>
    </w:p>
    <w:p w14:paraId="0C9E1643" w14:textId="5841B674" w:rsidR="003C472C" w:rsidRPr="001F03BF" w:rsidRDefault="000D439A" w:rsidP="00BD70A3">
      <w:pPr>
        <w:pStyle w:val="Backpagetextnoindent"/>
        <w:tabs>
          <w:tab w:val="left" w:pos="9356"/>
        </w:tabs>
      </w:pPr>
      <w:fldSimple w:instr=" DOCPROPERTY  &quot;Date of issuance&quot;  \* MERGEFORMAT ">
        <w:r w:rsidR="00F043EB">
          <w:t>May</w:t>
        </w:r>
        <w:r w:rsidR="00B46F84">
          <w:t xml:space="preserve"> </w:t>
        </w:r>
        <w:r w:rsidR="00F92B85">
          <w:t>2021</w:t>
        </w:r>
      </w:fldSimple>
    </w:p>
    <w:p w14:paraId="27C8CCD4" w14:textId="7D61B32B" w:rsidR="003C472C" w:rsidRPr="00CE4BB9" w:rsidRDefault="003C472C" w:rsidP="00BD70A3">
      <w:pPr>
        <w:pStyle w:val="Hyperlinkwhite"/>
        <w:tabs>
          <w:tab w:val="left" w:pos="9356"/>
        </w:tabs>
      </w:pPr>
      <w:r w:rsidRPr="00780F27">
        <w:rPr>
          <w:u w:val="none"/>
        </w:rPr>
        <w:t>Find out more at</w:t>
      </w:r>
      <w:r w:rsidRPr="00382C67">
        <w:t xml:space="preserve"> </w:t>
      </w:r>
      <w:hyperlink r:id="rId19" w:history="1">
        <w:r w:rsidR="00D76B82" w:rsidRPr="00382C67">
          <w:t>btwholesale.com</w:t>
        </w:r>
        <w:r w:rsidR="008B6007" w:rsidRPr="00382C67">
          <w:t>/</w:t>
        </w:r>
        <w:proofErr w:type="spellStart"/>
        <w:r w:rsidR="008B6007" w:rsidRPr="00382C67">
          <w:t>whc</w:t>
        </w:r>
        <w:proofErr w:type="spellEnd"/>
      </w:hyperlink>
    </w:p>
    <w:p w14:paraId="46EA5279" w14:textId="77777777" w:rsidR="003C472C" w:rsidRPr="00896F78" w:rsidRDefault="003C472C" w:rsidP="00BD70A3">
      <w:pPr>
        <w:pStyle w:val="Backpagetextnoindent"/>
        <w:tabs>
          <w:tab w:val="left" w:pos="9356"/>
        </w:tabs>
      </w:pPr>
    </w:p>
    <w:p w14:paraId="266AD7DB" w14:textId="77777777" w:rsidR="003C472C" w:rsidRPr="002A1304" w:rsidRDefault="003C472C" w:rsidP="00BD70A3">
      <w:pPr>
        <w:pStyle w:val="Backpagetextnoindent"/>
        <w:tabs>
          <w:tab w:val="left" w:pos="9356"/>
        </w:tabs>
      </w:pPr>
    </w:p>
    <w:p w14:paraId="6BE7B59C" w14:textId="77777777" w:rsidR="003C472C" w:rsidRPr="002A1304" w:rsidRDefault="003C472C" w:rsidP="00BD70A3">
      <w:pPr>
        <w:pStyle w:val="Backpagetextnoindent"/>
        <w:tabs>
          <w:tab w:val="left" w:pos="9356"/>
        </w:tabs>
      </w:pPr>
      <w:r w:rsidRPr="002A1304">
        <w:t xml:space="preserve">Offices </w:t>
      </w:r>
      <w:r>
        <w:t>w</w:t>
      </w:r>
      <w:r w:rsidRPr="002A1304">
        <w:t>orldwide</w:t>
      </w:r>
    </w:p>
    <w:p w14:paraId="332F25B2" w14:textId="7EB22365" w:rsidR="003C472C" w:rsidRPr="002A1304" w:rsidRDefault="003C472C" w:rsidP="00BD70A3">
      <w:pPr>
        <w:pStyle w:val="Backpagetextnoindent"/>
        <w:tabs>
          <w:tab w:val="left" w:pos="9356"/>
        </w:tabs>
      </w:pPr>
      <w:r w:rsidRPr="002A1304">
        <w:t xml:space="preserve">© British Telecommunications plc </w:t>
      </w:r>
      <w:fldSimple w:instr=" DOCPROPERTY  &quot;Copyright year&quot;  \* MERGEFORMAT ">
        <w:r w:rsidR="00B46F84">
          <w:t>202</w:t>
        </w:r>
        <w:r w:rsidR="00F92B85">
          <w:t>1</w:t>
        </w:r>
      </w:fldSimple>
    </w:p>
    <w:p w14:paraId="32C5F99A" w14:textId="77777777" w:rsidR="003C472C" w:rsidRPr="002A1304" w:rsidRDefault="003C472C" w:rsidP="00BD70A3">
      <w:pPr>
        <w:pStyle w:val="Backpagetextwith55cmrightindent"/>
        <w:tabs>
          <w:tab w:val="left" w:pos="9356"/>
        </w:tabs>
      </w:pPr>
      <w:r w:rsidRPr="002A1304">
        <w:t>Any services described in this publication are subject to availability and may be modified from time to time. Services and equipment are provided subject to British Telecommunications plc’s respective standard conditions of contract. Nothing in this publication forms any part of any contract.</w:t>
      </w:r>
    </w:p>
    <w:p w14:paraId="70055DE9" w14:textId="77777777" w:rsidR="003C472C" w:rsidRPr="002A1304" w:rsidRDefault="003C472C" w:rsidP="00BD70A3">
      <w:pPr>
        <w:pStyle w:val="Backpagetextwith55cmrightindent"/>
        <w:tabs>
          <w:tab w:val="left" w:pos="9356"/>
        </w:tabs>
      </w:pPr>
      <w:r w:rsidRPr="002A1304">
        <w:t>Registered office: 81 Newgate Street, London EC1A 7AJ</w:t>
      </w:r>
    </w:p>
    <w:p w14:paraId="18F0B31A" w14:textId="77777777" w:rsidR="001B0521" w:rsidRPr="001137DC" w:rsidRDefault="003C472C" w:rsidP="00BD70A3">
      <w:pPr>
        <w:pStyle w:val="Backpagetextwith55cmrightindent"/>
        <w:tabs>
          <w:tab w:val="left" w:pos="9356"/>
        </w:tabs>
      </w:pPr>
      <w:r w:rsidRPr="002A1304">
        <w:t>Registered in England No. 1800000</w:t>
      </w:r>
    </w:p>
    <w:sectPr w:rsidR="001B0521" w:rsidRPr="001137DC" w:rsidSect="00F92B85">
      <w:headerReference w:type="default" r:id="rId20"/>
      <w:footerReference w:type="default" r:id="rId21"/>
      <w:pgSz w:w="11900" w:h="16840" w:code="9"/>
      <w:pgMar w:top="1134" w:right="1134" w:bottom="1134" w:left="1134" w:header="794"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5A43D0" w14:textId="77777777" w:rsidR="00DD20A2" w:rsidRDefault="00DD20A2" w:rsidP="006E39A0">
      <w:pPr>
        <w:spacing w:after="0"/>
      </w:pPr>
      <w:r>
        <w:separator/>
      </w:r>
    </w:p>
  </w:endnote>
  <w:endnote w:type="continuationSeparator" w:id="0">
    <w:p w14:paraId="5FA30541" w14:textId="77777777" w:rsidR="00DD20A2" w:rsidRDefault="00DD20A2" w:rsidP="006E39A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1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1701"/>
      <w:gridCol w:w="5103"/>
      <w:gridCol w:w="1417"/>
      <w:gridCol w:w="1702"/>
    </w:tblGrid>
    <w:tr w:rsidR="00D2582A" w14:paraId="3D1C14E4" w14:textId="77777777" w:rsidTr="001551E1">
      <w:trPr>
        <w:trHeight w:hRule="exact" w:val="340"/>
      </w:trPr>
      <w:tc>
        <w:tcPr>
          <w:tcW w:w="1701" w:type="dxa"/>
          <w:tcMar>
            <w:left w:w="0" w:type="dxa"/>
            <w:right w:w="0" w:type="dxa"/>
          </w:tcMar>
        </w:tcPr>
        <w:p w14:paraId="1467A35F" w14:textId="2DE61AA0" w:rsidR="00D2582A" w:rsidRDefault="00D2582A" w:rsidP="009A535C">
          <w:pPr>
            <w:pStyle w:val="Footer"/>
            <w:rPr>
              <w:noProof/>
            </w:rPr>
          </w:pPr>
          <w:r w:rsidRPr="00FF40B8">
            <w:rPr>
              <w:b/>
              <w:bCs/>
            </w:rPr>
            <w:fldChar w:fldCharType="begin"/>
          </w:r>
          <w:r w:rsidRPr="00FF40B8">
            <w:rPr>
              <w:b/>
              <w:bCs/>
            </w:rPr>
            <w:instrText xml:space="preserve"> PAGE   \* MERGEFORMAT </w:instrText>
          </w:r>
          <w:r w:rsidRPr="00FF40B8">
            <w:rPr>
              <w:b/>
              <w:bCs/>
            </w:rPr>
            <w:fldChar w:fldCharType="separate"/>
          </w:r>
          <w:r>
            <w:rPr>
              <w:b/>
              <w:bCs/>
              <w:noProof/>
            </w:rPr>
            <w:t>5</w:t>
          </w:r>
          <w:r w:rsidRPr="00FF40B8">
            <w:rPr>
              <w:b/>
              <w:bCs/>
              <w:noProof/>
            </w:rPr>
            <w:fldChar w:fldCharType="end"/>
          </w:r>
          <w:r>
            <w:rPr>
              <w:noProof/>
            </w:rPr>
            <w:t xml:space="preserve"> of </w:t>
          </w:r>
          <w:r>
            <w:rPr>
              <w:noProof/>
            </w:rPr>
            <w:fldChar w:fldCharType="begin"/>
          </w:r>
          <w:r>
            <w:rPr>
              <w:noProof/>
            </w:rPr>
            <w:instrText xml:space="preserve"> SECTIONPAGES  \* Arabic  \* MERGEFORMAT </w:instrText>
          </w:r>
          <w:r>
            <w:rPr>
              <w:noProof/>
            </w:rPr>
            <w:fldChar w:fldCharType="separate"/>
          </w:r>
          <w:r w:rsidR="004D5234">
            <w:rPr>
              <w:noProof/>
            </w:rPr>
            <w:t>10</w:t>
          </w:r>
          <w:r>
            <w:rPr>
              <w:noProof/>
            </w:rPr>
            <w:fldChar w:fldCharType="end"/>
          </w:r>
        </w:p>
        <w:p w14:paraId="66F33226" w14:textId="77777777" w:rsidR="00D2582A" w:rsidRDefault="00D2582A" w:rsidP="009A535C">
          <w:pPr>
            <w:pStyle w:val="Footer"/>
            <w:rPr>
              <w:noProof/>
            </w:rPr>
          </w:pPr>
        </w:p>
        <w:p w14:paraId="1AD7D651" w14:textId="227C788B" w:rsidR="00D2582A" w:rsidRDefault="00D2582A" w:rsidP="009A535C">
          <w:pPr>
            <w:pStyle w:val="Footer"/>
            <w:rPr>
              <w:noProof/>
            </w:rPr>
          </w:pPr>
          <w:r w:rsidRPr="00FF40B8">
            <w:rPr>
              <w:b/>
              <w:bCs/>
            </w:rPr>
            <w:fldChar w:fldCharType="begin"/>
          </w:r>
          <w:r w:rsidRPr="00FF40B8">
            <w:rPr>
              <w:b/>
              <w:bCs/>
            </w:rPr>
            <w:instrText xml:space="preserve"> PAGE   \* MERGEFORMAT </w:instrText>
          </w:r>
          <w:r w:rsidRPr="00FF40B8">
            <w:rPr>
              <w:b/>
              <w:bCs/>
            </w:rPr>
            <w:fldChar w:fldCharType="separate"/>
          </w:r>
          <w:r>
            <w:rPr>
              <w:b/>
              <w:bCs/>
              <w:noProof/>
            </w:rPr>
            <w:t>5</w:t>
          </w:r>
          <w:r w:rsidRPr="00FF40B8">
            <w:rPr>
              <w:b/>
              <w:bCs/>
              <w:noProof/>
            </w:rPr>
            <w:fldChar w:fldCharType="end"/>
          </w:r>
          <w:r>
            <w:rPr>
              <w:noProof/>
            </w:rPr>
            <w:t xml:space="preserve"> of </w:t>
          </w:r>
          <w:r>
            <w:rPr>
              <w:noProof/>
            </w:rPr>
            <w:fldChar w:fldCharType="begin"/>
          </w:r>
          <w:r>
            <w:rPr>
              <w:noProof/>
            </w:rPr>
            <w:instrText xml:space="preserve"> SECTIONPAGES  \* Arabic  \* MERGEFORMAT </w:instrText>
          </w:r>
          <w:r>
            <w:rPr>
              <w:noProof/>
            </w:rPr>
            <w:fldChar w:fldCharType="separate"/>
          </w:r>
          <w:r w:rsidR="004D5234">
            <w:rPr>
              <w:noProof/>
            </w:rPr>
            <w:t>10</w:t>
          </w:r>
          <w:r>
            <w:rPr>
              <w:noProof/>
            </w:rPr>
            <w:fldChar w:fldCharType="end"/>
          </w:r>
        </w:p>
        <w:p w14:paraId="6545943A" w14:textId="77777777" w:rsidR="00D2582A" w:rsidRDefault="00D2582A" w:rsidP="009A535C">
          <w:pPr>
            <w:pStyle w:val="Footer"/>
            <w:rPr>
              <w:b/>
              <w:bCs/>
            </w:rPr>
          </w:pPr>
        </w:p>
        <w:p w14:paraId="395454C1" w14:textId="77777777" w:rsidR="00D2582A" w:rsidRDefault="00D2582A" w:rsidP="009A535C">
          <w:pPr>
            <w:pStyle w:val="Footer"/>
            <w:rPr>
              <w:b/>
              <w:bCs/>
            </w:rPr>
          </w:pPr>
        </w:p>
        <w:p w14:paraId="7344483A" w14:textId="77777777" w:rsidR="00D2582A" w:rsidRPr="00FF40B8" w:rsidRDefault="00D2582A" w:rsidP="009A535C">
          <w:pPr>
            <w:pStyle w:val="Footer"/>
            <w:rPr>
              <w:b/>
              <w:bCs/>
            </w:rPr>
          </w:pPr>
        </w:p>
      </w:tc>
      <w:tc>
        <w:tcPr>
          <w:tcW w:w="5103" w:type="dxa"/>
        </w:tcPr>
        <w:p w14:paraId="49C43E0B" w14:textId="017796B4" w:rsidR="00D2582A" w:rsidRDefault="00B16F83" w:rsidP="00C62D35">
          <w:pPr>
            <w:pStyle w:val="Footer"/>
            <w:tabs>
              <w:tab w:val="clear" w:pos="4680"/>
            </w:tabs>
            <w:ind w:right="-671"/>
            <w:jc w:val="center"/>
          </w:pPr>
          <w:r>
            <w:t xml:space="preserve">Cisco </w:t>
          </w:r>
          <w:proofErr w:type="spellStart"/>
          <w:r>
            <w:t>Webex</w:t>
          </w:r>
          <w:proofErr w:type="spellEnd"/>
          <w:r>
            <w:t xml:space="preserve"> </w:t>
          </w:r>
          <w:r w:rsidR="00C62D35">
            <w:t>f</w:t>
          </w:r>
          <w:r>
            <w:t>eature</w:t>
          </w:r>
          <w:r w:rsidR="00C62D35">
            <w:t xml:space="preserve"> matrix by package</w:t>
          </w:r>
        </w:p>
      </w:tc>
      <w:tc>
        <w:tcPr>
          <w:tcW w:w="1417" w:type="dxa"/>
        </w:tcPr>
        <w:p w14:paraId="088CF894" w14:textId="77777777" w:rsidR="00D2582A" w:rsidRDefault="00D2582A" w:rsidP="000D030F">
          <w:pPr>
            <w:pStyle w:val="Footer"/>
            <w:jc w:val="right"/>
          </w:pPr>
        </w:p>
      </w:tc>
      <w:tc>
        <w:tcPr>
          <w:tcW w:w="1702" w:type="dxa"/>
          <w:tcMar>
            <w:left w:w="0" w:type="dxa"/>
            <w:right w:w="0" w:type="dxa"/>
          </w:tcMar>
          <w:vAlign w:val="bottom"/>
        </w:tcPr>
        <w:p w14:paraId="2328EB4F" w14:textId="660DAE02" w:rsidR="00D2582A" w:rsidRDefault="00F043EB" w:rsidP="000D030F">
          <w:pPr>
            <w:pStyle w:val="Footer"/>
          </w:pPr>
          <w:r>
            <w:t>May</w:t>
          </w:r>
          <w:r w:rsidR="00D2582A">
            <w:t xml:space="preserve"> 2021</w:t>
          </w:r>
        </w:p>
        <w:p w14:paraId="73D7E93F" w14:textId="77777777" w:rsidR="00D2582A" w:rsidRDefault="00D2582A" w:rsidP="00772C90">
          <w:pPr>
            <w:pStyle w:val="Footer"/>
            <w:jc w:val="right"/>
          </w:pPr>
        </w:p>
      </w:tc>
    </w:tr>
  </w:tbl>
  <w:p w14:paraId="795A442B" w14:textId="77777777" w:rsidR="00D2582A" w:rsidRDefault="00D2582A" w:rsidP="00EC7B42">
    <w:pPr>
      <w:pStyle w:val="Footer"/>
    </w:pPr>
  </w:p>
  <w:p w14:paraId="060AB11A" w14:textId="77777777" w:rsidR="00D2582A" w:rsidRDefault="00D2582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right w:w="14" w:type="dxa"/>
      </w:tblCellMar>
      <w:tblLook w:val="04A0" w:firstRow="1" w:lastRow="0" w:firstColumn="1" w:lastColumn="0" w:noHBand="0" w:noVBand="1"/>
    </w:tblPr>
    <w:tblGrid>
      <w:gridCol w:w="619"/>
      <w:gridCol w:w="576"/>
      <w:gridCol w:w="5878"/>
    </w:tblGrid>
    <w:tr w:rsidR="00D2582A" w14:paraId="44045E14" w14:textId="77777777" w:rsidTr="00A14DD0">
      <w:trPr>
        <w:trHeight w:val="1008"/>
      </w:trPr>
      <w:tc>
        <w:tcPr>
          <w:tcW w:w="619" w:type="dxa"/>
          <w:shd w:val="clear" w:color="auto" w:fill="5514B4"/>
        </w:tcPr>
        <w:p w14:paraId="2F07D983" w14:textId="77777777" w:rsidR="00D2582A" w:rsidRPr="00D444A7" w:rsidRDefault="00D2582A" w:rsidP="00A14DD0">
          <w:pPr>
            <w:pStyle w:val="Footer"/>
          </w:pPr>
          <w:r w:rsidRPr="00D444A7">
            <w:fldChar w:fldCharType="begin"/>
          </w:r>
          <w:r w:rsidRPr="00D444A7">
            <w:instrText xml:space="preserve"> PAGE   \* MERGEFORMAT </w:instrText>
          </w:r>
          <w:r w:rsidRPr="00D444A7">
            <w:fldChar w:fldCharType="separate"/>
          </w:r>
          <w:r w:rsidRPr="00D444A7">
            <w:rPr>
              <w:noProof/>
            </w:rPr>
            <w:t>1</w:t>
          </w:r>
          <w:r w:rsidRPr="00D444A7">
            <w:rPr>
              <w:noProof/>
            </w:rPr>
            <w:fldChar w:fldCharType="end"/>
          </w:r>
        </w:p>
      </w:tc>
      <w:tc>
        <w:tcPr>
          <w:tcW w:w="576" w:type="dxa"/>
        </w:tcPr>
        <w:p w14:paraId="5B3038E6" w14:textId="77777777" w:rsidR="00D2582A" w:rsidRDefault="00D2582A" w:rsidP="00A14DD0">
          <w:pPr>
            <w:pStyle w:val="Footer"/>
          </w:pPr>
        </w:p>
      </w:tc>
      <w:tc>
        <w:tcPr>
          <w:tcW w:w="5878" w:type="dxa"/>
        </w:tcPr>
        <w:p w14:paraId="6403C63D" w14:textId="77777777" w:rsidR="00D2582A" w:rsidRPr="00D444A7" w:rsidRDefault="00D2582A" w:rsidP="00A14DD0">
          <w:pPr>
            <w:pStyle w:val="Footer"/>
          </w:pPr>
          <w:r w:rsidRPr="00D444A7">
            <w:t>Type name of customer here</w:t>
          </w:r>
        </w:p>
        <w:p w14:paraId="7FD90792" w14:textId="77777777" w:rsidR="00D2582A" w:rsidRPr="00D444A7" w:rsidRDefault="00D2582A" w:rsidP="00A14DD0">
          <w:pPr>
            <w:pStyle w:val="Footer"/>
          </w:pPr>
          <w:r w:rsidRPr="00D444A7">
            <w:t>Type title of this document here</w:t>
          </w:r>
        </w:p>
      </w:tc>
    </w:tr>
  </w:tbl>
  <w:p w14:paraId="769A10C9" w14:textId="77777777" w:rsidR="00D2582A" w:rsidRPr="00A9294F" w:rsidRDefault="00D2582A" w:rsidP="00A14DD0">
    <w:pPr>
      <w:pStyle w:val="Footer"/>
    </w:pPr>
  </w:p>
  <w:p w14:paraId="7DBDD2CE" w14:textId="77777777" w:rsidR="00D2582A" w:rsidRDefault="00D2582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4CF9B" w14:textId="77777777" w:rsidR="00D2582A" w:rsidRPr="00D444A7" w:rsidRDefault="00D2582A" w:rsidP="00A14D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81C5EA" w14:textId="77777777" w:rsidR="00DD20A2" w:rsidRDefault="00DD20A2" w:rsidP="006E39A0">
      <w:pPr>
        <w:spacing w:after="0"/>
      </w:pPr>
      <w:r>
        <w:separator/>
      </w:r>
    </w:p>
  </w:footnote>
  <w:footnote w:type="continuationSeparator" w:id="0">
    <w:p w14:paraId="3F7E755B" w14:textId="77777777" w:rsidR="00DD20A2" w:rsidRDefault="00DD20A2" w:rsidP="006E39A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9"/>
      <w:gridCol w:w="4820"/>
    </w:tblGrid>
    <w:tr w:rsidR="00D2582A" w14:paraId="4800C918" w14:textId="77777777" w:rsidTr="00A14DD0">
      <w:tc>
        <w:tcPr>
          <w:tcW w:w="4796" w:type="dxa"/>
        </w:tcPr>
        <w:p w14:paraId="7B7208D8" w14:textId="77777777" w:rsidR="00D2582A" w:rsidRDefault="00D2582A" w:rsidP="00A14DD0">
          <w:r>
            <w:rPr>
              <w:noProof/>
              <w:lang w:eastAsia="en-GB"/>
            </w:rPr>
            <w:drawing>
              <wp:inline distT="0" distB="0" distL="0" distR="0" wp14:anchorId="3E0B5F49" wp14:editId="55535526">
                <wp:extent cx="479528" cy="457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T_Logo_Indigo_RGB.png"/>
                        <pic:cNvPicPr/>
                      </pic:nvPicPr>
                      <pic:blipFill rotWithShape="1">
                        <a:blip r:embed="rId1">
                          <a:extLst>
                            <a:ext uri="{28A0092B-C50C-407E-A947-70E740481C1C}">
                              <a14:useLocalDpi xmlns:a14="http://schemas.microsoft.com/office/drawing/2010/main" val="0"/>
                            </a:ext>
                          </a:extLst>
                        </a:blip>
                        <a:srcRect l="13435" t="16398" r="16112" b="16450"/>
                        <a:stretch/>
                      </pic:blipFill>
                      <pic:spPr bwMode="auto">
                        <a:xfrm>
                          <a:off x="0" y="0"/>
                          <a:ext cx="479528" cy="457200"/>
                        </a:xfrm>
                        <a:prstGeom prst="rect">
                          <a:avLst/>
                        </a:prstGeom>
                        <a:ln>
                          <a:noFill/>
                        </a:ln>
                        <a:extLst>
                          <a:ext uri="{53640926-AAD7-44D8-BBD7-CCE9431645EC}">
                            <a14:shadowObscured xmlns:a14="http://schemas.microsoft.com/office/drawing/2010/main"/>
                          </a:ext>
                        </a:extLst>
                      </pic:spPr>
                    </pic:pic>
                  </a:graphicData>
                </a:graphic>
              </wp:inline>
            </w:drawing>
          </w:r>
        </w:p>
      </w:tc>
      <w:tc>
        <w:tcPr>
          <w:tcW w:w="4796" w:type="dxa"/>
          <w:vAlign w:val="center"/>
        </w:tcPr>
        <w:p w14:paraId="60CA3284" w14:textId="77777777" w:rsidR="00D2582A" w:rsidRPr="006E40D3" w:rsidRDefault="00D2582A" w:rsidP="00A14DD0">
          <w:r w:rsidRPr="006E40D3">
            <w:t>IN CONFIDENCE</w:t>
          </w:r>
        </w:p>
      </w:tc>
    </w:tr>
  </w:tbl>
  <w:p w14:paraId="612F8112" w14:textId="77777777" w:rsidR="00D2582A" w:rsidRDefault="00D2582A" w:rsidP="00A14DD0"/>
  <w:p w14:paraId="76778A32" w14:textId="77777777" w:rsidR="00D2582A" w:rsidRDefault="00D2582A" w:rsidP="00A14DD0"/>
  <w:p w14:paraId="62FD8743" w14:textId="77777777" w:rsidR="00D2582A" w:rsidRDefault="00D2582A" w:rsidP="00A14DD0"/>
  <w:p w14:paraId="333B1325" w14:textId="77777777" w:rsidR="00D2582A" w:rsidRDefault="00D2582A" w:rsidP="00A14DD0"/>
  <w:p w14:paraId="1E9DA1D4" w14:textId="77777777" w:rsidR="00D2582A" w:rsidRDefault="00D2582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3666C" w14:textId="77777777" w:rsidR="00D2582A" w:rsidRDefault="00D2582A" w:rsidP="00A14D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ED3545"/>
    <w:multiLevelType w:val="hybridMultilevel"/>
    <w:tmpl w:val="CAB05598"/>
    <w:lvl w:ilvl="0" w:tplc="0809000F">
      <w:start w:val="1"/>
      <w:numFmt w:val="decimal"/>
      <w:lvlText w:val="%1."/>
      <w:lvlJc w:val="left"/>
      <w:pPr>
        <w:ind w:left="360" w:hanging="360"/>
      </w:pPr>
      <w:rPr>
        <w:rFonts w:hint="default"/>
      </w:rPr>
    </w:lvl>
    <w:lvl w:ilvl="1" w:tplc="F172338C">
      <w:start w:val="1"/>
      <w:numFmt w:val="bullet"/>
      <w:lvlText w:val="•"/>
      <w:lvlJc w:val="left"/>
      <w:pPr>
        <w:tabs>
          <w:tab w:val="num" w:pos="1080"/>
        </w:tabs>
        <w:ind w:left="1080" w:hanging="360"/>
      </w:pPr>
      <w:rPr>
        <w:rFonts w:ascii="Arial" w:hAnsi="Arial" w:hint="default"/>
      </w:rPr>
    </w:lvl>
    <w:lvl w:ilvl="2" w:tplc="0D9EC3F0" w:tentative="1">
      <w:start w:val="1"/>
      <w:numFmt w:val="bullet"/>
      <w:lvlText w:val="•"/>
      <w:lvlJc w:val="left"/>
      <w:pPr>
        <w:tabs>
          <w:tab w:val="num" w:pos="1800"/>
        </w:tabs>
        <w:ind w:left="1800" w:hanging="360"/>
      </w:pPr>
      <w:rPr>
        <w:rFonts w:ascii="Arial" w:hAnsi="Arial" w:hint="default"/>
      </w:rPr>
    </w:lvl>
    <w:lvl w:ilvl="3" w:tplc="4A54EEE4" w:tentative="1">
      <w:start w:val="1"/>
      <w:numFmt w:val="bullet"/>
      <w:lvlText w:val="•"/>
      <w:lvlJc w:val="left"/>
      <w:pPr>
        <w:tabs>
          <w:tab w:val="num" w:pos="2520"/>
        </w:tabs>
        <w:ind w:left="2520" w:hanging="360"/>
      </w:pPr>
      <w:rPr>
        <w:rFonts w:ascii="Arial" w:hAnsi="Arial" w:hint="default"/>
      </w:rPr>
    </w:lvl>
    <w:lvl w:ilvl="4" w:tplc="3FF29F24" w:tentative="1">
      <w:start w:val="1"/>
      <w:numFmt w:val="bullet"/>
      <w:lvlText w:val="•"/>
      <w:lvlJc w:val="left"/>
      <w:pPr>
        <w:tabs>
          <w:tab w:val="num" w:pos="3240"/>
        </w:tabs>
        <w:ind w:left="3240" w:hanging="360"/>
      </w:pPr>
      <w:rPr>
        <w:rFonts w:ascii="Arial" w:hAnsi="Arial" w:hint="default"/>
      </w:rPr>
    </w:lvl>
    <w:lvl w:ilvl="5" w:tplc="9B48BBBA" w:tentative="1">
      <w:start w:val="1"/>
      <w:numFmt w:val="bullet"/>
      <w:lvlText w:val="•"/>
      <w:lvlJc w:val="left"/>
      <w:pPr>
        <w:tabs>
          <w:tab w:val="num" w:pos="3960"/>
        </w:tabs>
        <w:ind w:left="3960" w:hanging="360"/>
      </w:pPr>
      <w:rPr>
        <w:rFonts w:ascii="Arial" w:hAnsi="Arial" w:hint="default"/>
      </w:rPr>
    </w:lvl>
    <w:lvl w:ilvl="6" w:tplc="4128E75A" w:tentative="1">
      <w:start w:val="1"/>
      <w:numFmt w:val="bullet"/>
      <w:lvlText w:val="•"/>
      <w:lvlJc w:val="left"/>
      <w:pPr>
        <w:tabs>
          <w:tab w:val="num" w:pos="4680"/>
        </w:tabs>
        <w:ind w:left="4680" w:hanging="360"/>
      </w:pPr>
      <w:rPr>
        <w:rFonts w:ascii="Arial" w:hAnsi="Arial" w:hint="default"/>
      </w:rPr>
    </w:lvl>
    <w:lvl w:ilvl="7" w:tplc="2B386C6C" w:tentative="1">
      <w:start w:val="1"/>
      <w:numFmt w:val="bullet"/>
      <w:lvlText w:val="•"/>
      <w:lvlJc w:val="left"/>
      <w:pPr>
        <w:tabs>
          <w:tab w:val="num" w:pos="5400"/>
        </w:tabs>
        <w:ind w:left="5400" w:hanging="360"/>
      </w:pPr>
      <w:rPr>
        <w:rFonts w:ascii="Arial" w:hAnsi="Arial" w:hint="default"/>
      </w:rPr>
    </w:lvl>
    <w:lvl w:ilvl="8" w:tplc="D13C8D84"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32E41CBD"/>
    <w:multiLevelType w:val="multilevel"/>
    <w:tmpl w:val="E65E6652"/>
    <w:styleLink w:val="StyleOutlinenumberedLeft0cmHanging05cm"/>
    <w:lvl w:ilvl="0">
      <w:start w:val="1"/>
      <w:numFmt w:val="decimal"/>
      <w:lvlText w:val="%1."/>
      <w:lvlJc w:val="left"/>
      <w:pPr>
        <w:ind w:left="284" w:hanging="284"/>
      </w:p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1134" w:hanging="283"/>
      </w:pPr>
      <w:rPr>
        <w:rFonts w:ascii="Symbol" w:hAnsi="Symbol" w:hint="default"/>
      </w:rPr>
    </w:lvl>
    <w:lvl w:ilvl="4">
      <w:start w:val="1"/>
      <w:numFmt w:val="bullet"/>
      <w:lvlText w:val=""/>
      <w:lvlJc w:val="left"/>
      <w:pPr>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2" w15:restartNumberingAfterBreak="0">
    <w:nsid w:val="3B6A03CF"/>
    <w:multiLevelType w:val="multilevel"/>
    <w:tmpl w:val="A6DCD764"/>
    <w:lvl w:ilvl="0">
      <w:start w:val="1"/>
      <w:numFmt w:val="decimal"/>
      <w:pStyle w:val="Heading1"/>
      <w:lvlText w:val="%1"/>
      <w:lvlJc w:val="left"/>
      <w:pPr>
        <w:ind w:left="6782" w:hanging="1022"/>
      </w:pPr>
      <w:rPr>
        <w:rFonts w:hint="default"/>
      </w:rPr>
    </w:lvl>
    <w:lvl w:ilvl="1">
      <w:start w:val="1"/>
      <w:numFmt w:val="decimal"/>
      <w:pStyle w:val="Heading2"/>
      <w:lvlText w:val="%1.%2"/>
      <w:lvlJc w:val="left"/>
      <w:pPr>
        <w:ind w:left="6782" w:hanging="1022"/>
      </w:pPr>
      <w:rPr>
        <w:rFonts w:hint="default"/>
      </w:rPr>
    </w:lvl>
    <w:lvl w:ilvl="2">
      <w:start w:val="1"/>
      <w:numFmt w:val="decimal"/>
      <w:pStyle w:val="Heading3"/>
      <w:lvlText w:val="%1.%2.%3"/>
      <w:lvlJc w:val="left"/>
      <w:pPr>
        <w:ind w:left="6782" w:hanging="1022"/>
      </w:pPr>
      <w:rPr>
        <w:rFonts w:hint="default"/>
      </w:rPr>
    </w:lvl>
    <w:lvl w:ilvl="3">
      <w:start w:val="1"/>
      <w:numFmt w:val="decimal"/>
      <w:lvlText w:val="%1.%2.%3.%4."/>
      <w:lvlJc w:val="left"/>
      <w:pPr>
        <w:ind w:left="7488" w:hanging="648"/>
      </w:pPr>
      <w:rPr>
        <w:rFonts w:hint="default"/>
      </w:rPr>
    </w:lvl>
    <w:lvl w:ilvl="4">
      <w:start w:val="1"/>
      <w:numFmt w:val="decimal"/>
      <w:lvlText w:val="%1.%2.%3.%4.%5."/>
      <w:lvlJc w:val="left"/>
      <w:pPr>
        <w:ind w:left="7992" w:hanging="792"/>
      </w:pPr>
      <w:rPr>
        <w:rFonts w:hint="default"/>
      </w:rPr>
    </w:lvl>
    <w:lvl w:ilvl="5">
      <w:start w:val="1"/>
      <w:numFmt w:val="decimal"/>
      <w:lvlText w:val="%1.%2.%3.%4.%5.%6."/>
      <w:lvlJc w:val="left"/>
      <w:pPr>
        <w:ind w:left="8496" w:hanging="936"/>
      </w:pPr>
      <w:rPr>
        <w:rFonts w:hint="default"/>
      </w:rPr>
    </w:lvl>
    <w:lvl w:ilvl="6">
      <w:start w:val="1"/>
      <w:numFmt w:val="decimal"/>
      <w:lvlText w:val="%1.%2.%3.%4.%5.%6.%7."/>
      <w:lvlJc w:val="left"/>
      <w:pPr>
        <w:ind w:left="9000" w:hanging="1080"/>
      </w:pPr>
      <w:rPr>
        <w:rFonts w:hint="default"/>
      </w:rPr>
    </w:lvl>
    <w:lvl w:ilvl="7">
      <w:start w:val="1"/>
      <w:numFmt w:val="decimal"/>
      <w:lvlText w:val="%1.%2.%3.%4.%5.%6.%7.%8."/>
      <w:lvlJc w:val="left"/>
      <w:pPr>
        <w:ind w:left="9504" w:hanging="1224"/>
      </w:pPr>
      <w:rPr>
        <w:rFonts w:hint="default"/>
      </w:rPr>
    </w:lvl>
    <w:lvl w:ilvl="8">
      <w:start w:val="1"/>
      <w:numFmt w:val="decimal"/>
      <w:lvlText w:val="%1.%2.%3.%4.%5.%6.%7.%8.%9."/>
      <w:lvlJc w:val="left"/>
      <w:pPr>
        <w:ind w:left="10080" w:hanging="1440"/>
      </w:pPr>
      <w:rPr>
        <w:rFonts w:hint="default"/>
      </w:rPr>
    </w:lvl>
  </w:abstractNum>
  <w:abstractNum w:abstractNumId="3" w15:restartNumberingAfterBreak="0">
    <w:nsid w:val="3F097952"/>
    <w:multiLevelType w:val="multilevel"/>
    <w:tmpl w:val="5740B884"/>
    <w:lvl w:ilvl="0">
      <w:start w:val="1"/>
      <w:numFmt w:val="upperLetter"/>
      <w:pStyle w:val="Appendixheading1"/>
      <w:lvlText w:val="Appendix %1"/>
      <w:lvlJc w:val="left"/>
      <w:pPr>
        <w:ind w:left="0" w:firstLine="0"/>
      </w:pPr>
      <w:rPr>
        <w:rFonts w:ascii="Century Gothic" w:hAnsi="Century Gothic" w:hint="default"/>
        <w:b/>
        <w:i w:val="0"/>
        <w:color w:val="5514B4" w:themeColor="accent1"/>
        <w:sz w:val="40"/>
      </w:rPr>
    </w:lvl>
    <w:lvl w:ilvl="1">
      <w:start w:val="1"/>
      <w:numFmt w:val="decimal"/>
      <w:pStyle w:val="Appendixheading2"/>
      <w:lvlText w:val="Appendix %1.%2"/>
      <w:lvlJc w:val="left"/>
      <w:pPr>
        <w:ind w:left="0" w:firstLine="0"/>
      </w:pPr>
      <w:rPr>
        <w:rFonts w:ascii="Century Gothic" w:hAnsi="Century Gothic" w:hint="default"/>
        <w:b/>
        <w:i w:val="0"/>
        <w:color w:val="5514B4" w:themeColor="accent1"/>
        <w:sz w:val="28"/>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43624BC1"/>
    <w:multiLevelType w:val="hybridMultilevel"/>
    <w:tmpl w:val="0662242C"/>
    <w:lvl w:ilvl="0" w:tplc="0809000F">
      <w:start w:val="1"/>
      <w:numFmt w:val="decimal"/>
      <w:lvlText w:val="%1."/>
      <w:lvlJc w:val="left"/>
      <w:pPr>
        <w:ind w:left="360" w:hanging="360"/>
      </w:pPr>
      <w:rPr>
        <w:rFonts w:hint="default"/>
      </w:rPr>
    </w:lvl>
    <w:lvl w:ilvl="1" w:tplc="F172338C">
      <w:start w:val="1"/>
      <w:numFmt w:val="bullet"/>
      <w:lvlText w:val="•"/>
      <w:lvlJc w:val="left"/>
      <w:pPr>
        <w:tabs>
          <w:tab w:val="num" w:pos="1080"/>
        </w:tabs>
        <w:ind w:left="1080" w:hanging="360"/>
      </w:pPr>
      <w:rPr>
        <w:rFonts w:ascii="Arial" w:hAnsi="Arial" w:hint="default"/>
      </w:rPr>
    </w:lvl>
    <w:lvl w:ilvl="2" w:tplc="0D9EC3F0" w:tentative="1">
      <w:start w:val="1"/>
      <w:numFmt w:val="bullet"/>
      <w:lvlText w:val="•"/>
      <w:lvlJc w:val="left"/>
      <w:pPr>
        <w:tabs>
          <w:tab w:val="num" w:pos="1800"/>
        </w:tabs>
        <w:ind w:left="1800" w:hanging="360"/>
      </w:pPr>
      <w:rPr>
        <w:rFonts w:ascii="Arial" w:hAnsi="Arial" w:hint="default"/>
      </w:rPr>
    </w:lvl>
    <w:lvl w:ilvl="3" w:tplc="4A54EEE4" w:tentative="1">
      <w:start w:val="1"/>
      <w:numFmt w:val="bullet"/>
      <w:lvlText w:val="•"/>
      <w:lvlJc w:val="left"/>
      <w:pPr>
        <w:tabs>
          <w:tab w:val="num" w:pos="2520"/>
        </w:tabs>
        <w:ind w:left="2520" w:hanging="360"/>
      </w:pPr>
      <w:rPr>
        <w:rFonts w:ascii="Arial" w:hAnsi="Arial" w:hint="default"/>
      </w:rPr>
    </w:lvl>
    <w:lvl w:ilvl="4" w:tplc="3FF29F24" w:tentative="1">
      <w:start w:val="1"/>
      <w:numFmt w:val="bullet"/>
      <w:lvlText w:val="•"/>
      <w:lvlJc w:val="left"/>
      <w:pPr>
        <w:tabs>
          <w:tab w:val="num" w:pos="3240"/>
        </w:tabs>
        <w:ind w:left="3240" w:hanging="360"/>
      </w:pPr>
      <w:rPr>
        <w:rFonts w:ascii="Arial" w:hAnsi="Arial" w:hint="default"/>
      </w:rPr>
    </w:lvl>
    <w:lvl w:ilvl="5" w:tplc="9B48BBBA" w:tentative="1">
      <w:start w:val="1"/>
      <w:numFmt w:val="bullet"/>
      <w:lvlText w:val="•"/>
      <w:lvlJc w:val="left"/>
      <w:pPr>
        <w:tabs>
          <w:tab w:val="num" w:pos="3960"/>
        </w:tabs>
        <w:ind w:left="3960" w:hanging="360"/>
      </w:pPr>
      <w:rPr>
        <w:rFonts w:ascii="Arial" w:hAnsi="Arial" w:hint="default"/>
      </w:rPr>
    </w:lvl>
    <w:lvl w:ilvl="6" w:tplc="4128E75A" w:tentative="1">
      <w:start w:val="1"/>
      <w:numFmt w:val="bullet"/>
      <w:lvlText w:val="•"/>
      <w:lvlJc w:val="left"/>
      <w:pPr>
        <w:tabs>
          <w:tab w:val="num" w:pos="4680"/>
        </w:tabs>
        <w:ind w:left="4680" w:hanging="360"/>
      </w:pPr>
      <w:rPr>
        <w:rFonts w:ascii="Arial" w:hAnsi="Arial" w:hint="default"/>
      </w:rPr>
    </w:lvl>
    <w:lvl w:ilvl="7" w:tplc="2B386C6C" w:tentative="1">
      <w:start w:val="1"/>
      <w:numFmt w:val="bullet"/>
      <w:lvlText w:val="•"/>
      <w:lvlJc w:val="left"/>
      <w:pPr>
        <w:tabs>
          <w:tab w:val="num" w:pos="5400"/>
        </w:tabs>
        <w:ind w:left="5400" w:hanging="360"/>
      </w:pPr>
      <w:rPr>
        <w:rFonts w:ascii="Arial" w:hAnsi="Arial" w:hint="default"/>
      </w:rPr>
    </w:lvl>
    <w:lvl w:ilvl="8" w:tplc="D13C8D84"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44A662AE"/>
    <w:multiLevelType w:val="multilevel"/>
    <w:tmpl w:val="575004B4"/>
    <w:lvl w:ilvl="0">
      <w:start w:val="1"/>
      <w:numFmt w:val="decimal"/>
      <w:pStyle w:val="BidHeading1"/>
      <w:lvlText w:val="%1."/>
      <w:lvlJc w:val="left"/>
      <w:pPr>
        <w:tabs>
          <w:tab w:val="num" w:pos="1134"/>
        </w:tabs>
        <w:ind w:left="1134" w:hanging="1134"/>
      </w:pPr>
      <w:rPr>
        <w:rFonts w:hint="default"/>
      </w:rPr>
    </w:lvl>
    <w:lvl w:ilvl="1">
      <w:start w:val="1"/>
      <w:numFmt w:val="decimal"/>
      <w:pStyle w:val="BidHeading2"/>
      <w:lvlText w:val="%1.%2."/>
      <w:lvlJc w:val="left"/>
      <w:pPr>
        <w:tabs>
          <w:tab w:val="num" w:pos="1134"/>
        </w:tabs>
        <w:ind w:left="1134" w:hanging="1134"/>
      </w:pPr>
      <w:rPr>
        <w:rFonts w:hint="default"/>
      </w:rPr>
    </w:lvl>
    <w:lvl w:ilvl="2">
      <w:start w:val="1"/>
      <w:numFmt w:val="decimal"/>
      <w:pStyle w:val="BidHeading3"/>
      <w:lvlText w:val="%1.%2.%3."/>
      <w:lvlJc w:val="left"/>
      <w:pPr>
        <w:tabs>
          <w:tab w:val="num" w:pos="-1"/>
        </w:tabs>
        <w:ind w:left="-1" w:hanging="1134"/>
      </w:pPr>
      <w:rPr>
        <w:rFonts w:hint="default"/>
      </w:rPr>
    </w:lvl>
    <w:lvl w:ilvl="3">
      <w:start w:val="1"/>
      <w:numFmt w:val="decimal"/>
      <w:pStyle w:val="BidHeading4"/>
      <w:lvlText w:val="%1.%2.%3.%4."/>
      <w:lvlJc w:val="left"/>
      <w:pPr>
        <w:tabs>
          <w:tab w:val="num" w:pos="-1"/>
        </w:tabs>
        <w:ind w:left="-1" w:hanging="1134"/>
      </w:pPr>
      <w:rPr>
        <w:rFonts w:hint="default"/>
      </w:rPr>
    </w:lvl>
    <w:lvl w:ilvl="4">
      <w:start w:val="1"/>
      <w:numFmt w:val="decimal"/>
      <w:pStyle w:val="BidHeading5"/>
      <w:lvlText w:val="%1.%2.%3.%4.%5."/>
      <w:lvlJc w:val="left"/>
      <w:pPr>
        <w:tabs>
          <w:tab w:val="num" w:pos="-1135"/>
        </w:tabs>
        <w:ind w:left="5" w:hanging="1140"/>
      </w:pPr>
      <w:rPr>
        <w:rFonts w:hint="default"/>
      </w:rPr>
    </w:lvl>
    <w:lvl w:ilvl="5">
      <w:start w:val="1"/>
      <w:numFmt w:val="decimal"/>
      <w:lvlText w:val="%1.%2.%3.%4.%5.%6."/>
      <w:lvlJc w:val="left"/>
      <w:pPr>
        <w:tabs>
          <w:tab w:val="num" w:pos="1385"/>
        </w:tabs>
        <w:ind w:left="1241" w:hanging="936"/>
      </w:pPr>
      <w:rPr>
        <w:rFonts w:hint="default"/>
      </w:rPr>
    </w:lvl>
    <w:lvl w:ilvl="6">
      <w:start w:val="1"/>
      <w:numFmt w:val="decimal"/>
      <w:lvlText w:val="%1.%2.%3.%4.%5.%6.%7."/>
      <w:lvlJc w:val="left"/>
      <w:pPr>
        <w:tabs>
          <w:tab w:val="num" w:pos="2105"/>
        </w:tabs>
        <w:ind w:left="1745" w:hanging="1080"/>
      </w:pPr>
      <w:rPr>
        <w:rFonts w:hint="default"/>
      </w:rPr>
    </w:lvl>
    <w:lvl w:ilvl="7">
      <w:start w:val="1"/>
      <w:numFmt w:val="decimal"/>
      <w:lvlText w:val="%1.%2.%3.%4.%5.%6.%7.%8."/>
      <w:lvlJc w:val="left"/>
      <w:pPr>
        <w:tabs>
          <w:tab w:val="num" w:pos="2465"/>
        </w:tabs>
        <w:ind w:left="2249" w:hanging="1224"/>
      </w:pPr>
      <w:rPr>
        <w:rFonts w:hint="default"/>
      </w:rPr>
    </w:lvl>
    <w:lvl w:ilvl="8">
      <w:start w:val="1"/>
      <w:numFmt w:val="decimal"/>
      <w:lvlText w:val="%1.%2.%3.%4.%5.%6.%7.%8.%9."/>
      <w:lvlJc w:val="left"/>
      <w:pPr>
        <w:tabs>
          <w:tab w:val="num" w:pos="3185"/>
        </w:tabs>
        <w:ind w:left="2825" w:hanging="1440"/>
      </w:pPr>
      <w:rPr>
        <w:rFonts w:hint="default"/>
      </w:rPr>
    </w:lvl>
  </w:abstractNum>
  <w:abstractNum w:abstractNumId="6" w15:restartNumberingAfterBreak="0">
    <w:nsid w:val="45DC3CD8"/>
    <w:multiLevelType w:val="hybridMultilevel"/>
    <w:tmpl w:val="BF186DA0"/>
    <w:lvl w:ilvl="0" w:tplc="0809000F">
      <w:start w:val="1"/>
      <w:numFmt w:val="decimal"/>
      <w:lvlText w:val="%1."/>
      <w:lvlJc w:val="left"/>
      <w:pPr>
        <w:ind w:left="360" w:hanging="360"/>
      </w:pPr>
      <w:rPr>
        <w:rFonts w:hint="default"/>
      </w:rPr>
    </w:lvl>
    <w:lvl w:ilvl="1" w:tplc="F172338C">
      <w:start w:val="1"/>
      <w:numFmt w:val="bullet"/>
      <w:lvlText w:val="•"/>
      <w:lvlJc w:val="left"/>
      <w:pPr>
        <w:tabs>
          <w:tab w:val="num" w:pos="1080"/>
        </w:tabs>
        <w:ind w:left="1080" w:hanging="360"/>
      </w:pPr>
      <w:rPr>
        <w:rFonts w:ascii="Arial" w:hAnsi="Arial" w:hint="default"/>
      </w:rPr>
    </w:lvl>
    <w:lvl w:ilvl="2" w:tplc="0D9EC3F0" w:tentative="1">
      <w:start w:val="1"/>
      <w:numFmt w:val="bullet"/>
      <w:lvlText w:val="•"/>
      <w:lvlJc w:val="left"/>
      <w:pPr>
        <w:tabs>
          <w:tab w:val="num" w:pos="1800"/>
        </w:tabs>
        <w:ind w:left="1800" w:hanging="360"/>
      </w:pPr>
      <w:rPr>
        <w:rFonts w:ascii="Arial" w:hAnsi="Arial" w:hint="default"/>
      </w:rPr>
    </w:lvl>
    <w:lvl w:ilvl="3" w:tplc="4A54EEE4" w:tentative="1">
      <w:start w:val="1"/>
      <w:numFmt w:val="bullet"/>
      <w:lvlText w:val="•"/>
      <w:lvlJc w:val="left"/>
      <w:pPr>
        <w:tabs>
          <w:tab w:val="num" w:pos="2520"/>
        </w:tabs>
        <w:ind w:left="2520" w:hanging="360"/>
      </w:pPr>
      <w:rPr>
        <w:rFonts w:ascii="Arial" w:hAnsi="Arial" w:hint="default"/>
      </w:rPr>
    </w:lvl>
    <w:lvl w:ilvl="4" w:tplc="3FF29F24" w:tentative="1">
      <w:start w:val="1"/>
      <w:numFmt w:val="bullet"/>
      <w:lvlText w:val="•"/>
      <w:lvlJc w:val="left"/>
      <w:pPr>
        <w:tabs>
          <w:tab w:val="num" w:pos="3240"/>
        </w:tabs>
        <w:ind w:left="3240" w:hanging="360"/>
      </w:pPr>
      <w:rPr>
        <w:rFonts w:ascii="Arial" w:hAnsi="Arial" w:hint="default"/>
      </w:rPr>
    </w:lvl>
    <w:lvl w:ilvl="5" w:tplc="9B48BBBA" w:tentative="1">
      <w:start w:val="1"/>
      <w:numFmt w:val="bullet"/>
      <w:lvlText w:val="•"/>
      <w:lvlJc w:val="left"/>
      <w:pPr>
        <w:tabs>
          <w:tab w:val="num" w:pos="3960"/>
        </w:tabs>
        <w:ind w:left="3960" w:hanging="360"/>
      </w:pPr>
      <w:rPr>
        <w:rFonts w:ascii="Arial" w:hAnsi="Arial" w:hint="default"/>
      </w:rPr>
    </w:lvl>
    <w:lvl w:ilvl="6" w:tplc="4128E75A" w:tentative="1">
      <w:start w:val="1"/>
      <w:numFmt w:val="bullet"/>
      <w:lvlText w:val="•"/>
      <w:lvlJc w:val="left"/>
      <w:pPr>
        <w:tabs>
          <w:tab w:val="num" w:pos="4680"/>
        </w:tabs>
        <w:ind w:left="4680" w:hanging="360"/>
      </w:pPr>
      <w:rPr>
        <w:rFonts w:ascii="Arial" w:hAnsi="Arial" w:hint="default"/>
      </w:rPr>
    </w:lvl>
    <w:lvl w:ilvl="7" w:tplc="2B386C6C" w:tentative="1">
      <w:start w:val="1"/>
      <w:numFmt w:val="bullet"/>
      <w:lvlText w:val="•"/>
      <w:lvlJc w:val="left"/>
      <w:pPr>
        <w:tabs>
          <w:tab w:val="num" w:pos="5400"/>
        </w:tabs>
        <w:ind w:left="5400" w:hanging="360"/>
      </w:pPr>
      <w:rPr>
        <w:rFonts w:ascii="Arial" w:hAnsi="Arial" w:hint="default"/>
      </w:rPr>
    </w:lvl>
    <w:lvl w:ilvl="8" w:tplc="D13C8D84"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4EEA19E2"/>
    <w:multiLevelType w:val="hybridMultilevel"/>
    <w:tmpl w:val="7152EB3C"/>
    <w:lvl w:ilvl="0" w:tplc="0809000F">
      <w:start w:val="1"/>
      <w:numFmt w:val="decimal"/>
      <w:lvlText w:val="%1."/>
      <w:lvlJc w:val="left"/>
      <w:pPr>
        <w:ind w:left="360" w:hanging="360"/>
      </w:pPr>
      <w:rPr>
        <w:rFonts w:hint="default"/>
      </w:rPr>
    </w:lvl>
    <w:lvl w:ilvl="1" w:tplc="F172338C">
      <w:start w:val="1"/>
      <w:numFmt w:val="bullet"/>
      <w:lvlText w:val="•"/>
      <w:lvlJc w:val="left"/>
      <w:pPr>
        <w:tabs>
          <w:tab w:val="num" w:pos="1080"/>
        </w:tabs>
        <w:ind w:left="1080" w:hanging="360"/>
      </w:pPr>
      <w:rPr>
        <w:rFonts w:ascii="Arial" w:hAnsi="Arial" w:hint="default"/>
      </w:rPr>
    </w:lvl>
    <w:lvl w:ilvl="2" w:tplc="0D9EC3F0" w:tentative="1">
      <w:start w:val="1"/>
      <w:numFmt w:val="bullet"/>
      <w:lvlText w:val="•"/>
      <w:lvlJc w:val="left"/>
      <w:pPr>
        <w:tabs>
          <w:tab w:val="num" w:pos="1800"/>
        </w:tabs>
        <w:ind w:left="1800" w:hanging="360"/>
      </w:pPr>
      <w:rPr>
        <w:rFonts w:ascii="Arial" w:hAnsi="Arial" w:hint="default"/>
      </w:rPr>
    </w:lvl>
    <w:lvl w:ilvl="3" w:tplc="4A54EEE4" w:tentative="1">
      <w:start w:val="1"/>
      <w:numFmt w:val="bullet"/>
      <w:lvlText w:val="•"/>
      <w:lvlJc w:val="left"/>
      <w:pPr>
        <w:tabs>
          <w:tab w:val="num" w:pos="2520"/>
        </w:tabs>
        <w:ind w:left="2520" w:hanging="360"/>
      </w:pPr>
      <w:rPr>
        <w:rFonts w:ascii="Arial" w:hAnsi="Arial" w:hint="default"/>
      </w:rPr>
    </w:lvl>
    <w:lvl w:ilvl="4" w:tplc="3FF29F24" w:tentative="1">
      <w:start w:val="1"/>
      <w:numFmt w:val="bullet"/>
      <w:lvlText w:val="•"/>
      <w:lvlJc w:val="left"/>
      <w:pPr>
        <w:tabs>
          <w:tab w:val="num" w:pos="3240"/>
        </w:tabs>
        <w:ind w:left="3240" w:hanging="360"/>
      </w:pPr>
      <w:rPr>
        <w:rFonts w:ascii="Arial" w:hAnsi="Arial" w:hint="default"/>
      </w:rPr>
    </w:lvl>
    <w:lvl w:ilvl="5" w:tplc="9B48BBBA" w:tentative="1">
      <w:start w:val="1"/>
      <w:numFmt w:val="bullet"/>
      <w:lvlText w:val="•"/>
      <w:lvlJc w:val="left"/>
      <w:pPr>
        <w:tabs>
          <w:tab w:val="num" w:pos="3960"/>
        </w:tabs>
        <w:ind w:left="3960" w:hanging="360"/>
      </w:pPr>
      <w:rPr>
        <w:rFonts w:ascii="Arial" w:hAnsi="Arial" w:hint="default"/>
      </w:rPr>
    </w:lvl>
    <w:lvl w:ilvl="6" w:tplc="4128E75A" w:tentative="1">
      <w:start w:val="1"/>
      <w:numFmt w:val="bullet"/>
      <w:lvlText w:val="•"/>
      <w:lvlJc w:val="left"/>
      <w:pPr>
        <w:tabs>
          <w:tab w:val="num" w:pos="4680"/>
        </w:tabs>
        <w:ind w:left="4680" w:hanging="360"/>
      </w:pPr>
      <w:rPr>
        <w:rFonts w:ascii="Arial" w:hAnsi="Arial" w:hint="default"/>
      </w:rPr>
    </w:lvl>
    <w:lvl w:ilvl="7" w:tplc="2B386C6C" w:tentative="1">
      <w:start w:val="1"/>
      <w:numFmt w:val="bullet"/>
      <w:lvlText w:val="•"/>
      <w:lvlJc w:val="left"/>
      <w:pPr>
        <w:tabs>
          <w:tab w:val="num" w:pos="5400"/>
        </w:tabs>
        <w:ind w:left="5400" w:hanging="360"/>
      </w:pPr>
      <w:rPr>
        <w:rFonts w:ascii="Arial" w:hAnsi="Arial" w:hint="default"/>
      </w:rPr>
    </w:lvl>
    <w:lvl w:ilvl="8" w:tplc="D13C8D84"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56DC01F5"/>
    <w:multiLevelType w:val="multilevel"/>
    <w:tmpl w:val="C2EC73D6"/>
    <w:name w:val="BT bullet lis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1134" w:hanging="283"/>
      </w:pPr>
      <w:rPr>
        <w:rFonts w:ascii="Symbol" w:hAnsi="Symbol" w:hint="default"/>
      </w:rPr>
    </w:lvl>
    <w:lvl w:ilvl="4">
      <w:start w:val="1"/>
      <w:numFmt w:val="bullet"/>
      <w:lvlText w:val=""/>
      <w:lvlJc w:val="left"/>
      <w:pPr>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9" w15:restartNumberingAfterBreak="0">
    <w:nsid w:val="5FAA5095"/>
    <w:multiLevelType w:val="hybridMultilevel"/>
    <w:tmpl w:val="2F6806AA"/>
    <w:lvl w:ilvl="0" w:tplc="0809000F">
      <w:start w:val="1"/>
      <w:numFmt w:val="decimal"/>
      <w:lvlText w:val="%1."/>
      <w:lvlJc w:val="left"/>
      <w:pPr>
        <w:ind w:left="360" w:hanging="360"/>
      </w:pPr>
      <w:rPr>
        <w:rFonts w:hint="default"/>
      </w:rPr>
    </w:lvl>
    <w:lvl w:ilvl="1" w:tplc="F172338C">
      <w:start w:val="1"/>
      <w:numFmt w:val="bullet"/>
      <w:lvlText w:val="•"/>
      <w:lvlJc w:val="left"/>
      <w:pPr>
        <w:tabs>
          <w:tab w:val="num" w:pos="1080"/>
        </w:tabs>
        <w:ind w:left="1080" w:hanging="360"/>
      </w:pPr>
      <w:rPr>
        <w:rFonts w:ascii="Arial" w:hAnsi="Arial" w:hint="default"/>
      </w:rPr>
    </w:lvl>
    <w:lvl w:ilvl="2" w:tplc="0D9EC3F0" w:tentative="1">
      <w:start w:val="1"/>
      <w:numFmt w:val="bullet"/>
      <w:lvlText w:val="•"/>
      <w:lvlJc w:val="left"/>
      <w:pPr>
        <w:tabs>
          <w:tab w:val="num" w:pos="1800"/>
        </w:tabs>
        <w:ind w:left="1800" w:hanging="360"/>
      </w:pPr>
      <w:rPr>
        <w:rFonts w:ascii="Arial" w:hAnsi="Arial" w:hint="default"/>
      </w:rPr>
    </w:lvl>
    <w:lvl w:ilvl="3" w:tplc="4A54EEE4" w:tentative="1">
      <w:start w:val="1"/>
      <w:numFmt w:val="bullet"/>
      <w:lvlText w:val="•"/>
      <w:lvlJc w:val="left"/>
      <w:pPr>
        <w:tabs>
          <w:tab w:val="num" w:pos="2520"/>
        </w:tabs>
        <w:ind w:left="2520" w:hanging="360"/>
      </w:pPr>
      <w:rPr>
        <w:rFonts w:ascii="Arial" w:hAnsi="Arial" w:hint="default"/>
      </w:rPr>
    </w:lvl>
    <w:lvl w:ilvl="4" w:tplc="3FF29F24" w:tentative="1">
      <w:start w:val="1"/>
      <w:numFmt w:val="bullet"/>
      <w:lvlText w:val="•"/>
      <w:lvlJc w:val="left"/>
      <w:pPr>
        <w:tabs>
          <w:tab w:val="num" w:pos="3240"/>
        </w:tabs>
        <w:ind w:left="3240" w:hanging="360"/>
      </w:pPr>
      <w:rPr>
        <w:rFonts w:ascii="Arial" w:hAnsi="Arial" w:hint="default"/>
      </w:rPr>
    </w:lvl>
    <w:lvl w:ilvl="5" w:tplc="9B48BBBA" w:tentative="1">
      <w:start w:val="1"/>
      <w:numFmt w:val="bullet"/>
      <w:lvlText w:val="•"/>
      <w:lvlJc w:val="left"/>
      <w:pPr>
        <w:tabs>
          <w:tab w:val="num" w:pos="3960"/>
        </w:tabs>
        <w:ind w:left="3960" w:hanging="360"/>
      </w:pPr>
      <w:rPr>
        <w:rFonts w:ascii="Arial" w:hAnsi="Arial" w:hint="default"/>
      </w:rPr>
    </w:lvl>
    <w:lvl w:ilvl="6" w:tplc="4128E75A" w:tentative="1">
      <w:start w:val="1"/>
      <w:numFmt w:val="bullet"/>
      <w:lvlText w:val="•"/>
      <w:lvlJc w:val="left"/>
      <w:pPr>
        <w:tabs>
          <w:tab w:val="num" w:pos="4680"/>
        </w:tabs>
        <w:ind w:left="4680" w:hanging="360"/>
      </w:pPr>
      <w:rPr>
        <w:rFonts w:ascii="Arial" w:hAnsi="Arial" w:hint="default"/>
      </w:rPr>
    </w:lvl>
    <w:lvl w:ilvl="7" w:tplc="2B386C6C" w:tentative="1">
      <w:start w:val="1"/>
      <w:numFmt w:val="bullet"/>
      <w:lvlText w:val="•"/>
      <w:lvlJc w:val="left"/>
      <w:pPr>
        <w:tabs>
          <w:tab w:val="num" w:pos="5400"/>
        </w:tabs>
        <w:ind w:left="5400" w:hanging="360"/>
      </w:pPr>
      <w:rPr>
        <w:rFonts w:ascii="Arial" w:hAnsi="Arial" w:hint="default"/>
      </w:rPr>
    </w:lvl>
    <w:lvl w:ilvl="8" w:tplc="D13C8D84"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747752E0"/>
    <w:multiLevelType w:val="multilevel"/>
    <w:tmpl w:val="E604D6C6"/>
    <w:name w:val="BT bullet list"/>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1" w:hanging="284"/>
      </w:pPr>
      <w:rPr>
        <w:rFonts w:ascii="Symbol" w:hAnsi="Symbol" w:hint="default"/>
      </w:rPr>
    </w:lvl>
    <w:lvl w:ilvl="3">
      <w:start w:val="1"/>
      <w:numFmt w:val="bullet"/>
      <w:lvlText w:val=""/>
      <w:lvlJc w:val="left"/>
      <w:pPr>
        <w:ind w:left="1134" w:hanging="283"/>
      </w:pPr>
      <w:rPr>
        <w:rFonts w:ascii="Symbol" w:hAnsi="Symbol" w:hint="default"/>
      </w:rPr>
    </w:lvl>
    <w:lvl w:ilvl="4">
      <w:start w:val="1"/>
      <w:numFmt w:val="bullet"/>
      <w:lvlText w:val=""/>
      <w:lvlJc w:val="left"/>
      <w:pPr>
        <w:ind w:left="1418" w:hanging="284"/>
      </w:pPr>
      <w:rPr>
        <w:rFonts w:ascii="Symbol" w:hAnsi="Symbol" w:hint="default"/>
      </w:rPr>
    </w:lvl>
    <w:lvl w:ilvl="5">
      <w:start w:val="1"/>
      <w:numFmt w:val="bullet"/>
      <w:lvlText w:val=""/>
      <w:lvlJc w:val="left"/>
      <w:pPr>
        <w:ind w:left="1701" w:hanging="283"/>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11" w15:restartNumberingAfterBreak="0">
    <w:nsid w:val="7E06124D"/>
    <w:multiLevelType w:val="hybridMultilevel"/>
    <w:tmpl w:val="6D969EC6"/>
    <w:lvl w:ilvl="0" w:tplc="BE929D32">
      <w:start w:val="1"/>
      <w:numFmt w:val="bullet"/>
      <w:pStyle w:val="BTbulletlist"/>
      <w:lvlText w:val="•"/>
      <w:lvlJc w:val="left"/>
      <w:pPr>
        <w:tabs>
          <w:tab w:val="num" w:pos="360"/>
        </w:tabs>
        <w:ind w:left="360" w:hanging="360"/>
      </w:pPr>
      <w:rPr>
        <w:rFonts w:ascii="Arial" w:hAnsi="Arial" w:hint="default"/>
      </w:rPr>
    </w:lvl>
    <w:lvl w:ilvl="1" w:tplc="F172338C">
      <w:start w:val="1"/>
      <w:numFmt w:val="bullet"/>
      <w:lvlText w:val="•"/>
      <w:lvlJc w:val="left"/>
      <w:pPr>
        <w:tabs>
          <w:tab w:val="num" w:pos="1080"/>
        </w:tabs>
        <w:ind w:left="1080" w:hanging="360"/>
      </w:pPr>
      <w:rPr>
        <w:rFonts w:ascii="Arial" w:hAnsi="Arial" w:hint="default"/>
      </w:rPr>
    </w:lvl>
    <w:lvl w:ilvl="2" w:tplc="0D9EC3F0" w:tentative="1">
      <w:start w:val="1"/>
      <w:numFmt w:val="bullet"/>
      <w:lvlText w:val="•"/>
      <w:lvlJc w:val="left"/>
      <w:pPr>
        <w:tabs>
          <w:tab w:val="num" w:pos="1800"/>
        </w:tabs>
        <w:ind w:left="1800" w:hanging="360"/>
      </w:pPr>
      <w:rPr>
        <w:rFonts w:ascii="Arial" w:hAnsi="Arial" w:hint="default"/>
      </w:rPr>
    </w:lvl>
    <w:lvl w:ilvl="3" w:tplc="4A54EEE4" w:tentative="1">
      <w:start w:val="1"/>
      <w:numFmt w:val="bullet"/>
      <w:lvlText w:val="•"/>
      <w:lvlJc w:val="left"/>
      <w:pPr>
        <w:tabs>
          <w:tab w:val="num" w:pos="2520"/>
        </w:tabs>
        <w:ind w:left="2520" w:hanging="360"/>
      </w:pPr>
      <w:rPr>
        <w:rFonts w:ascii="Arial" w:hAnsi="Arial" w:hint="default"/>
      </w:rPr>
    </w:lvl>
    <w:lvl w:ilvl="4" w:tplc="3FF29F24" w:tentative="1">
      <w:start w:val="1"/>
      <w:numFmt w:val="bullet"/>
      <w:lvlText w:val="•"/>
      <w:lvlJc w:val="left"/>
      <w:pPr>
        <w:tabs>
          <w:tab w:val="num" w:pos="3240"/>
        </w:tabs>
        <w:ind w:left="3240" w:hanging="360"/>
      </w:pPr>
      <w:rPr>
        <w:rFonts w:ascii="Arial" w:hAnsi="Arial" w:hint="default"/>
      </w:rPr>
    </w:lvl>
    <w:lvl w:ilvl="5" w:tplc="9B48BBBA" w:tentative="1">
      <w:start w:val="1"/>
      <w:numFmt w:val="bullet"/>
      <w:lvlText w:val="•"/>
      <w:lvlJc w:val="left"/>
      <w:pPr>
        <w:tabs>
          <w:tab w:val="num" w:pos="3960"/>
        </w:tabs>
        <w:ind w:left="3960" w:hanging="360"/>
      </w:pPr>
      <w:rPr>
        <w:rFonts w:ascii="Arial" w:hAnsi="Arial" w:hint="default"/>
      </w:rPr>
    </w:lvl>
    <w:lvl w:ilvl="6" w:tplc="4128E75A" w:tentative="1">
      <w:start w:val="1"/>
      <w:numFmt w:val="bullet"/>
      <w:lvlText w:val="•"/>
      <w:lvlJc w:val="left"/>
      <w:pPr>
        <w:tabs>
          <w:tab w:val="num" w:pos="4680"/>
        </w:tabs>
        <w:ind w:left="4680" w:hanging="360"/>
      </w:pPr>
      <w:rPr>
        <w:rFonts w:ascii="Arial" w:hAnsi="Arial" w:hint="default"/>
      </w:rPr>
    </w:lvl>
    <w:lvl w:ilvl="7" w:tplc="2B386C6C" w:tentative="1">
      <w:start w:val="1"/>
      <w:numFmt w:val="bullet"/>
      <w:lvlText w:val="•"/>
      <w:lvlJc w:val="left"/>
      <w:pPr>
        <w:tabs>
          <w:tab w:val="num" w:pos="5400"/>
        </w:tabs>
        <w:ind w:left="5400" w:hanging="360"/>
      </w:pPr>
      <w:rPr>
        <w:rFonts w:ascii="Arial" w:hAnsi="Arial" w:hint="default"/>
      </w:rPr>
    </w:lvl>
    <w:lvl w:ilvl="8" w:tplc="D13C8D84" w:tentative="1">
      <w:start w:val="1"/>
      <w:numFmt w:val="bullet"/>
      <w:lvlText w:val="•"/>
      <w:lvlJc w:val="left"/>
      <w:pPr>
        <w:tabs>
          <w:tab w:val="num" w:pos="6120"/>
        </w:tabs>
        <w:ind w:left="6120" w:hanging="360"/>
      </w:pPr>
      <w:rPr>
        <w:rFonts w:ascii="Arial" w:hAnsi="Arial" w:hint="default"/>
      </w:rPr>
    </w:lvl>
  </w:abstractNum>
  <w:num w:numId="1">
    <w:abstractNumId w:val="2"/>
  </w:num>
  <w:num w:numId="2">
    <w:abstractNumId w:val="3"/>
  </w:num>
  <w:num w:numId="3">
    <w:abstractNumId w:val="1"/>
  </w:num>
  <w:num w:numId="4">
    <w:abstractNumId w:val="11"/>
  </w:num>
  <w:num w:numId="5">
    <w:abstractNumId w:val="5"/>
  </w:num>
  <w:num w:numId="6">
    <w:abstractNumId w:val="7"/>
  </w:num>
  <w:num w:numId="7">
    <w:abstractNumId w:val="4"/>
  </w:num>
  <w:num w:numId="8">
    <w:abstractNumId w:val="9"/>
  </w:num>
  <w:num w:numId="9">
    <w:abstractNumId w:val="6"/>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activeWritingStyle w:appName="MSWord" w:lang="en-US" w:vendorID="64" w:dllVersion="4096" w:nlCheck="1" w:checkStyle="0"/>
  <w:activeWritingStyle w:appName="MSWord" w:lang="en-GB"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382"/>
    <w:rsid w:val="00000307"/>
    <w:rsid w:val="00001C58"/>
    <w:rsid w:val="00004ED2"/>
    <w:rsid w:val="0000596F"/>
    <w:rsid w:val="00012D25"/>
    <w:rsid w:val="00014501"/>
    <w:rsid w:val="0001655F"/>
    <w:rsid w:val="00016DF9"/>
    <w:rsid w:val="000170F5"/>
    <w:rsid w:val="00022C4E"/>
    <w:rsid w:val="00024911"/>
    <w:rsid w:val="000263AD"/>
    <w:rsid w:val="000271FE"/>
    <w:rsid w:val="0003008B"/>
    <w:rsid w:val="00032AFD"/>
    <w:rsid w:val="00035988"/>
    <w:rsid w:val="00036315"/>
    <w:rsid w:val="00036CFC"/>
    <w:rsid w:val="00040E7B"/>
    <w:rsid w:val="000412A7"/>
    <w:rsid w:val="00041464"/>
    <w:rsid w:val="000473E0"/>
    <w:rsid w:val="000514A4"/>
    <w:rsid w:val="000529C3"/>
    <w:rsid w:val="000540CA"/>
    <w:rsid w:val="000543A2"/>
    <w:rsid w:val="00054D7F"/>
    <w:rsid w:val="000556A6"/>
    <w:rsid w:val="0005766C"/>
    <w:rsid w:val="000606F4"/>
    <w:rsid w:val="00065922"/>
    <w:rsid w:val="00065955"/>
    <w:rsid w:val="00067B8A"/>
    <w:rsid w:val="000734F9"/>
    <w:rsid w:val="0007599B"/>
    <w:rsid w:val="0008310D"/>
    <w:rsid w:val="00083DF6"/>
    <w:rsid w:val="0008495F"/>
    <w:rsid w:val="00087854"/>
    <w:rsid w:val="0009167F"/>
    <w:rsid w:val="000919D7"/>
    <w:rsid w:val="00091F0F"/>
    <w:rsid w:val="00092A10"/>
    <w:rsid w:val="000968C5"/>
    <w:rsid w:val="000A2FC6"/>
    <w:rsid w:val="000A3A34"/>
    <w:rsid w:val="000A74D2"/>
    <w:rsid w:val="000B1EC6"/>
    <w:rsid w:val="000B2E8C"/>
    <w:rsid w:val="000B3D3B"/>
    <w:rsid w:val="000B6160"/>
    <w:rsid w:val="000B645A"/>
    <w:rsid w:val="000B7E7B"/>
    <w:rsid w:val="000C18E2"/>
    <w:rsid w:val="000C1AD8"/>
    <w:rsid w:val="000C72D7"/>
    <w:rsid w:val="000C7419"/>
    <w:rsid w:val="000D030F"/>
    <w:rsid w:val="000D25AF"/>
    <w:rsid w:val="000D439A"/>
    <w:rsid w:val="000E2345"/>
    <w:rsid w:val="000E23D3"/>
    <w:rsid w:val="000E2435"/>
    <w:rsid w:val="000E308D"/>
    <w:rsid w:val="000F23D3"/>
    <w:rsid w:val="000F2470"/>
    <w:rsid w:val="000F2E79"/>
    <w:rsid w:val="000F30C8"/>
    <w:rsid w:val="000F474E"/>
    <w:rsid w:val="000F4D11"/>
    <w:rsid w:val="000F4FF0"/>
    <w:rsid w:val="000F5AF2"/>
    <w:rsid w:val="000F6321"/>
    <w:rsid w:val="0010026C"/>
    <w:rsid w:val="00102A25"/>
    <w:rsid w:val="00102AB6"/>
    <w:rsid w:val="00103441"/>
    <w:rsid w:val="00107CAD"/>
    <w:rsid w:val="001104C7"/>
    <w:rsid w:val="0011224B"/>
    <w:rsid w:val="00112B06"/>
    <w:rsid w:val="001137DC"/>
    <w:rsid w:val="001144E8"/>
    <w:rsid w:val="001171F4"/>
    <w:rsid w:val="00121A71"/>
    <w:rsid w:val="0012229D"/>
    <w:rsid w:val="00125D74"/>
    <w:rsid w:val="00130CF2"/>
    <w:rsid w:val="00131A17"/>
    <w:rsid w:val="00133CFE"/>
    <w:rsid w:val="001420BE"/>
    <w:rsid w:val="001479A5"/>
    <w:rsid w:val="001521B5"/>
    <w:rsid w:val="00154358"/>
    <w:rsid w:val="001547CD"/>
    <w:rsid w:val="001551E1"/>
    <w:rsid w:val="00156896"/>
    <w:rsid w:val="0015698E"/>
    <w:rsid w:val="001605B3"/>
    <w:rsid w:val="00162DCC"/>
    <w:rsid w:val="00170AE8"/>
    <w:rsid w:val="00171DC8"/>
    <w:rsid w:val="00173056"/>
    <w:rsid w:val="001759F5"/>
    <w:rsid w:val="00175B58"/>
    <w:rsid w:val="0017726F"/>
    <w:rsid w:val="00180027"/>
    <w:rsid w:val="001803D1"/>
    <w:rsid w:val="001807CE"/>
    <w:rsid w:val="001814F6"/>
    <w:rsid w:val="00183647"/>
    <w:rsid w:val="00190550"/>
    <w:rsid w:val="00191326"/>
    <w:rsid w:val="00195553"/>
    <w:rsid w:val="00196548"/>
    <w:rsid w:val="00197569"/>
    <w:rsid w:val="001A2F06"/>
    <w:rsid w:val="001A338D"/>
    <w:rsid w:val="001B0137"/>
    <w:rsid w:val="001B0521"/>
    <w:rsid w:val="001B0584"/>
    <w:rsid w:val="001B1369"/>
    <w:rsid w:val="001B199F"/>
    <w:rsid w:val="001B254F"/>
    <w:rsid w:val="001B3411"/>
    <w:rsid w:val="001C3935"/>
    <w:rsid w:val="001C4BB5"/>
    <w:rsid w:val="001C6AD6"/>
    <w:rsid w:val="001D130F"/>
    <w:rsid w:val="001D1CBC"/>
    <w:rsid w:val="001E27A1"/>
    <w:rsid w:val="001E4A61"/>
    <w:rsid w:val="001E6392"/>
    <w:rsid w:val="001E7752"/>
    <w:rsid w:val="001F031A"/>
    <w:rsid w:val="001F03BF"/>
    <w:rsid w:val="001F462E"/>
    <w:rsid w:val="001F5F80"/>
    <w:rsid w:val="001F7C2A"/>
    <w:rsid w:val="00201FCA"/>
    <w:rsid w:val="00202340"/>
    <w:rsid w:val="002025E6"/>
    <w:rsid w:val="002032B6"/>
    <w:rsid w:val="00213125"/>
    <w:rsid w:val="00213A3D"/>
    <w:rsid w:val="0021435A"/>
    <w:rsid w:val="00214CB1"/>
    <w:rsid w:val="00216333"/>
    <w:rsid w:val="0022032E"/>
    <w:rsid w:val="00221ED1"/>
    <w:rsid w:val="0022684A"/>
    <w:rsid w:val="00231131"/>
    <w:rsid w:val="00231467"/>
    <w:rsid w:val="002320C5"/>
    <w:rsid w:val="00237F79"/>
    <w:rsid w:val="0024264C"/>
    <w:rsid w:val="00242DE9"/>
    <w:rsid w:val="00247372"/>
    <w:rsid w:val="00252CAB"/>
    <w:rsid w:val="00253794"/>
    <w:rsid w:val="00254455"/>
    <w:rsid w:val="0025530D"/>
    <w:rsid w:val="00256878"/>
    <w:rsid w:val="00257933"/>
    <w:rsid w:val="002601BD"/>
    <w:rsid w:val="00263ED6"/>
    <w:rsid w:val="00263EE6"/>
    <w:rsid w:val="0026461D"/>
    <w:rsid w:val="00264E40"/>
    <w:rsid w:val="0026541D"/>
    <w:rsid w:val="00265C82"/>
    <w:rsid w:val="0026658A"/>
    <w:rsid w:val="00267822"/>
    <w:rsid w:val="00267B1C"/>
    <w:rsid w:val="00271A86"/>
    <w:rsid w:val="00280426"/>
    <w:rsid w:val="0028223B"/>
    <w:rsid w:val="00283AAF"/>
    <w:rsid w:val="0028418D"/>
    <w:rsid w:val="00286C12"/>
    <w:rsid w:val="002902BF"/>
    <w:rsid w:val="002951A0"/>
    <w:rsid w:val="0029638A"/>
    <w:rsid w:val="00297E1F"/>
    <w:rsid w:val="002A1ED9"/>
    <w:rsid w:val="002A5E3E"/>
    <w:rsid w:val="002B0AE2"/>
    <w:rsid w:val="002B2AA2"/>
    <w:rsid w:val="002B5983"/>
    <w:rsid w:val="002B59C8"/>
    <w:rsid w:val="002B733A"/>
    <w:rsid w:val="002C1994"/>
    <w:rsid w:val="002C348F"/>
    <w:rsid w:val="002C3BE2"/>
    <w:rsid w:val="002C41C1"/>
    <w:rsid w:val="002C5DFB"/>
    <w:rsid w:val="002C6B67"/>
    <w:rsid w:val="002D5B7D"/>
    <w:rsid w:val="002D5C2E"/>
    <w:rsid w:val="002D64B8"/>
    <w:rsid w:val="002D705C"/>
    <w:rsid w:val="002E1FE7"/>
    <w:rsid w:val="002E2945"/>
    <w:rsid w:val="002E6E09"/>
    <w:rsid w:val="002E7403"/>
    <w:rsid w:val="002F1BC9"/>
    <w:rsid w:val="002F2071"/>
    <w:rsid w:val="0030140C"/>
    <w:rsid w:val="003042BD"/>
    <w:rsid w:val="00307321"/>
    <w:rsid w:val="003139C5"/>
    <w:rsid w:val="00316291"/>
    <w:rsid w:val="003201CF"/>
    <w:rsid w:val="00321C0D"/>
    <w:rsid w:val="003236A0"/>
    <w:rsid w:val="00327ED0"/>
    <w:rsid w:val="00335DDB"/>
    <w:rsid w:val="0033613B"/>
    <w:rsid w:val="0033701F"/>
    <w:rsid w:val="003378B6"/>
    <w:rsid w:val="00342080"/>
    <w:rsid w:val="00343050"/>
    <w:rsid w:val="00343352"/>
    <w:rsid w:val="00343631"/>
    <w:rsid w:val="00344CD1"/>
    <w:rsid w:val="0035180A"/>
    <w:rsid w:val="0035295F"/>
    <w:rsid w:val="003538DD"/>
    <w:rsid w:val="00354E9A"/>
    <w:rsid w:val="00354FE8"/>
    <w:rsid w:val="003572DF"/>
    <w:rsid w:val="0035753A"/>
    <w:rsid w:val="00362DA3"/>
    <w:rsid w:val="00363CEA"/>
    <w:rsid w:val="003679EF"/>
    <w:rsid w:val="00371D88"/>
    <w:rsid w:val="00372416"/>
    <w:rsid w:val="00373571"/>
    <w:rsid w:val="00382C67"/>
    <w:rsid w:val="00382E93"/>
    <w:rsid w:val="00383B36"/>
    <w:rsid w:val="0039199D"/>
    <w:rsid w:val="00392CAD"/>
    <w:rsid w:val="003A080D"/>
    <w:rsid w:val="003A1AE0"/>
    <w:rsid w:val="003A2A6B"/>
    <w:rsid w:val="003A2C98"/>
    <w:rsid w:val="003A2D11"/>
    <w:rsid w:val="003A446B"/>
    <w:rsid w:val="003B00BA"/>
    <w:rsid w:val="003B11C4"/>
    <w:rsid w:val="003B2815"/>
    <w:rsid w:val="003B4B96"/>
    <w:rsid w:val="003C2253"/>
    <w:rsid w:val="003C288A"/>
    <w:rsid w:val="003C45CE"/>
    <w:rsid w:val="003C472C"/>
    <w:rsid w:val="003D07ED"/>
    <w:rsid w:val="003D1B2E"/>
    <w:rsid w:val="003D217E"/>
    <w:rsid w:val="003D5666"/>
    <w:rsid w:val="003D71C9"/>
    <w:rsid w:val="003E156F"/>
    <w:rsid w:val="003E32C7"/>
    <w:rsid w:val="003E392D"/>
    <w:rsid w:val="003E4FFE"/>
    <w:rsid w:val="003E5A47"/>
    <w:rsid w:val="003E6551"/>
    <w:rsid w:val="003E69D6"/>
    <w:rsid w:val="003E7F72"/>
    <w:rsid w:val="003F01FE"/>
    <w:rsid w:val="00400652"/>
    <w:rsid w:val="004033D0"/>
    <w:rsid w:val="00404EEC"/>
    <w:rsid w:val="00404FA2"/>
    <w:rsid w:val="004050BF"/>
    <w:rsid w:val="0041720D"/>
    <w:rsid w:val="004243AB"/>
    <w:rsid w:val="004256C4"/>
    <w:rsid w:val="004301C6"/>
    <w:rsid w:val="00430D7E"/>
    <w:rsid w:val="00431A8F"/>
    <w:rsid w:val="00436758"/>
    <w:rsid w:val="004439AC"/>
    <w:rsid w:val="00444319"/>
    <w:rsid w:val="004470AC"/>
    <w:rsid w:val="00447B2B"/>
    <w:rsid w:val="0045183E"/>
    <w:rsid w:val="004526B2"/>
    <w:rsid w:val="004572D7"/>
    <w:rsid w:val="00462453"/>
    <w:rsid w:val="004655AB"/>
    <w:rsid w:val="00471333"/>
    <w:rsid w:val="00473912"/>
    <w:rsid w:val="00474865"/>
    <w:rsid w:val="00474B2D"/>
    <w:rsid w:val="0047587A"/>
    <w:rsid w:val="00481B9C"/>
    <w:rsid w:val="00486DB5"/>
    <w:rsid w:val="004874B0"/>
    <w:rsid w:val="00487BFE"/>
    <w:rsid w:val="00491C59"/>
    <w:rsid w:val="00492BD4"/>
    <w:rsid w:val="0049695A"/>
    <w:rsid w:val="004969C1"/>
    <w:rsid w:val="00497178"/>
    <w:rsid w:val="004A106F"/>
    <w:rsid w:val="004A5944"/>
    <w:rsid w:val="004B2564"/>
    <w:rsid w:val="004B343A"/>
    <w:rsid w:val="004B350D"/>
    <w:rsid w:val="004C1657"/>
    <w:rsid w:val="004C3B07"/>
    <w:rsid w:val="004C6C6A"/>
    <w:rsid w:val="004C7A66"/>
    <w:rsid w:val="004D4429"/>
    <w:rsid w:val="004D4E82"/>
    <w:rsid w:val="004D5234"/>
    <w:rsid w:val="004D5695"/>
    <w:rsid w:val="004D6442"/>
    <w:rsid w:val="004E2D78"/>
    <w:rsid w:val="004E6208"/>
    <w:rsid w:val="004F2424"/>
    <w:rsid w:val="004F29C1"/>
    <w:rsid w:val="004F487A"/>
    <w:rsid w:val="004F5959"/>
    <w:rsid w:val="004F6B7D"/>
    <w:rsid w:val="0050086C"/>
    <w:rsid w:val="00512278"/>
    <w:rsid w:val="005140BB"/>
    <w:rsid w:val="00516E7F"/>
    <w:rsid w:val="00521CBA"/>
    <w:rsid w:val="005227F4"/>
    <w:rsid w:val="005234AC"/>
    <w:rsid w:val="00526679"/>
    <w:rsid w:val="00527C6A"/>
    <w:rsid w:val="00531662"/>
    <w:rsid w:val="00535012"/>
    <w:rsid w:val="0053587C"/>
    <w:rsid w:val="00535979"/>
    <w:rsid w:val="00537FCF"/>
    <w:rsid w:val="00546C46"/>
    <w:rsid w:val="00552595"/>
    <w:rsid w:val="00554595"/>
    <w:rsid w:val="00555BD4"/>
    <w:rsid w:val="00556B76"/>
    <w:rsid w:val="0056091B"/>
    <w:rsid w:val="00570866"/>
    <w:rsid w:val="005722F7"/>
    <w:rsid w:val="00583461"/>
    <w:rsid w:val="00585FF4"/>
    <w:rsid w:val="00594005"/>
    <w:rsid w:val="00597AC5"/>
    <w:rsid w:val="005A0FA8"/>
    <w:rsid w:val="005A3F2C"/>
    <w:rsid w:val="005B256E"/>
    <w:rsid w:val="005B2608"/>
    <w:rsid w:val="005B266B"/>
    <w:rsid w:val="005B518A"/>
    <w:rsid w:val="005B5BAC"/>
    <w:rsid w:val="005C0B4F"/>
    <w:rsid w:val="005C4FD3"/>
    <w:rsid w:val="005D3402"/>
    <w:rsid w:val="005D5792"/>
    <w:rsid w:val="005D7145"/>
    <w:rsid w:val="005D71F4"/>
    <w:rsid w:val="005E102D"/>
    <w:rsid w:val="005E7D92"/>
    <w:rsid w:val="005F2E5C"/>
    <w:rsid w:val="005F5763"/>
    <w:rsid w:val="005F58C7"/>
    <w:rsid w:val="00606168"/>
    <w:rsid w:val="00610FA0"/>
    <w:rsid w:val="0061255F"/>
    <w:rsid w:val="00624C87"/>
    <w:rsid w:val="00624FB0"/>
    <w:rsid w:val="0062698B"/>
    <w:rsid w:val="006278EB"/>
    <w:rsid w:val="00637B85"/>
    <w:rsid w:val="0064015B"/>
    <w:rsid w:val="0064258B"/>
    <w:rsid w:val="0064289D"/>
    <w:rsid w:val="00642960"/>
    <w:rsid w:val="00646AEC"/>
    <w:rsid w:val="00646AFF"/>
    <w:rsid w:val="00651823"/>
    <w:rsid w:val="00654371"/>
    <w:rsid w:val="00654408"/>
    <w:rsid w:val="00657192"/>
    <w:rsid w:val="006610EE"/>
    <w:rsid w:val="00672609"/>
    <w:rsid w:val="0067447E"/>
    <w:rsid w:val="006766C3"/>
    <w:rsid w:val="00681E5D"/>
    <w:rsid w:val="006820C1"/>
    <w:rsid w:val="0068221D"/>
    <w:rsid w:val="00686565"/>
    <w:rsid w:val="006912F1"/>
    <w:rsid w:val="006A43C2"/>
    <w:rsid w:val="006A4EC8"/>
    <w:rsid w:val="006A54D6"/>
    <w:rsid w:val="006A61C9"/>
    <w:rsid w:val="006B46CA"/>
    <w:rsid w:val="006B4837"/>
    <w:rsid w:val="006C0A84"/>
    <w:rsid w:val="006C4BB5"/>
    <w:rsid w:val="006C72D3"/>
    <w:rsid w:val="006D1A9C"/>
    <w:rsid w:val="006D25CE"/>
    <w:rsid w:val="006D427E"/>
    <w:rsid w:val="006E1588"/>
    <w:rsid w:val="006E39A0"/>
    <w:rsid w:val="006E3B51"/>
    <w:rsid w:val="006E4140"/>
    <w:rsid w:val="006E487E"/>
    <w:rsid w:val="006E4DF3"/>
    <w:rsid w:val="006F05B4"/>
    <w:rsid w:val="006F0CC3"/>
    <w:rsid w:val="006F12F3"/>
    <w:rsid w:val="006F20E2"/>
    <w:rsid w:val="006F435A"/>
    <w:rsid w:val="006F437D"/>
    <w:rsid w:val="006F5D41"/>
    <w:rsid w:val="006F6283"/>
    <w:rsid w:val="006F6BC6"/>
    <w:rsid w:val="00701C8B"/>
    <w:rsid w:val="007057EC"/>
    <w:rsid w:val="00706843"/>
    <w:rsid w:val="00707149"/>
    <w:rsid w:val="00710067"/>
    <w:rsid w:val="00710072"/>
    <w:rsid w:val="00723F53"/>
    <w:rsid w:val="00727D41"/>
    <w:rsid w:val="007314B0"/>
    <w:rsid w:val="0073176F"/>
    <w:rsid w:val="00731A6B"/>
    <w:rsid w:val="007333D6"/>
    <w:rsid w:val="0073684D"/>
    <w:rsid w:val="00737048"/>
    <w:rsid w:val="007412C2"/>
    <w:rsid w:val="0074263F"/>
    <w:rsid w:val="00742834"/>
    <w:rsid w:val="00742D22"/>
    <w:rsid w:val="00750178"/>
    <w:rsid w:val="00751387"/>
    <w:rsid w:val="00751E4F"/>
    <w:rsid w:val="007532BB"/>
    <w:rsid w:val="00754F1A"/>
    <w:rsid w:val="00755341"/>
    <w:rsid w:val="00763382"/>
    <w:rsid w:val="0076396B"/>
    <w:rsid w:val="0077148E"/>
    <w:rsid w:val="00772382"/>
    <w:rsid w:val="00772C90"/>
    <w:rsid w:val="007746AB"/>
    <w:rsid w:val="007757F5"/>
    <w:rsid w:val="00780F27"/>
    <w:rsid w:val="00783B08"/>
    <w:rsid w:val="007853B5"/>
    <w:rsid w:val="007860DD"/>
    <w:rsid w:val="00792B38"/>
    <w:rsid w:val="007A730A"/>
    <w:rsid w:val="007B15B0"/>
    <w:rsid w:val="007B541E"/>
    <w:rsid w:val="007B6245"/>
    <w:rsid w:val="007B64DA"/>
    <w:rsid w:val="007C5298"/>
    <w:rsid w:val="007C6DD9"/>
    <w:rsid w:val="007C7F78"/>
    <w:rsid w:val="007D02C7"/>
    <w:rsid w:val="007D4E1F"/>
    <w:rsid w:val="007D6630"/>
    <w:rsid w:val="007E02F4"/>
    <w:rsid w:val="007E0BC7"/>
    <w:rsid w:val="007E2E0C"/>
    <w:rsid w:val="007E5018"/>
    <w:rsid w:val="007E628D"/>
    <w:rsid w:val="007F026C"/>
    <w:rsid w:val="007F2593"/>
    <w:rsid w:val="007F6C71"/>
    <w:rsid w:val="007F764E"/>
    <w:rsid w:val="008024D7"/>
    <w:rsid w:val="00802CC5"/>
    <w:rsid w:val="0080335A"/>
    <w:rsid w:val="00804521"/>
    <w:rsid w:val="008058FC"/>
    <w:rsid w:val="008105FE"/>
    <w:rsid w:val="00810AC5"/>
    <w:rsid w:val="00810F98"/>
    <w:rsid w:val="00813037"/>
    <w:rsid w:val="008215D7"/>
    <w:rsid w:val="00824186"/>
    <w:rsid w:val="008318B9"/>
    <w:rsid w:val="00834991"/>
    <w:rsid w:val="00841E37"/>
    <w:rsid w:val="008443B3"/>
    <w:rsid w:val="00844650"/>
    <w:rsid w:val="00844F3D"/>
    <w:rsid w:val="008462EF"/>
    <w:rsid w:val="00846761"/>
    <w:rsid w:val="0084688C"/>
    <w:rsid w:val="00851010"/>
    <w:rsid w:val="00851F05"/>
    <w:rsid w:val="0085360E"/>
    <w:rsid w:val="008564D0"/>
    <w:rsid w:val="0085780D"/>
    <w:rsid w:val="00860CAB"/>
    <w:rsid w:val="008661DD"/>
    <w:rsid w:val="008671BC"/>
    <w:rsid w:val="0088019C"/>
    <w:rsid w:val="0088059F"/>
    <w:rsid w:val="008840CF"/>
    <w:rsid w:val="0089175E"/>
    <w:rsid w:val="008917DF"/>
    <w:rsid w:val="00891876"/>
    <w:rsid w:val="00895D01"/>
    <w:rsid w:val="00896939"/>
    <w:rsid w:val="00896F78"/>
    <w:rsid w:val="00897505"/>
    <w:rsid w:val="008A3C73"/>
    <w:rsid w:val="008A3EEF"/>
    <w:rsid w:val="008A56AC"/>
    <w:rsid w:val="008B040C"/>
    <w:rsid w:val="008B13DF"/>
    <w:rsid w:val="008B1B8E"/>
    <w:rsid w:val="008B2D46"/>
    <w:rsid w:val="008B56E3"/>
    <w:rsid w:val="008B6007"/>
    <w:rsid w:val="008B6C08"/>
    <w:rsid w:val="008B7F7B"/>
    <w:rsid w:val="008C1772"/>
    <w:rsid w:val="008C4D14"/>
    <w:rsid w:val="008C5AF6"/>
    <w:rsid w:val="008C5BA5"/>
    <w:rsid w:val="008C697F"/>
    <w:rsid w:val="008C73CC"/>
    <w:rsid w:val="008D1C07"/>
    <w:rsid w:val="008D399A"/>
    <w:rsid w:val="008E103D"/>
    <w:rsid w:val="008E4E44"/>
    <w:rsid w:val="008E5750"/>
    <w:rsid w:val="008F1197"/>
    <w:rsid w:val="008F212C"/>
    <w:rsid w:val="008F411C"/>
    <w:rsid w:val="0090096C"/>
    <w:rsid w:val="00901B61"/>
    <w:rsid w:val="00904CE1"/>
    <w:rsid w:val="00907669"/>
    <w:rsid w:val="009117F3"/>
    <w:rsid w:val="00913C5C"/>
    <w:rsid w:val="009153A3"/>
    <w:rsid w:val="0091561E"/>
    <w:rsid w:val="009201E0"/>
    <w:rsid w:val="00923FB5"/>
    <w:rsid w:val="009254E1"/>
    <w:rsid w:val="0092634E"/>
    <w:rsid w:val="00927849"/>
    <w:rsid w:val="00927F5E"/>
    <w:rsid w:val="00930DC3"/>
    <w:rsid w:val="009316D4"/>
    <w:rsid w:val="00933574"/>
    <w:rsid w:val="00934085"/>
    <w:rsid w:val="009342F6"/>
    <w:rsid w:val="0093624A"/>
    <w:rsid w:val="00943510"/>
    <w:rsid w:val="00950D38"/>
    <w:rsid w:val="00951320"/>
    <w:rsid w:val="00952C4D"/>
    <w:rsid w:val="0095543B"/>
    <w:rsid w:val="00955A0D"/>
    <w:rsid w:val="009565B4"/>
    <w:rsid w:val="00956B4A"/>
    <w:rsid w:val="009576C5"/>
    <w:rsid w:val="00961FDF"/>
    <w:rsid w:val="0096370F"/>
    <w:rsid w:val="009648A2"/>
    <w:rsid w:val="0096569E"/>
    <w:rsid w:val="009715CC"/>
    <w:rsid w:val="00975637"/>
    <w:rsid w:val="009758B7"/>
    <w:rsid w:val="00991FEC"/>
    <w:rsid w:val="00993287"/>
    <w:rsid w:val="00993447"/>
    <w:rsid w:val="00994F34"/>
    <w:rsid w:val="009957F7"/>
    <w:rsid w:val="00995FC6"/>
    <w:rsid w:val="00996E96"/>
    <w:rsid w:val="009979BF"/>
    <w:rsid w:val="009A1073"/>
    <w:rsid w:val="009A4551"/>
    <w:rsid w:val="009A4D50"/>
    <w:rsid w:val="009A535C"/>
    <w:rsid w:val="009A6F56"/>
    <w:rsid w:val="009B635E"/>
    <w:rsid w:val="009C1323"/>
    <w:rsid w:val="009C21C6"/>
    <w:rsid w:val="009C558B"/>
    <w:rsid w:val="009D5373"/>
    <w:rsid w:val="009D5410"/>
    <w:rsid w:val="009E491B"/>
    <w:rsid w:val="009E77E0"/>
    <w:rsid w:val="009F17A3"/>
    <w:rsid w:val="00A01677"/>
    <w:rsid w:val="00A050E9"/>
    <w:rsid w:val="00A109FF"/>
    <w:rsid w:val="00A1273D"/>
    <w:rsid w:val="00A14DD0"/>
    <w:rsid w:val="00A16484"/>
    <w:rsid w:val="00A165BF"/>
    <w:rsid w:val="00A20680"/>
    <w:rsid w:val="00A23AD2"/>
    <w:rsid w:val="00A24415"/>
    <w:rsid w:val="00A31DEA"/>
    <w:rsid w:val="00A366A6"/>
    <w:rsid w:val="00A37DC4"/>
    <w:rsid w:val="00A433B6"/>
    <w:rsid w:val="00A43715"/>
    <w:rsid w:val="00A468FF"/>
    <w:rsid w:val="00A50C5E"/>
    <w:rsid w:val="00A54C16"/>
    <w:rsid w:val="00A55E7F"/>
    <w:rsid w:val="00A57A1C"/>
    <w:rsid w:val="00A57FE4"/>
    <w:rsid w:val="00A626CE"/>
    <w:rsid w:val="00A65868"/>
    <w:rsid w:val="00A679C2"/>
    <w:rsid w:val="00A70186"/>
    <w:rsid w:val="00A707B5"/>
    <w:rsid w:val="00A74B6C"/>
    <w:rsid w:val="00A77908"/>
    <w:rsid w:val="00A8135B"/>
    <w:rsid w:val="00A82A8B"/>
    <w:rsid w:val="00A85A6F"/>
    <w:rsid w:val="00A8795C"/>
    <w:rsid w:val="00A926FE"/>
    <w:rsid w:val="00A93E1A"/>
    <w:rsid w:val="00A97E7D"/>
    <w:rsid w:val="00AA0538"/>
    <w:rsid w:val="00AB145C"/>
    <w:rsid w:val="00AB2314"/>
    <w:rsid w:val="00AB351E"/>
    <w:rsid w:val="00AB5F9B"/>
    <w:rsid w:val="00AB715C"/>
    <w:rsid w:val="00AC0236"/>
    <w:rsid w:val="00AC052E"/>
    <w:rsid w:val="00AC3947"/>
    <w:rsid w:val="00AD607D"/>
    <w:rsid w:val="00AE6234"/>
    <w:rsid w:val="00AF0B70"/>
    <w:rsid w:val="00AF2B40"/>
    <w:rsid w:val="00AF6A55"/>
    <w:rsid w:val="00AF6F20"/>
    <w:rsid w:val="00AF7BA0"/>
    <w:rsid w:val="00B00407"/>
    <w:rsid w:val="00B03955"/>
    <w:rsid w:val="00B05158"/>
    <w:rsid w:val="00B10189"/>
    <w:rsid w:val="00B10AA9"/>
    <w:rsid w:val="00B13F0A"/>
    <w:rsid w:val="00B14024"/>
    <w:rsid w:val="00B1462C"/>
    <w:rsid w:val="00B16F83"/>
    <w:rsid w:val="00B17E01"/>
    <w:rsid w:val="00B30189"/>
    <w:rsid w:val="00B359BE"/>
    <w:rsid w:val="00B431B0"/>
    <w:rsid w:val="00B440C6"/>
    <w:rsid w:val="00B46F84"/>
    <w:rsid w:val="00B472BA"/>
    <w:rsid w:val="00B5346F"/>
    <w:rsid w:val="00B555C8"/>
    <w:rsid w:val="00B623A5"/>
    <w:rsid w:val="00B77CFC"/>
    <w:rsid w:val="00B838E6"/>
    <w:rsid w:val="00B84803"/>
    <w:rsid w:val="00B86544"/>
    <w:rsid w:val="00B91D62"/>
    <w:rsid w:val="00B93E82"/>
    <w:rsid w:val="00B94745"/>
    <w:rsid w:val="00B96A54"/>
    <w:rsid w:val="00BA3720"/>
    <w:rsid w:val="00BA4E71"/>
    <w:rsid w:val="00BA69BC"/>
    <w:rsid w:val="00BB1EF6"/>
    <w:rsid w:val="00BB64B9"/>
    <w:rsid w:val="00BB7968"/>
    <w:rsid w:val="00BC18DA"/>
    <w:rsid w:val="00BC2E25"/>
    <w:rsid w:val="00BC52C4"/>
    <w:rsid w:val="00BC72CD"/>
    <w:rsid w:val="00BC7B1E"/>
    <w:rsid w:val="00BD70A3"/>
    <w:rsid w:val="00BE720E"/>
    <w:rsid w:val="00BE7D98"/>
    <w:rsid w:val="00BF3F54"/>
    <w:rsid w:val="00BF7CC1"/>
    <w:rsid w:val="00C00299"/>
    <w:rsid w:val="00C02CCD"/>
    <w:rsid w:val="00C037C6"/>
    <w:rsid w:val="00C03F75"/>
    <w:rsid w:val="00C073C0"/>
    <w:rsid w:val="00C075F3"/>
    <w:rsid w:val="00C152B6"/>
    <w:rsid w:val="00C30B83"/>
    <w:rsid w:val="00C310B3"/>
    <w:rsid w:val="00C358A2"/>
    <w:rsid w:val="00C35BAD"/>
    <w:rsid w:val="00C37519"/>
    <w:rsid w:val="00C4061B"/>
    <w:rsid w:val="00C43626"/>
    <w:rsid w:val="00C446A0"/>
    <w:rsid w:val="00C4515E"/>
    <w:rsid w:val="00C45CA5"/>
    <w:rsid w:val="00C46F4E"/>
    <w:rsid w:val="00C509EB"/>
    <w:rsid w:val="00C5380C"/>
    <w:rsid w:val="00C5385E"/>
    <w:rsid w:val="00C53A3B"/>
    <w:rsid w:val="00C55EE2"/>
    <w:rsid w:val="00C56853"/>
    <w:rsid w:val="00C613B9"/>
    <w:rsid w:val="00C619AF"/>
    <w:rsid w:val="00C62D35"/>
    <w:rsid w:val="00C638F4"/>
    <w:rsid w:val="00C675FF"/>
    <w:rsid w:val="00C8433D"/>
    <w:rsid w:val="00C87CB3"/>
    <w:rsid w:val="00C9312B"/>
    <w:rsid w:val="00C976F5"/>
    <w:rsid w:val="00CA21BE"/>
    <w:rsid w:val="00CA3B0B"/>
    <w:rsid w:val="00CA4583"/>
    <w:rsid w:val="00CA4D74"/>
    <w:rsid w:val="00CB5D53"/>
    <w:rsid w:val="00CB63F4"/>
    <w:rsid w:val="00CB6541"/>
    <w:rsid w:val="00CB789C"/>
    <w:rsid w:val="00CC3662"/>
    <w:rsid w:val="00CC460F"/>
    <w:rsid w:val="00CC5982"/>
    <w:rsid w:val="00CC7A67"/>
    <w:rsid w:val="00CD27AD"/>
    <w:rsid w:val="00CD368A"/>
    <w:rsid w:val="00CE089B"/>
    <w:rsid w:val="00CE102B"/>
    <w:rsid w:val="00CE230B"/>
    <w:rsid w:val="00CE4BB9"/>
    <w:rsid w:val="00CE583F"/>
    <w:rsid w:val="00CF05EE"/>
    <w:rsid w:val="00CF5119"/>
    <w:rsid w:val="00CF55F7"/>
    <w:rsid w:val="00D14852"/>
    <w:rsid w:val="00D227B2"/>
    <w:rsid w:val="00D233BD"/>
    <w:rsid w:val="00D24A0F"/>
    <w:rsid w:val="00D24E1F"/>
    <w:rsid w:val="00D24EA9"/>
    <w:rsid w:val="00D2582A"/>
    <w:rsid w:val="00D258E0"/>
    <w:rsid w:val="00D335A7"/>
    <w:rsid w:val="00D36CDE"/>
    <w:rsid w:val="00D407C4"/>
    <w:rsid w:val="00D47EE7"/>
    <w:rsid w:val="00D51738"/>
    <w:rsid w:val="00D55CFE"/>
    <w:rsid w:val="00D62686"/>
    <w:rsid w:val="00D64F8F"/>
    <w:rsid w:val="00D65E2C"/>
    <w:rsid w:val="00D70EC5"/>
    <w:rsid w:val="00D74F88"/>
    <w:rsid w:val="00D76B82"/>
    <w:rsid w:val="00D77843"/>
    <w:rsid w:val="00D80129"/>
    <w:rsid w:val="00D804B9"/>
    <w:rsid w:val="00D84A9B"/>
    <w:rsid w:val="00D900A3"/>
    <w:rsid w:val="00D91AD6"/>
    <w:rsid w:val="00D9350F"/>
    <w:rsid w:val="00D94AEA"/>
    <w:rsid w:val="00D96036"/>
    <w:rsid w:val="00D960DC"/>
    <w:rsid w:val="00DA1582"/>
    <w:rsid w:val="00DA2B4C"/>
    <w:rsid w:val="00DA5D86"/>
    <w:rsid w:val="00DB32B7"/>
    <w:rsid w:val="00DB68F9"/>
    <w:rsid w:val="00DB785B"/>
    <w:rsid w:val="00DC0579"/>
    <w:rsid w:val="00DC5645"/>
    <w:rsid w:val="00DC63BC"/>
    <w:rsid w:val="00DC67BA"/>
    <w:rsid w:val="00DD0820"/>
    <w:rsid w:val="00DD0E5D"/>
    <w:rsid w:val="00DD20A2"/>
    <w:rsid w:val="00DD2A74"/>
    <w:rsid w:val="00DE24F4"/>
    <w:rsid w:val="00DE7D07"/>
    <w:rsid w:val="00DF03D1"/>
    <w:rsid w:val="00DF0B33"/>
    <w:rsid w:val="00DF0FFD"/>
    <w:rsid w:val="00DF3E80"/>
    <w:rsid w:val="00DF51C7"/>
    <w:rsid w:val="00DF7FB9"/>
    <w:rsid w:val="00E07FB8"/>
    <w:rsid w:val="00E101E5"/>
    <w:rsid w:val="00E10A63"/>
    <w:rsid w:val="00E15A8C"/>
    <w:rsid w:val="00E20742"/>
    <w:rsid w:val="00E32B2E"/>
    <w:rsid w:val="00E34F6D"/>
    <w:rsid w:val="00E355D8"/>
    <w:rsid w:val="00E3570C"/>
    <w:rsid w:val="00E37243"/>
    <w:rsid w:val="00E4083F"/>
    <w:rsid w:val="00E4220C"/>
    <w:rsid w:val="00E427B6"/>
    <w:rsid w:val="00E42968"/>
    <w:rsid w:val="00E46274"/>
    <w:rsid w:val="00E462A2"/>
    <w:rsid w:val="00E46D6C"/>
    <w:rsid w:val="00E506F8"/>
    <w:rsid w:val="00E6365C"/>
    <w:rsid w:val="00E647FA"/>
    <w:rsid w:val="00E65A1E"/>
    <w:rsid w:val="00E722EB"/>
    <w:rsid w:val="00E72392"/>
    <w:rsid w:val="00E7495F"/>
    <w:rsid w:val="00E76CF3"/>
    <w:rsid w:val="00E8041D"/>
    <w:rsid w:val="00E82D65"/>
    <w:rsid w:val="00E8504C"/>
    <w:rsid w:val="00E86AA9"/>
    <w:rsid w:val="00E90105"/>
    <w:rsid w:val="00E9732D"/>
    <w:rsid w:val="00EA1FA4"/>
    <w:rsid w:val="00EA3CE2"/>
    <w:rsid w:val="00EA4146"/>
    <w:rsid w:val="00EA5CFE"/>
    <w:rsid w:val="00EA616E"/>
    <w:rsid w:val="00EB1ADF"/>
    <w:rsid w:val="00EC0D8B"/>
    <w:rsid w:val="00EC3C79"/>
    <w:rsid w:val="00EC423E"/>
    <w:rsid w:val="00EC5F8B"/>
    <w:rsid w:val="00EC60FF"/>
    <w:rsid w:val="00EC6219"/>
    <w:rsid w:val="00EC7912"/>
    <w:rsid w:val="00EC7B42"/>
    <w:rsid w:val="00ED010E"/>
    <w:rsid w:val="00ED0A8B"/>
    <w:rsid w:val="00ED2AF0"/>
    <w:rsid w:val="00ED3BAF"/>
    <w:rsid w:val="00EE1108"/>
    <w:rsid w:val="00EE1519"/>
    <w:rsid w:val="00EE31AE"/>
    <w:rsid w:val="00EE7736"/>
    <w:rsid w:val="00EF3DD6"/>
    <w:rsid w:val="00F006BC"/>
    <w:rsid w:val="00F01D88"/>
    <w:rsid w:val="00F043EB"/>
    <w:rsid w:val="00F1057B"/>
    <w:rsid w:val="00F1294C"/>
    <w:rsid w:val="00F12FD0"/>
    <w:rsid w:val="00F13710"/>
    <w:rsid w:val="00F32AE3"/>
    <w:rsid w:val="00F3658E"/>
    <w:rsid w:val="00F3702D"/>
    <w:rsid w:val="00F37851"/>
    <w:rsid w:val="00F405D0"/>
    <w:rsid w:val="00F423A1"/>
    <w:rsid w:val="00F4289E"/>
    <w:rsid w:val="00F434D7"/>
    <w:rsid w:val="00F43D64"/>
    <w:rsid w:val="00F45493"/>
    <w:rsid w:val="00F454AF"/>
    <w:rsid w:val="00F504D5"/>
    <w:rsid w:val="00F50F6A"/>
    <w:rsid w:val="00F55529"/>
    <w:rsid w:val="00F5627B"/>
    <w:rsid w:val="00F56F2A"/>
    <w:rsid w:val="00F643AB"/>
    <w:rsid w:val="00F648B8"/>
    <w:rsid w:val="00F71E16"/>
    <w:rsid w:val="00F72CAD"/>
    <w:rsid w:val="00F73C6D"/>
    <w:rsid w:val="00F8054B"/>
    <w:rsid w:val="00F81EE1"/>
    <w:rsid w:val="00F84643"/>
    <w:rsid w:val="00F853D5"/>
    <w:rsid w:val="00F9016E"/>
    <w:rsid w:val="00F92B85"/>
    <w:rsid w:val="00F94DA1"/>
    <w:rsid w:val="00FA345D"/>
    <w:rsid w:val="00FA36C6"/>
    <w:rsid w:val="00FA3E51"/>
    <w:rsid w:val="00FA6691"/>
    <w:rsid w:val="00FA75FA"/>
    <w:rsid w:val="00FA7660"/>
    <w:rsid w:val="00FB146B"/>
    <w:rsid w:val="00FB59D2"/>
    <w:rsid w:val="00FB6120"/>
    <w:rsid w:val="00FB6988"/>
    <w:rsid w:val="00FB6B68"/>
    <w:rsid w:val="00FC0072"/>
    <w:rsid w:val="00FC4D93"/>
    <w:rsid w:val="00FD153B"/>
    <w:rsid w:val="00FE012D"/>
    <w:rsid w:val="00FE3BAD"/>
    <w:rsid w:val="00FE63AF"/>
    <w:rsid w:val="00FE7F7C"/>
    <w:rsid w:val="00FF18CD"/>
    <w:rsid w:val="00FF4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DA2EBB"/>
  <w14:defaultImageDpi w14:val="330"/>
  <w15:chartTrackingRefBased/>
  <w15:docId w15:val="{B3C9E636-3036-C048-AAF5-6C233CB6C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Theme="minorHAnsi" w:hAnsi="Century Gothic" w:cstheme="minorBidi"/>
        <w:color w:val="000000" w:themeColor="text1"/>
        <w:sz w:val="18"/>
        <w:szCs w:val="1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6"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qFormat="1"/>
    <w:lsdException w:name="footer" w:semiHidden="1" w:unhideWhenUsed="1" w:qFormat="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E8041D"/>
    <w:pPr>
      <w:spacing w:after="120" w:line="280" w:lineRule="exact"/>
    </w:pPr>
    <w:rPr>
      <w:rFonts w:eastAsiaTheme="minorEastAsia"/>
      <w:sz w:val="20"/>
    </w:rPr>
  </w:style>
  <w:style w:type="paragraph" w:styleId="Heading1">
    <w:name w:val="heading 1"/>
    <w:basedOn w:val="Normal"/>
    <w:next w:val="Normal"/>
    <w:link w:val="Heading1Char"/>
    <w:uiPriority w:val="1"/>
    <w:qFormat/>
    <w:rsid w:val="00436758"/>
    <w:pPr>
      <w:keepNext/>
      <w:numPr>
        <w:numId w:val="1"/>
      </w:numPr>
      <w:tabs>
        <w:tab w:val="left" w:pos="1021"/>
      </w:tabs>
      <w:spacing w:before="180" w:after="60"/>
      <w:outlineLvl w:val="0"/>
    </w:pPr>
    <w:rPr>
      <w:b/>
      <w:bCs/>
      <w:color w:val="5514B4" w:themeColor="accent1"/>
      <w:sz w:val="40"/>
      <w:szCs w:val="48"/>
    </w:rPr>
  </w:style>
  <w:style w:type="paragraph" w:styleId="Heading2">
    <w:name w:val="heading 2"/>
    <w:basedOn w:val="Normal"/>
    <w:next w:val="Normal"/>
    <w:link w:val="Heading2Char"/>
    <w:uiPriority w:val="2"/>
    <w:qFormat/>
    <w:rsid w:val="00436758"/>
    <w:pPr>
      <w:keepNext/>
      <w:numPr>
        <w:ilvl w:val="1"/>
        <w:numId w:val="1"/>
      </w:numPr>
      <w:tabs>
        <w:tab w:val="left" w:pos="284"/>
      </w:tabs>
      <w:spacing w:before="180" w:after="0"/>
      <w:ind w:left="1021" w:hanging="1021"/>
      <w:outlineLvl w:val="1"/>
    </w:pPr>
    <w:rPr>
      <w:b/>
      <w:bCs/>
      <w:color w:val="5514B4" w:themeColor="accent1"/>
      <w:sz w:val="32"/>
      <w:szCs w:val="32"/>
    </w:rPr>
  </w:style>
  <w:style w:type="paragraph" w:styleId="Heading3">
    <w:name w:val="heading 3"/>
    <w:basedOn w:val="Heading2"/>
    <w:next w:val="Normal"/>
    <w:link w:val="Heading3Char"/>
    <w:uiPriority w:val="3"/>
    <w:qFormat/>
    <w:rsid w:val="00436758"/>
    <w:pPr>
      <w:numPr>
        <w:ilvl w:val="2"/>
      </w:numPr>
      <w:spacing w:after="60"/>
      <w:outlineLvl w:val="2"/>
    </w:pPr>
    <w:rPr>
      <w:sz w:val="24"/>
      <w:szCs w:val="28"/>
    </w:rPr>
  </w:style>
  <w:style w:type="paragraph" w:styleId="Heading4">
    <w:name w:val="heading 4"/>
    <w:basedOn w:val="Heading3"/>
    <w:next w:val="Normal"/>
    <w:link w:val="Heading4Char"/>
    <w:uiPriority w:val="9"/>
    <w:semiHidden/>
    <w:rsid w:val="006E39A0"/>
    <w:pPr>
      <w:keepLines/>
      <w:spacing w:before="40"/>
      <w:outlineLvl w:val="3"/>
    </w:pPr>
    <w:rPr>
      <w:rFonts w:eastAsiaTheme="majorEastAsia" w:cstheme="majorBidi"/>
      <w:iCs/>
      <w:szCs w:val="18"/>
    </w:rPr>
  </w:style>
  <w:style w:type="paragraph" w:styleId="Heading5">
    <w:name w:val="heading 5"/>
    <w:basedOn w:val="Normal"/>
    <w:next w:val="Normal"/>
    <w:link w:val="Heading5Char"/>
    <w:uiPriority w:val="9"/>
    <w:semiHidden/>
    <w:qFormat/>
    <w:rsid w:val="00AF6F20"/>
    <w:pPr>
      <w:keepNext/>
      <w:keepLines/>
      <w:spacing w:before="40" w:after="0"/>
      <w:outlineLvl w:val="4"/>
    </w:pPr>
    <w:rPr>
      <w:rFonts w:asciiTheme="majorHAnsi" w:eastAsiaTheme="majorEastAsia" w:hAnsiTheme="majorHAnsi" w:cstheme="majorBidi"/>
      <w:color w:val="3F0F86" w:themeColor="accent1" w:themeShade="BF"/>
    </w:rPr>
  </w:style>
  <w:style w:type="paragraph" w:styleId="Heading6">
    <w:name w:val="heading 6"/>
    <w:basedOn w:val="Normal"/>
    <w:next w:val="Normal"/>
    <w:link w:val="Heading6Char"/>
    <w:uiPriority w:val="9"/>
    <w:semiHidden/>
    <w:unhideWhenUsed/>
    <w:qFormat/>
    <w:rsid w:val="009316D4"/>
    <w:pPr>
      <w:keepNext/>
      <w:keepLines/>
      <w:spacing w:before="40" w:after="0"/>
      <w:outlineLvl w:val="5"/>
    </w:pPr>
    <w:rPr>
      <w:rFonts w:asciiTheme="majorHAnsi" w:eastAsiaTheme="majorEastAsia" w:hAnsiTheme="majorHAnsi" w:cstheme="majorBidi"/>
      <w:color w:val="2A0A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36758"/>
    <w:rPr>
      <w:rFonts w:eastAsiaTheme="minorEastAsia"/>
      <w:b/>
      <w:bCs/>
      <w:color w:val="5514B4" w:themeColor="accent1"/>
      <w:sz w:val="40"/>
      <w:szCs w:val="48"/>
    </w:rPr>
  </w:style>
  <w:style w:type="character" w:customStyle="1" w:styleId="Heading2Char">
    <w:name w:val="Heading 2 Char"/>
    <w:basedOn w:val="DefaultParagraphFont"/>
    <w:link w:val="Heading2"/>
    <w:uiPriority w:val="2"/>
    <w:rsid w:val="00436758"/>
    <w:rPr>
      <w:rFonts w:eastAsiaTheme="minorEastAsia"/>
      <w:b/>
      <w:bCs/>
      <w:color w:val="5514B4" w:themeColor="accent1"/>
      <w:sz w:val="32"/>
      <w:szCs w:val="32"/>
    </w:rPr>
  </w:style>
  <w:style w:type="character" w:customStyle="1" w:styleId="Heading3Char">
    <w:name w:val="Heading 3 Char"/>
    <w:basedOn w:val="DefaultParagraphFont"/>
    <w:link w:val="Heading3"/>
    <w:uiPriority w:val="3"/>
    <w:rsid w:val="00436758"/>
    <w:rPr>
      <w:rFonts w:eastAsiaTheme="minorEastAsia"/>
      <w:b/>
      <w:bCs/>
      <w:color w:val="5514B4" w:themeColor="accent1"/>
      <w:sz w:val="24"/>
      <w:szCs w:val="28"/>
    </w:rPr>
  </w:style>
  <w:style w:type="character" w:customStyle="1" w:styleId="Heading4Char">
    <w:name w:val="Heading 4 Char"/>
    <w:basedOn w:val="DefaultParagraphFont"/>
    <w:link w:val="Heading4"/>
    <w:uiPriority w:val="9"/>
    <w:semiHidden/>
    <w:rsid w:val="00344CD1"/>
    <w:rPr>
      <w:rFonts w:eastAsiaTheme="majorEastAsia" w:cstheme="majorBidi"/>
      <w:b/>
      <w:bCs/>
      <w:iCs/>
      <w:color w:val="5514B4" w:themeColor="accent1"/>
      <w:sz w:val="24"/>
    </w:rPr>
  </w:style>
  <w:style w:type="paragraph" w:styleId="Footer">
    <w:name w:val="footer"/>
    <w:basedOn w:val="Normal"/>
    <w:link w:val="FooterChar"/>
    <w:uiPriority w:val="17"/>
    <w:qFormat/>
    <w:rsid w:val="003A2C98"/>
    <w:pPr>
      <w:tabs>
        <w:tab w:val="center" w:pos="4680"/>
        <w:tab w:val="right" w:pos="9360"/>
      </w:tabs>
      <w:spacing w:after="0"/>
    </w:pPr>
  </w:style>
  <w:style w:type="character" w:customStyle="1" w:styleId="FooterChar">
    <w:name w:val="Footer Char"/>
    <w:basedOn w:val="DefaultParagraphFont"/>
    <w:link w:val="Footer"/>
    <w:uiPriority w:val="17"/>
    <w:rsid w:val="007C7F78"/>
  </w:style>
  <w:style w:type="table" w:styleId="TableGrid">
    <w:name w:val="Table Grid"/>
    <w:basedOn w:val="TableNormal"/>
    <w:uiPriority w:val="39"/>
    <w:rsid w:val="003A2C9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1">
    <w:name w:val="Subheading 1"/>
    <w:basedOn w:val="Normal"/>
    <w:link w:val="Subheading1Char"/>
    <w:uiPriority w:val="4"/>
    <w:qFormat/>
    <w:rsid w:val="00A050E9"/>
    <w:pPr>
      <w:keepNext/>
      <w:spacing w:before="240" w:after="60"/>
    </w:pPr>
    <w:rPr>
      <w:b/>
      <w:bCs/>
      <w:sz w:val="24"/>
      <w:szCs w:val="24"/>
    </w:rPr>
  </w:style>
  <w:style w:type="paragraph" w:customStyle="1" w:styleId="Subheading2">
    <w:name w:val="Subheading 2"/>
    <w:basedOn w:val="Normal"/>
    <w:link w:val="Subheading2Char"/>
    <w:uiPriority w:val="5"/>
    <w:qFormat/>
    <w:rsid w:val="00436758"/>
    <w:pPr>
      <w:keepNext/>
      <w:spacing w:before="180" w:after="60"/>
    </w:pPr>
    <w:rPr>
      <w:b/>
      <w:bCs/>
    </w:rPr>
  </w:style>
  <w:style w:type="character" w:customStyle="1" w:styleId="Subheading1Char">
    <w:name w:val="Subheading 1 Char"/>
    <w:basedOn w:val="DefaultParagraphFont"/>
    <w:link w:val="Subheading1"/>
    <w:uiPriority w:val="4"/>
    <w:rsid w:val="00A050E9"/>
    <w:rPr>
      <w:b/>
      <w:bCs/>
      <w:sz w:val="24"/>
      <w:szCs w:val="24"/>
    </w:rPr>
  </w:style>
  <w:style w:type="character" w:customStyle="1" w:styleId="Subheading2Char">
    <w:name w:val="Subheading 2 Char"/>
    <w:basedOn w:val="DefaultParagraphFont"/>
    <w:link w:val="Subheading2"/>
    <w:uiPriority w:val="5"/>
    <w:rsid w:val="00436758"/>
    <w:rPr>
      <w:b/>
      <w:bCs/>
    </w:rPr>
  </w:style>
  <w:style w:type="paragraph" w:styleId="Caption">
    <w:name w:val="caption"/>
    <w:basedOn w:val="Normal"/>
    <w:next w:val="Normal"/>
    <w:uiPriority w:val="8"/>
    <w:qFormat/>
    <w:rsid w:val="00F3658E"/>
    <w:pPr>
      <w:keepNext/>
    </w:pPr>
    <w:rPr>
      <w:b/>
      <w:iCs/>
      <w:szCs w:val="14"/>
    </w:rPr>
  </w:style>
  <w:style w:type="character" w:styleId="Hyperlink">
    <w:name w:val="Hyperlink"/>
    <w:basedOn w:val="DefaultParagraphFont"/>
    <w:uiPriority w:val="99"/>
    <w:qFormat/>
    <w:rsid w:val="00535979"/>
    <w:rPr>
      <w:rFonts w:ascii="Century Gothic" w:hAnsi="Century Gothic"/>
      <w:color w:val="5514B4" w:themeColor="accent1"/>
      <w:sz w:val="18"/>
      <w:u w:val="single"/>
    </w:rPr>
  </w:style>
  <w:style w:type="paragraph" w:customStyle="1" w:styleId="Appendixheading1">
    <w:name w:val="Appendix heading 1"/>
    <w:basedOn w:val="Heading1"/>
    <w:next w:val="Normal"/>
    <w:uiPriority w:val="9"/>
    <w:qFormat/>
    <w:rsid w:val="00343050"/>
    <w:pPr>
      <w:numPr>
        <w:numId w:val="2"/>
      </w:numPr>
      <w:tabs>
        <w:tab w:val="clear" w:pos="1021"/>
      </w:tabs>
      <w:spacing w:after="120"/>
      <w:ind w:left="2977" w:hanging="2977"/>
    </w:pPr>
  </w:style>
  <w:style w:type="paragraph" w:customStyle="1" w:styleId="Heading1withnoauto-numbering">
    <w:name w:val="Heading 1 with no auto-numbering"/>
    <w:basedOn w:val="Heading1"/>
    <w:next w:val="Normal"/>
    <w:qFormat/>
    <w:rsid w:val="00125D74"/>
    <w:pPr>
      <w:numPr>
        <w:numId w:val="0"/>
      </w:numPr>
      <w:spacing w:before="240" w:after="120"/>
    </w:pPr>
  </w:style>
  <w:style w:type="paragraph" w:customStyle="1" w:styleId="Appendixheading2">
    <w:name w:val="Appendix heading 2"/>
    <w:basedOn w:val="Heading2"/>
    <w:next w:val="Normal"/>
    <w:uiPriority w:val="10"/>
    <w:qFormat/>
    <w:rsid w:val="00FF43A4"/>
    <w:pPr>
      <w:numPr>
        <w:numId w:val="2"/>
      </w:numPr>
      <w:tabs>
        <w:tab w:val="clear" w:pos="284"/>
      </w:tabs>
      <w:ind w:left="2126" w:hanging="2126"/>
    </w:pPr>
    <w:rPr>
      <w:sz w:val="28"/>
    </w:rPr>
  </w:style>
  <w:style w:type="paragraph" w:styleId="TOC2">
    <w:name w:val="toc 2"/>
    <w:basedOn w:val="Normal"/>
    <w:next w:val="Normal"/>
    <w:uiPriority w:val="39"/>
    <w:rsid w:val="002C6B67"/>
    <w:pPr>
      <w:tabs>
        <w:tab w:val="right" w:pos="9582"/>
      </w:tabs>
      <w:spacing w:after="0"/>
      <w:ind w:left="2126" w:hanging="2126"/>
      <w:contextualSpacing/>
    </w:pPr>
    <w:rPr>
      <w:rFonts w:cs="Times New Roman"/>
      <w:noProof/>
      <w:szCs w:val="22"/>
    </w:rPr>
  </w:style>
  <w:style w:type="paragraph" w:styleId="TOC1">
    <w:name w:val="toc 1"/>
    <w:basedOn w:val="Normal"/>
    <w:next w:val="Normal"/>
    <w:uiPriority w:val="39"/>
    <w:rsid w:val="00BD70A3"/>
    <w:pPr>
      <w:tabs>
        <w:tab w:val="left" w:pos="2126"/>
        <w:tab w:val="right" w:pos="9592"/>
      </w:tabs>
      <w:spacing w:before="240" w:after="60" w:line="240" w:lineRule="auto"/>
      <w:ind w:left="2126" w:hanging="2126"/>
    </w:pPr>
    <w:rPr>
      <w:rFonts w:cs="Times New Roman"/>
      <w:b/>
      <w:noProof/>
      <w:sz w:val="24"/>
      <w:szCs w:val="22"/>
    </w:rPr>
  </w:style>
  <w:style w:type="paragraph" w:customStyle="1" w:styleId="Documenttitle">
    <w:name w:val="Document title"/>
    <w:basedOn w:val="Title"/>
    <w:uiPriority w:val="10"/>
    <w:qFormat/>
    <w:rsid w:val="00851010"/>
    <w:pPr>
      <w:spacing w:line="216" w:lineRule="auto"/>
      <w:ind w:left="170"/>
      <w:contextualSpacing w:val="0"/>
    </w:pPr>
    <w:rPr>
      <w:rFonts w:ascii="Century Gothic" w:eastAsia="Times New Roman" w:hAnsi="Century Gothic" w:cs="Times New Roman"/>
      <w:b/>
      <w:bCs/>
      <w:color w:val="FFFFFF" w:themeColor="background1"/>
      <w:spacing w:val="-16"/>
      <w:kern w:val="0"/>
      <w:sz w:val="76"/>
      <w:szCs w:val="20"/>
    </w:rPr>
  </w:style>
  <w:style w:type="paragraph" w:styleId="Title">
    <w:name w:val="Title"/>
    <w:basedOn w:val="Normal"/>
    <w:next w:val="Normal"/>
    <w:link w:val="TitleChar"/>
    <w:uiPriority w:val="10"/>
    <w:semiHidden/>
    <w:qFormat/>
    <w:rsid w:val="006E39A0"/>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950D38"/>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91C59"/>
    <w:pPr>
      <w:spacing w:after="0"/>
    </w:pPr>
    <w:rPr>
      <w:rFonts w:ascii="Segoe UI" w:hAnsi="Segoe UI" w:cs="Segoe UI"/>
    </w:rPr>
  </w:style>
  <w:style w:type="character" w:customStyle="1" w:styleId="BalloonTextChar">
    <w:name w:val="Balloon Text Char"/>
    <w:basedOn w:val="DefaultParagraphFont"/>
    <w:link w:val="BalloonText"/>
    <w:uiPriority w:val="99"/>
    <w:semiHidden/>
    <w:rsid w:val="00491C59"/>
    <w:rPr>
      <w:rFonts w:ascii="Segoe UI" w:hAnsi="Segoe UI" w:cs="Segoe UI"/>
      <w:color w:val="AAAAAA" w:themeColor="accent5"/>
      <w:sz w:val="18"/>
      <w:szCs w:val="18"/>
    </w:rPr>
  </w:style>
  <w:style w:type="paragraph" w:customStyle="1" w:styleId="Heading3withnoauto-numbering">
    <w:name w:val="Heading 3 with no auto-numbering"/>
    <w:basedOn w:val="tablecopy8pt"/>
    <w:qFormat/>
    <w:rsid w:val="003378B6"/>
    <w:rPr>
      <w:b/>
      <w:bCs/>
    </w:rPr>
  </w:style>
  <w:style w:type="character" w:customStyle="1" w:styleId="UnresolvedMention1">
    <w:name w:val="Unresolved Mention1"/>
    <w:basedOn w:val="DefaultParagraphFont"/>
    <w:uiPriority w:val="99"/>
    <w:semiHidden/>
    <w:unhideWhenUsed/>
    <w:rsid w:val="00896F78"/>
    <w:rPr>
      <w:color w:val="605E5C"/>
      <w:shd w:val="clear" w:color="auto" w:fill="E1DFDD"/>
    </w:rPr>
  </w:style>
  <w:style w:type="paragraph" w:customStyle="1" w:styleId="Frontcoverdataclassification">
    <w:name w:val="Front cover data classification"/>
    <w:basedOn w:val="Normal"/>
    <w:uiPriority w:val="13"/>
    <w:qFormat/>
    <w:rsid w:val="00710072"/>
    <w:pPr>
      <w:spacing w:after="0"/>
      <w:jc w:val="right"/>
    </w:pPr>
    <w:rPr>
      <w:rFonts w:eastAsia="Times New Roman" w:cs="Times New Roman"/>
      <w:b/>
      <w:bCs/>
      <w:color w:val="FFFFFF" w:themeColor="background1"/>
      <w:szCs w:val="20"/>
    </w:rPr>
  </w:style>
  <w:style w:type="paragraph" w:customStyle="1" w:styleId="Contentsheading">
    <w:name w:val="Contents heading"/>
    <w:basedOn w:val="Heading1withnoauto-numbering"/>
    <w:uiPriority w:val="1"/>
    <w:rsid w:val="00E34F6D"/>
    <w:pPr>
      <w:tabs>
        <w:tab w:val="clear" w:pos="1021"/>
        <w:tab w:val="left" w:pos="2126"/>
        <w:tab w:val="right" w:pos="9594"/>
      </w:tabs>
      <w:ind w:left="2126"/>
    </w:pPr>
    <w:rPr>
      <w:rFonts w:eastAsia="Times New Roman" w:cs="Times New Roman"/>
      <w:sz w:val="32"/>
      <w:szCs w:val="20"/>
    </w:rPr>
  </w:style>
  <w:style w:type="paragraph" w:customStyle="1" w:styleId="Frontcoversubtitle">
    <w:name w:val="Front cover subtitle"/>
    <w:basedOn w:val="Normal"/>
    <w:uiPriority w:val="11"/>
    <w:qFormat/>
    <w:rsid w:val="00F4289E"/>
    <w:pPr>
      <w:spacing w:after="0"/>
      <w:ind w:left="227"/>
    </w:pPr>
    <w:rPr>
      <w:rFonts w:eastAsia="Times New Roman" w:cs="Times New Roman"/>
      <w:color w:val="FFFFFF" w:themeColor="background1"/>
      <w:sz w:val="28"/>
      <w:szCs w:val="20"/>
    </w:rPr>
  </w:style>
  <w:style w:type="paragraph" w:styleId="Header">
    <w:name w:val="header"/>
    <w:basedOn w:val="Normal"/>
    <w:link w:val="HeaderChar"/>
    <w:uiPriority w:val="17"/>
    <w:qFormat/>
    <w:rsid w:val="003A2C98"/>
    <w:pPr>
      <w:tabs>
        <w:tab w:val="center" w:pos="4513"/>
        <w:tab w:val="right" w:pos="9026"/>
      </w:tabs>
    </w:pPr>
  </w:style>
  <w:style w:type="character" w:customStyle="1" w:styleId="HeaderChar">
    <w:name w:val="Header Char"/>
    <w:basedOn w:val="DefaultParagraphFont"/>
    <w:link w:val="Header"/>
    <w:uiPriority w:val="17"/>
    <w:rsid w:val="007C7F78"/>
  </w:style>
  <w:style w:type="character" w:styleId="FollowedHyperlink">
    <w:name w:val="FollowedHyperlink"/>
    <w:basedOn w:val="DefaultParagraphFont"/>
    <w:uiPriority w:val="99"/>
    <w:rsid w:val="00535979"/>
    <w:rPr>
      <w:color w:val="5514B4" w:themeColor="followedHyperlink"/>
      <w:u w:val="single"/>
    </w:rPr>
  </w:style>
  <w:style w:type="character" w:styleId="PlaceholderText">
    <w:name w:val="Placeholder Text"/>
    <w:basedOn w:val="DefaultParagraphFont"/>
    <w:uiPriority w:val="99"/>
    <w:semiHidden/>
    <w:rsid w:val="00956B4A"/>
    <w:rPr>
      <w:color w:val="808080"/>
    </w:rPr>
  </w:style>
  <w:style w:type="paragraph" w:customStyle="1" w:styleId="BTbulletlist">
    <w:name w:val="BT bullet list"/>
    <w:basedOn w:val="Normal"/>
    <w:uiPriority w:val="7"/>
    <w:qFormat/>
    <w:rsid w:val="00A050E9"/>
    <w:pPr>
      <w:numPr>
        <w:numId w:val="4"/>
      </w:numPr>
      <w:spacing w:line="259" w:lineRule="auto"/>
      <w:ind w:left="357" w:hanging="357"/>
    </w:pPr>
  </w:style>
  <w:style w:type="paragraph" w:styleId="ListParagraph">
    <w:name w:val="List Paragraph"/>
    <w:aliases w:val="Text,Bullet text 1,TNC Mulit-level list,Bullet List,FooterText,numbered,Paragraphe de liste1,lp1,TNC Multi-level list,List Paragraph1"/>
    <w:basedOn w:val="Normal"/>
    <w:link w:val="ListParagraphChar"/>
    <w:uiPriority w:val="1"/>
    <w:qFormat/>
    <w:rsid w:val="00430D7E"/>
    <w:pPr>
      <w:ind w:left="720"/>
      <w:contextualSpacing/>
    </w:pPr>
  </w:style>
  <w:style w:type="table" w:customStyle="1" w:styleId="BTindigotable">
    <w:name w:val="BT indigo table"/>
    <w:basedOn w:val="TableNormal"/>
    <w:uiPriority w:val="99"/>
    <w:rsid w:val="00BB1EF6"/>
    <w:pPr>
      <w:spacing w:before="80" w:after="0" w:line="240" w:lineRule="auto"/>
      <w:ind w:left="113" w:right="113"/>
    </w:pPr>
    <w:rPr>
      <w:color w:val="FFFFFF" w:themeColor="background1"/>
      <w:lang w:val="en-US"/>
    </w:rPr>
    <w:tblPr>
      <w:tblBorders>
        <w:insideH w:val="single" w:sz="4" w:space="0" w:color="FFFFFF" w:themeColor="background1"/>
      </w:tblBorders>
      <w:tblCellMar>
        <w:left w:w="57" w:type="dxa"/>
        <w:right w:w="57" w:type="dxa"/>
      </w:tblCellMar>
    </w:tblPr>
    <w:tcPr>
      <w:shd w:val="clear" w:color="auto" w:fill="5514B4" w:themeFill="accent1"/>
      <w:vAlign w:val="center"/>
    </w:tcPr>
    <w:tblStylePr w:type="firstRow">
      <w:pPr>
        <w:wordWrap/>
        <w:spacing w:beforeLines="0" w:before="80" w:beforeAutospacing="0" w:afterLines="0" w:after="80" w:afterAutospacing="0" w:line="240" w:lineRule="auto"/>
        <w:ind w:leftChars="0" w:left="113" w:rightChars="0" w:right="113"/>
        <w:jc w:val="left"/>
      </w:pPr>
      <w:rPr>
        <w:rFonts w:ascii="Century Gothic" w:hAnsi="Century Gothic"/>
        <w:b/>
        <w:i w:val="0"/>
        <w:color w:val="E16EFF" w:themeColor="accent2"/>
        <w:sz w:val="18"/>
      </w:rPr>
      <w:tblPr/>
      <w:tcPr>
        <w:shd w:val="clear" w:color="auto" w:fill="5514B4" w:themeFill="accent1"/>
      </w:tcPr>
    </w:tblStylePr>
    <w:tblStylePr w:type="firstCol">
      <w:pPr>
        <w:jc w:val="left"/>
      </w:pPr>
      <w:tblPr/>
      <w:tcPr>
        <w:vAlign w:val="top"/>
      </w:tcPr>
    </w:tblStylePr>
  </w:style>
  <w:style w:type="paragraph" w:customStyle="1" w:styleId="Frontcoverinfo">
    <w:name w:val="Front cover info"/>
    <w:basedOn w:val="Normal"/>
    <w:uiPriority w:val="12"/>
    <w:qFormat/>
    <w:rsid w:val="00F4289E"/>
    <w:pPr>
      <w:ind w:left="227"/>
    </w:pPr>
    <w:rPr>
      <w:color w:val="FFFFFF" w:themeColor="background1"/>
      <w:sz w:val="24"/>
    </w:rPr>
  </w:style>
  <w:style w:type="paragraph" w:customStyle="1" w:styleId="Heading2withnoauto-numbering">
    <w:name w:val="Heading 2 with no auto-numbering"/>
    <w:basedOn w:val="tablecopy8pt"/>
    <w:qFormat/>
    <w:rsid w:val="003378B6"/>
    <w:rPr>
      <w:b/>
      <w:bCs/>
      <w:color w:val="FFFFFF" w:themeColor="background1"/>
      <w:sz w:val="20"/>
      <w:szCs w:val="20"/>
    </w:rPr>
  </w:style>
  <w:style w:type="table" w:customStyle="1" w:styleId="BTwhitetable">
    <w:name w:val="BT white table"/>
    <w:basedOn w:val="BTindigotable"/>
    <w:uiPriority w:val="99"/>
    <w:rsid w:val="00701C8B"/>
    <w:rPr>
      <w:color w:val="000000" w:themeColor="text1"/>
    </w:rPr>
    <w:tblPr>
      <w:tblBorders>
        <w:insideH w:val="single" w:sz="4" w:space="0" w:color="AAAAAA" w:themeColor="accent5"/>
      </w:tblBorders>
    </w:tblPr>
    <w:tcPr>
      <w:shd w:val="clear" w:color="auto" w:fill="FFFFFF" w:themeFill="background1"/>
    </w:tcPr>
    <w:tblStylePr w:type="firstRow">
      <w:pPr>
        <w:wordWrap/>
        <w:spacing w:beforeLines="0" w:before="80" w:beforeAutospacing="0" w:afterLines="0" w:after="80" w:afterAutospacing="0" w:line="240" w:lineRule="auto"/>
        <w:ind w:leftChars="0" w:left="113" w:rightChars="0" w:right="113"/>
        <w:jc w:val="left"/>
      </w:pPr>
      <w:rPr>
        <w:rFonts w:ascii="Century Gothic" w:hAnsi="Century Gothic"/>
        <w:b/>
        <w:i w:val="0"/>
        <w:color w:val="5514B4" w:themeColor="accent1"/>
        <w:sz w:val="18"/>
      </w:rPr>
      <w:tblPr/>
      <w:tcPr>
        <w:tcBorders>
          <w:top w:val="nil"/>
          <w:left w:val="nil"/>
          <w:bottom w:val="nil"/>
          <w:right w:val="nil"/>
          <w:insideH w:val="nil"/>
          <w:insideV w:val="nil"/>
          <w:tl2br w:val="nil"/>
          <w:tr2bl w:val="nil"/>
        </w:tcBorders>
        <w:shd w:val="clear" w:color="auto" w:fill="FFFFFF" w:themeFill="background1"/>
      </w:tcPr>
    </w:tblStylePr>
    <w:tblStylePr w:type="firstCol">
      <w:pPr>
        <w:jc w:val="left"/>
      </w:pPr>
      <w:tblPr/>
      <w:tcPr>
        <w:vAlign w:val="top"/>
      </w:tcPr>
    </w:tblStylePr>
  </w:style>
  <w:style w:type="numbering" w:customStyle="1" w:styleId="StyleOutlinenumberedLeft0cmHanging05cm">
    <w:name w:val="Style Outline numbered Left:  0 cm Hanging:  0.5 cm"/>
    <w:basedOn w:val="NoList"/>
    <w:rsid w:val="00CE089B"/>
    <w:pPr>
      <w:numPr>
        <w:numId w:val="3"/>
      </w:numPr>
    </w:pPr>
  </w:style>
  <w:style w:type="paragraph" w:customStyle="1" w:styleId="Backpagetextwith55cmrightindent">
    <w:name w:val="Back page text with 5.5cm right indent"/>
    <w:basedOn w:val="Normal"/>
    <w:uiPriority w:val="15"/>
    <w:qFormat/>
    <w:rsid w:val="00343050"/>
    <w:pPr>
      <w:ind w:right="3117"/>
    </w:pPr>
    <w:rPr>
      <w:color w:val="FFFFFF" w:themeColor="background1"/>
    </w:rPr>
  </w:style>
  <w:style w:type="paragraph" w:customStyle="1" w:styleId="Backpagetextnoindent">
    <w:name w:val="Back page text no indent"/>
    <w:basedOn w:val="Normal"/>
    <w:uiPriority w:val="14"/>
    <w:qFormat/>
    <w:rsid w:val="00343050"/>
    <w:rPr>
      <w:color w:val="FFFFFF" w:themeColor="background1"/>
    </w:rPr>
  </w:style>
  <w:style w:type="paragraph" w:customStyle="1" w:styleId="Headerdataclassification">
    <w:name w:val="Header data classification"/>
    <w:basedOn w:val="Normal"/>
    <w:uiPriority w:val="16"/>
    <w:qFormat/>
    <w:rsid w:val="007C7F78"/>
    <w:pPr>
      <w:jc w:val="right"/>
    </w:pPr>
    <w:rPr>
      <w:b/>
      <w:bCs/>
      <w:color w:val="5514B4"/>
      <w:szCs w:val="20"/>
      <w:lang w:val="en-US"/>
    </w:rPr>
  </w:style>
  <w:style w:type="paragraph" w:customStyle="1" w:styleId="Hyperlinkwhite">
    <w:name w:val="Hyperlink white"/>
    <w:basedOn w:val="Backpagetextnoindent"/>
    <w:uiPriority w:val="19"/>
    <w:qFormat/>
    <w:rsid w:val="00535979"/>
    <w:rPr>
      <w:u w:val="single"/>
    </w:rPr>
  </w:style>
  <w:style w:type="character" w:styleId="FootnoteReference">
    <w:name w:val="footnote reference"/>
    <w:basedOn w:val="DefaultParagraphFont"/>
    <w:uiPriority w:val="99"/>
    <w:rsid w:val="0025530D"/>
    <w:rPr>
      <w:rFonts w:ascii="Century Gothic" w:hAnsi="Century Gothic"/>
      <w:sz w:val="18"/>
      <w:vertAlign w:val="superscript"/>
    </w:rPr>
  </w:style>
  <w:style w:type="paragraph" w:styleId="FootnoteText">
    <w:name w:val="footnote text"/>
    <w:basedOn w:val="Normal"/>
    <w:link w:val="FootnoteTextChar"/>
    <w:uiPriority w:val="99"/>
    <w:rsid w:val="00961FDF"/>
    <w:pPr>
      <w:spacing w:after="0"/>
      <w:ind w:left="113" w:hanging="113"/>
    </w:pPr>
    <w:rPr>
      <w:sz w:val="16"/>
      <w:szCs w:val="20"/>
    </w:rPr>
  </w:style>
  <w:style w:type="character" w:customStyle="1" w:styleId="FootnoteTextChar">
    <w:name w:val="Footnote Text Char"/>
    <w:basedOn w:val="DefaultParagraphFont"/>
    <w:link w:val="FootnoteText"/>
    <w:uiPriority w:val="99"/>
    <w:rsid w:val="00961FDF"/>
    <w:rPr>
      <w:sz w:val="16"/>
      <w:szCs w:val="20"/>
    </w:rPr>
  </w:style>
  <w:style w:type="paragraph" w:styleId="TOCHeading">
    <w:name w:val="TOC Heading"/>
    <w:basedOn w:val="Heading1"/>
    <w:next w:val="Normal"/>
    <w:uiPriority w:val="39"/>
    <w:unhideWhenUsed/>
    <w:qFormat/>
    <w:rsid w:val="00487BFE"/>
    <w:pPr>
      <w:keepLines/>
      <w:numPr>
        <w:numId w:val="0"/>
      </w:numPr>
      <w:tabs>
        <w:tab w:val="clear" w:pos="1021"/>
      </w:tabs>
      <w:spacing w:before="240" w:after="0" w:line="259" w:lineRule="auto"/>
      <w:outlineLvl w:val="9"/>
    </w:pPr>
    <w:rPr>
      <w:rFonts w:asciiTheme="majorHAnsi" w:eastAsiaTheme="majorEastAsia" w:hAnsiTheme="majorHAnsi" w:cstheme="majorBidi"/>
      <w:bCs w:val="0"/>
      <w:sz w:val="32"/>
      <w:szCs w:val="32"/>
      <w:lang w:val="en-US"/>
    </w:rPr>
  </w:style>
  <w:style w:type="paragraph" w:styleId="TOC3">
    <w:name w:val="toc 3"/>
    <w:basedOn w:val="Normal"/>
    <w:next w:val="Normal"/>
    <w:autoRedefine/>
    <w:uiPriority w:val="39"/>
    <w:unhideWhenUsed/>
    <w:rsid w:val="00E32B2E"/>
    <w:pPr>
      <w:tabs>
        <w:tab w:val="right" w:pos="9622"/>
      </w:tabs>
      <w:spacing w:after="0"/>
      <w:ind w:left="357"/>
    </w:pPr>
    <w:rPr>
      <w:sz w:val="18"/>
    </w:rPr>
  </w:style>
  <w:style w:type="paragraph" w:styleId="NoSpacing">
    <w:name w:val="No Spacing"/>
    <w:link w:val="NoSpacingChar"/>
    <w:uiPriority w:val="1"/>
    <w:qFormat/>
    <w:rsid w:val="00254455"/>
    <w:pPr>
      <w:spacing w:after="0" w:line="240" w:lineRule="auto"/>
    </w:pPr>
    <w:rPr>
      <w:rFonts w:asciiTheme="minorHAnsi" w:eastAsiaTheme="minorEastAsia" w:hAnsiTheme="minorHAnsi"/>
      <w:color w:val="auto"/>
      <w:sz w:val="22"/>
      <w:szCs w:val="22"/>
      <w:lang w:val="en-US" w:eastAsia="zh-CN"/>
    </w:rPr>
  </w:style>
  <w:style w:type="character" w:customStyle="1" w:styleId="NoSpacingChar">
    <w:name w:val="No Spacing Char"/>
    <w:basedOn w:val="DefaultParagraphFont"/>
    <w:link w:val="NoSpacing"/>
    <w:uiPriority w:val="1"/>
    <w:rsid w:val="00254455"/>
    <w:rPr>
      <w:rFonts w:asciiTheme="minorHAnsi" w:eastAsiaTheme="minorEastAsia" w:hAnsiTheme="minorHAnsi"/>
      <w:color w:val="auto"/>
      <w:sz w:val="22"/>
      <w:szCs w:val="22"/>
      <w:lang w:val="en-US" w:eastAsia="zh-CN"/>
    </w:rPr>
  </w:style>
  <w:style w:type="paragraph" w:customStyle="1" w:styleId="BidText">
    <w:name w:val="Bid Text"/>
    <w:basedOn w:val="Normal"/>
    <w:link w:val="BidTextChar1"/>
    <w:uiPriority w:val="3"/>
    <w:qFormat/>
    <w:rsid w:val="000D030F"/>
    <w:pPr>
      <w:tabs>
        <w:tab w:val="left" w:pos="7938"/>
      </w:tabs>
      <w:spacing w:before="120" w:line="240" w:lineRule="atLeast"/>
      <w:ind w:right="140"/>
    </w:pPr>
    <w:rPr>
      <w:rFonts w:eastAsia="Times New Roman" w:cs="Times New Roman"/>
      <w:szCs w:val="24"/>
    </w:rPr>
  </w:style>
  <w:style w:type="paragraph" w:customStyle="1" w:styleId="BidHeading1">
    <w:name w:val="Bid Heading 1"/>
    <w:basedOn w:val="Normal"/>
    <w:next w:val="BidText"/>
    <w:uiPriority w:val="1"/>
    <w:qFormat/>
    <w:rsid w:val="000D030F"/>
    <w:pPr>
      <w:pageBreakBefore/>
      <w:numPr>
        <w:numId w:val="5"/>
      </w:numPr>
      <w:tabs>
        <w:tab w:val="left" w:pos="0"/>
      </w:tabs>
      <w:spacing w:after="240" w:line="240" w:lineRule="atLeast"/>
      <w:outlineLvl w:val="0"/>
    </w:pPr>
    <w:rPr>
      <w:rFonts w:eastAsia="Times New Roman" w:cs="Times New Roman"/>
      <w:color w:val="6400AA"/>
      <w:sz w:val="36"/>
      <w:szCs w:val="24"/>
      <w:lang w:eastAsia="en-GB"/>
    </w:rPr>
  </w:style>
  <w:style w:type="paragraph" w:customStyle="1" w:styleId="BidHeading2">
    <w:name w:val="Bid Heading 2"/>
    <w:basedOn w:val="BidHeading1"/>
    <w:next w:val="BodyText"/>
    <w:uiPriority w:val="1"/>
    <w:qFormat/>
    <w:rsid w:val="000D030F"/>
    <w:pPr>
      <w:keepNext/>
      <w:pageBreakBefore w:val="0"/>
      <w:numPr>
        <w:ilvl w:val="1"/>
      </w:numPr>
      <w:spacing w:before="360"/>
      <w:outlineLvl w:val="1"/>
    </w:pPr>
    <w:rPr>
      <w:sz w:val="30"/>
    </w:rPr>
  </w:style>
  <w:style w:type="paragraph" w:customStyle="1" w:styleId="BidHeading3">
    <w:name w:val="Bid Heading 3"/>
    <w:basedOn w:val="BidHeading1"/>
    <w:next w:val="BidText"/>
    <w:uiPriority w:val="1"/>
    <w:qFormat/>
    <w:rsid w:val="000D030F"/>
    <w:pPr>
      <w:pageBreakBefore w:val="0"/>
      <w:numPr>
        <w:ilvl w:val="2"/>
      </w:numPr>
      <w:tabs>
        <w:tab w:val="clear" w:pos="-1"/>
      </w:tabs>
      <w:spacing w:before="240" w:after="120"/>
      <w:outlineLvl w:val="2"/>
    </w:pPr>
    <w:rPr>
      <w:sz w:val="26"/>
    </w:rPr>
  </w:style>
  <w:style w:type="paragraph" w:customStyle="1" w:styleId="BidHeading4">
    <w:name w:val="Bid Heading 4"/>
    <w:basedOn w:val="BidHeading1"/>
    <w:next w:val="BidText"/>
    <w:uiPriority w:val="1"/>
    <w:rsid w:val="000D030F"/>
    <w:pPr>
      <w:pageBreakBefore w:val="0"/>
      <w:numPr>
        <w:ilvl w:val="3"/>
      </w:numPr>
      <w:spacing w:before="240" w:after="120"/>
    </w:pPr>
    <w:rPr>
      <w:sz w:val="23"/>
    </w:rPr>
  </w:style>
  <w:style w:type="character" w:customStyle="1" w:styleId="BidTextChar1">
    <w:name w:val="Bid Text Char1"/>
    <w:basedOn w:val="DefaultParagraphFont"/>
    <w:link w:val="BidText"/>
    <w:uiPriority w:val="3"/>
    <w:rsid w:val="000D030F"/>
    <w:rPr>
      <w:rFonts w:eastAsia="Times New Roman" w:cs="Times New Roman"/>
      <w:sz w:val="20"/>
      <w:szCs w:val="24"/>
    </w:rPr>
  </w:style>
  <w:style w:type="paragraph" w:customStyle="1" w:styleId="BidHeading5">
    <w:name w:val="Bid Heading 5"/>
    <w:basedOn w:val="BidHeading4"/>
    <w:next w:val="BidText"/>
    <w:uiPriority w:val="1"/>
    <w:rsid w:val="000D030F"/>
    <w:pPr>
      <w:numPr>
        <w:ilvl w:val="4"/>
      </w:numPr>
    </w:pPr>
  </w:style>
  <w:style w:type="paragraph" w:styleId="BodyText">
    <w:name w:val="Body Text"/>
    <w:basedOn w:val="Normal"/>
    <w:link w:val="BodyTextChar"/>
    <w:uiPriority w:val="99"/>
    <w:semiHidden/>
    <w:unhideWhenUsed/>
    <w:rsid w:val="000D030F"/>
  </w:style>
  <w:style w:type="character" w:customStyle="1" w:styleId="BodyTextChar">
    <w:name w:val="Body Text Char"/>
    <w:basedOn w:val="DefaultParagraphFont"/>
    <w:link w:val="BodyText"/>
    <w:uiPriority w:val="99"/>
    <w:semiHidden/>
    <w:rsid w:val="000D030F"/>
  </w:style>
  <w:style w:type="character" w:customStyle="1" w:styleId="ListParagraphChar">
    <w:name w:val="List Paragraph Char"/>
    <w:aliases w:val="Text Char,Bullet text 1 Char,TNC Mulit-level list Char,Bullet List Char,FooterText Char,numbered Char,Paragraphe de liste1 Char,lp1 Char,TNC Multi-level list Char,List Paragraph1 Char"/>
    <w:basedOn w:val="DefaultParagraphFont"/>
    <w:link w:val="ListParagraph"/>
    <w:uiPriority w:val="34"/>
    <w:locked/>
    <w:rsid w:val="000D030F"/>
  </w:style>
  <w:style w:type="paragraph" w:styleId="CommentText">
    <w:name w:val="annotation text"/>
    <w:basedOn w:val="Normal"/>
    <w:link w:val="CommentTextChar"/>
    <w:uiPriority w:val="99"/>
    <w:rsid w:val="00E8041D"/>
    <w:pPr>
      <w:spacing w:before="120" w:line="240" w:lineRule="auto"/>
    </w:pPr>
    <w:rPr>
      <w:rFonts w:eastAsia="Times New Roman" w:cs="Times New Roman"/>
      <w:color w:val="auto"/>
      <w:szCs w:val="20"/>
      <w:lang w:eastAsia="en-GB"/>
    </w:rPr>
  </w:style>
  <w:style w:type="character" w:customStyle="1" w:styleId="CommentTextChar">
    <w:name w:val="Comment Text Char"/>
    <w:basedOn w:val="DefaultParagraphFont"/>
    <w:link w:val="CommentText"/>
    <w:uiPriority w:val="99"/>
    <w:rsid w:val="00E8041D"/>
    <w:rPr>
      <w:rFonts w:eastAsia="Times New Roman" w:cs="Times New Roman"/>
      <w:color w:val="auto"/>
      <w:sz w:val="20"/>
      <w:szCs w:val="20"/>
      <w:lang w:eastAsia="en-GB"/>
    </w:rPr>
  </w:style>
  <w:style w:type="character" w:styleId="CommentReference">
    <w:name w:val="annotation reference"/>
    <w:basedOn w:val="DefaultParagraphFont"/>
    <w:semiHidden/>
    <w:unhideWhenUsed/>
    <w:rsid w:val="00E8041D"/>
    <w:rPr>
      <w:sz w:val="16"/>
      <w:szCs w:val="16"/>
    </w:rPr>
  </w:style>
  <w:style w:type="paragraph" w:styleId="CommentSubject">
    <w:name w:val="annotation subject"/>
    <w:basedOn w:val="CommentText"/>
    <w:next w:val="CommentText"/>
    <w:link w:val="CommentSubjectChar"/>
    <w:uiPriority w:val="99"/>
    <w:semiHidden/>
    <w:rsid w:val="00E8041D"/>
    <w:pPr>
      <w:spacing w:before="0"/>
    </w:pPr>
    <w:rPr>
      <w:rFonts w:eastAsiaTheme="minorHAnsi" w:cstheme="minorBidi"/>
      <w:b/>
      <w:bCs/>
      <w:color w:val="000000" w:themeColor="text1"/>
      <w:lang w:eastAsia="en-US"/>
    </w:rPr>
  </w:style>
  <w:style w:type="character" w:customStyle="1" w:styleId="CommentSubjectChar">
    <w:name w:val="Comment Subject Char"/>
    <w:basedOn w:val="CommentTextChar"/>
    <w:link w:val="CommentSubject"/>
    <w:uiPriority w:val="99"/>
    <w:semiHidden/>
    <w:rsid w:val="00E8041D"/>
    <w:rPr>
      <w:rFonts w:eastAsia="Times New Roman" w:cs="Times New Roman"/>
      <w:b/>
      <w:bCs/>
      <w:color w:val="auto"/>
      <w:sz w:val="20"/>
      <w:szCs w:val="20"/>
      <w:lang w:eastAsia="en-GB"/>
    </w:rPr>
  </w:style>
  <w:style w:type="paragraph" w:styleId="NormalWeb">
    <w:name w:val="Normal (Web)"/>
    <w:basedOn w:val="Normal"/>
    <w:uiPriority w:val="99"/>
    <w:unhideWhenUsed/>
    <w:rsid w:val="00750178"/>
    <w:pPr>
      <w:spacing w:after="150" w:line="240" w:lineRule="auto"/>
    </w:pPr>
    <w:rPr>
      <w:rFonts w:ascii="Times New Roman" w:eastAsia="Times New Roman" w:hAnsi="Times New Roman" w:cs="Times New Roman"/>
      <w:color w:val="auto"/>
      <w:sz w:val="24"/>
      <w:szCs w:val="24"/>
      <w:lang w:eastAsia="en-GB"/>
    </w:rPr>
  </w:style>
  <w:style w:type="paragraph" w:customStyle="1" w:styleId="TableParagraph">
    <w:name w:val="Table Paragraph"/>
    <w:basedOn w:val="Normal"/>
    <w:uiPriority w:val="1"/>
    <w:qFormat/>
    <w:rsid w:val="00BC7B1E"/>
    <w:pPr>
      <w:widowControl w:val="0"/>
      <w:autoSpaceDE w:val="0"/>
      <w:autoSpaceDN w:val="0"/>
      <w:spacing w:before="66" w:after="0" w:line="240" w:lineRule="auto"/>
    </w:pPr>
    <w:rPr>
      <w:rFonts w:ascii="Arial" w:eastAsia="Arial" w:hAnsi="Arial" w:cs="Arial"/>
      <w:color w:val="auto"/>
      <w:sz w:val="22"/>
      <w:szCs w:val="22"/>
      <w:lang w:val="en-US"/>
    </w:rPr>
  </w:style>
  <w:style w:type="paragraph" w:customStyle="1" w:styleId="Normal-Tablecopy">
    <w:name w:val="Normal - Table copy"/>
    <w:basedOn w:val="Normal"/>
    <w:uiPriority w:val="6"/>
    <w:qFormat/>
    <w:rsid w:val="005A3F2C"/>
    <w:pPr>
      <w:spacing w:before="80"/>
      <w:ind w:left="113" w:right="113"/>
    </w:pPr>
    <w:rPr>
      <w:sz w:val="18"/>
      <w:lang w:val="en-US"/>
    </w:rPr>
  </w:style>
  <w:style w:type="character" w:customStyle="1" w:styleId="Heading5Char">
    <w:name w:val="Heading 5 Char"/>
    <w:basedOn w:val="DefaultParagraphFont"/>
    <w:link w:val="Heading5"/>
    <w:uiPriority w:val="9"/>
    <w:semiHidden/>
    <w:rsid w:val="00AF6F20"/>
    <w:rPr>
      <w:rFonts w:asciiTheme="majorHAnsi" w:eastAsiaTheme="majorEastAsia" w:hAnsiTheme="majorHAnsi" w:cstheme="majorBidi"/>
      <w:color w:val="3F0F86" w:themeColor="accent1" w:themeShade="BF"/>
      <w:sz w:val="20"/>
    </w:rPr>
  </w:style>
  <w:style w:type="character" w:customStyle="1" w:styleId="Heading6Char">
    <w:name w:val="Heading 6 Char"/>
    <w:basedOn w:val="DefaultParagraphFont"/>
    <w:link w:val="Heading6"/>
    <w:uiPriority w:val="9"/>
    <w:semiHidden/>
    <w:rsid w:val="009316D4"/>
    <w:rPr>
      <w:rFonts w:asciiTheme="majorHAnsi" w:eastAsiaTheme="majorEastAsia" w:hAnsiTheme="majorHAnsi" w:cstheme="majorBidi"/>
      <w:color w:val="2A0A59" w:themeColor="accent1" w:themeShade="7F"/>
      <w:sz w:val="20"/>
    </w:rPr>
  </w:style>
  <w:style w:type="paragraph" w:styleId="TOC4">
    <w:name w:val="toc 4"/>
    <w:basedOn w:val="Normal"/>
    <w:next w:val="Normal"/>
    <w:autoRedefine/>
    <w:uiPriority w:val="39"/>
    <w:unhideWhenUsed/>
    <w:rsid w:val="0035180A"/>
    <w:pPr>
      <w:spacing w:after="100" w:line="240" w:lineRule="auto"/>
      <w:ind w:left="720"/>
    </w:pPr>
    <w:rPr>
      <w:rFonts w:asciiTheme="minorHAnsi" w:hAnsiTheme="minorHAnsi"/>
      <w:color w:val="auto"/>
      <w:sz w:val="24"/>
      <w:szCs w:val="24"/>
    </w:rPr>
  </w:style>
  <w:style w:type="paragraph" w:styleId="TOC5">
    <w:name w:val="toc 5"/>
    <w:basedOn w:val="Normal"/>
    <w:next w:val="Normal"/>
    <w:autoRedefine/>
    <w:uiPriority w:val="39"/>
    <w:unhideWhenUsed/>
    <w:rsid w:val="0035180A"/>
    <w:pPr>
      <w:spacing w:after="100" w:line="240" w:lineRule="auto"/>
      <w:ind w:left="960"/>
    </w:pPr>
    <w:rPr>
      <w:rFonts w:asciiTheme="minorHAnsi" w:hAnsiTheme="minorHAnsi"/>
      <w:color w:val="auto"/>
      <w:sz w:val="24"/>
      <w:szCs w:val="24"/>
    </w:rPr>
  </w:style>
  <w:style w:type="paragraph" w:styleId="TOC6">
    <w:name w:val="toc 6"/>
    <w:basedOn w:val="Normal"/>
    <w:next w:val="Normal"/>
    <w:autoRedefine/>
    <w:uiPriority w:val="39"/>
    <w:unhideWhenUsed/>
    <w:rsid w:val="0035180A"/>
    <w:pPr>
      <w:spacing w:after="100" w:line="240" w:lineRule="auto"/>
      <w:ind w:left="1200"/>
    </w:pPr>
    <w:rPr>
      <w:rFonts w:asciiTheme="minorHAnsi" w:hAnsiTheme="minorHAnsi"/>
      <w:color w:val="auto"/>
      <w:sz w:val="24"/>
      <w:szCs w:val="24"/>
    </w:rPr>
  </w:style>
  <w:style w:type="paragraph" w:styleId="TOC7">
    <w:name w:val="toc 7"/>
    <w:basedOn w:val="Normal"/>
    <w:next w:val="Normal"/>
    <w:autoRedefine/>
    <w:uiPriority w:val="39"/>
    <w:unhideWhenUsed/>
    <w:rsid w:val="0035180A"/>
    <w:pPr>
      <w:spacing w:after="100" w:line="240" w:lineRule="auto"/>
      <w:ind w:left="1440"/>
    </w:pPr>
    <w:rPr>
      <w:rFonts w:asciiTheme="minorHAnsi" w:hAnsiTheme="minorHAnsi"/>
      <w:color w:val="auto"/>
      <w:sz w:val="24"/>
      <w:szCs w:val="24"/>
    </w:rPr>
  </w:style>
  <w:style w:type="paragraph" w:styleId="TOC8">
    <w:name w:val="toc 8"/>
    <w:basedOn w:val="Normal"/>
    <w:next w:val="Normal"/>
    <w:autoRedefine/>
    <w:uiPriority w:val="39"/>
    <w:unhideWhenUsed/>
    <w:rsid w:val="0035180A"/>
    <w:pPr>
      <w:spacing w:after="100" w:line="240" w:lineRule="auto"/>
      <w:ind w:left="1680"/>
    </w:pPr>
    <w:rPr>
      <w:rFonts w:asciiTheme="minorHAnsi" w:hAnsiTheme="minorHAnsi"/>
      <w:color w:val="auto"/>
      <w:sz w:val="24"/>
      <w:szCs w:val="24"/>
    </w:rPr>
  </w:style>
  <w:style w:type="paragraph" w:styleId="TOC9">
    <w:name w:val="toc 9"/>
    <w:basedOn w:val="Normal"/>
    <w:next w:val="Normal"/>
    <w:autoRedefine/>
    <w:uiPriority w:val="39"/>
    <w:unhideWhenUsed/>
    <w:rsid w:val="0035180A"/>
    <w:pPr>
      <w:spacing w:after="100" w:line="240" w:lineRule="auto"/>
      <w:ind w:left="1920"/>
    </w:pPr>
    <w:rPr>
      <w:rFonts w:asciiTheme="minorHAnsi" w:hAnsiTheme="minorHAnsi"/>
      <w:color w:val="auto"/>
      <w:sz w:val="24"/>
      <w:szCs w:val="24"/>
    </w:rPr>
  </w:style>
  <w:style w:type="character" w:styleId="UnresolvedMention">
    <w:name w:val="Unresolved Mention"/>
    <w:basedOn w:val="DefaultParagraphFont"/>
    <w:uiPriority w:val="99"/>
    <w:semiHidden/>
    <w:unhideWhenUsed/>
    <w:rsid w:val="0035180A"/>
    <w:rPr>
      <w:color w:val="605E5C"/>
      <w:shd w:val="clear" w:color="auto" w:fill="E1DFDD"/>
    </w:rPr>
  </w:style>
  <w:style w:type="paragraph" w:customStyle="1" w:styleId="Heading">
    <w:name w:val="Heading"/>
    <w:basedOn w:val="Normal"/>
    <w:uiPriority w:val="1"/>
    <w:qFormat/>
    <w:rsid w:val="00D84A9B"/>
    <w:pPr>
      <w:keepNext/>
      <w:tabs>
        <w:tab w:val="right" w:pos="7371"/>
      </w:tabs>
      <w:spacing w:after="240" w:line="240" w:lineRule="auto"/>
    </w:pPr>
    <w:rPr>
      <w:rFonts w:ascii="Calibri Light" w:eastAsia="Times New Roman" w:hAnsi="Calibri Light" w:cs="Times New Roman"/>
      <w:b/>
      <w:color w:val="5514B4" w:themeColor="accent1"/>
      <w:sz w:val="36"/>
      <w:szCs w:val="24"/>
    </w:rPr>
  </w:style>
  <w:style w:type="table" w:customStyle="1" w:styleId="BTstylecalibri">
    <w:name w:val="BT style calibri"/>
    <w:basedOn w:val="TableNormal"/>
    <w:uiPriority w:val="99"/>
    <w:rsid w:val="00D84A9B"/>
    <w:pPr>
      <w:spacing w:after="0" w:line="240" w:lineRule="auto"/>
    </w:pPr>
    <w:rPr>
      <w:rFonts w:ascii="Calibri" w:eastAsia="Times New Roman" w:hAnsi="Calibri" w:cs="Times New Roman"/>
      <w:color w:val="auto"/>
      <w:szCs w:val="20"/>
      <w:lang w:eastAsia="en-GB"/>
    </w:rPr>
    <w:tblPr>
      <w:tblBorders>
        <w:bottom w:val="single" w:sz="4" w:space="0" w:color="auto"/>
        <w:insideH w:val="single" w:sz="4" w:space="0" w:color="auto"/>
      </w:tblBorders>
      <w:tblCellMar>
        <w:top w:w="85" w:type="dxa"/>
        <w:bottom w:w="85" w:type="dxa"/>
      </w:tblCellMar>
    </w:tblPr>
    <w:tblStylePr w:type="firstRow">
      <w:rPr>
        <w:rFonts w:ascii="Calibri" w:hAnsi="Calibri"/>
        <w:b/>
        <w:color w:val="auto"/>
        <w:sz w:val="20"/>
      </w:rPr>
      <w:tblPr/>
      <w:tcPr>
        <w:tcBorders>
          <w:top w:val="nil"/>
          <w:left w:val="nil"/>
          <w:bottom w:val="nil"/>
          <w:right w:val="nil"/>
          <w:insideH w:val="nil"/>
          <w:insideV w:val="nil"/>
          <w:tl2br w:val="nil"/>
          <w:tr2bl w:val="nil"/>
        </w:tcBorders>
        <w:shd w:val="clear" w:color="auto" w:fill="DDDDDD" w:themeFill="accent5" w:themeFillTint="66"/>
      </w:tcPr>
    </w:tblStylePr>
  </w:style>
  <w:style w:type="paragraph" w:customStyle="1" w:styleId="L5-BodyCopyStyle">
    <w:name w:val="L5 - Body Copy Style"/>
    <w:basedOn w:val="Normal"/>
    <w:link w:val="L5-BodyCopyStyleChar"/>
    <w:qFormat/>
    <w:rsid w:val="00D84A9B"/>
    <w:pPr>
      <w:spacing w:after="160" w:line="360" w:lineRule="auto"/>
    </w:pPr>
    <w:rPr>
      <w:rFonts w:ascii="Calibri Light" w:eastAsiaTheme="minorHAnsi" w:hAnsi="Calibri Light" w:cs="Arial"/>
      <w:color w:val="auto"/>
      <w:szCs w:val="22"/>
    </w:rPr>
  </w:style>
  <w:style w:type="character" w:customStyle="1" w:styleId="L5-BodyCopyStyleChar">
    <w:name w:val="L5 - Body Copy Style Char"/>
    <w:basedOn w:val="DefaultParagraphFont"/>
    <w:link w:val="L5-BodyCopyStyle"/>
    <w:rsid w:val="00D84A9B"/>
    <w:rPr>
      <w:rFonts w:ascii="Calibri Light" w:hAnsi="Calibri Light" w:cs="Arial"/>
      <w:color w:val="auto"/>
      <w:sz w:val="20"/>
      <w:szCs w:val="22"/>
    </w:rPr>
  </w:style>
  <w:style w:type="paragraph" w:customStyle="1" w:styleId="L1MainHeadings">
    <w:name w:val="L1 Main Headings"/>
    <w:basedOn w:val="Normal"/>
    <w:link w:val="L1MainHeadingsChar"/>
    <w:autoRedefine/>
    <w:qFormat/>
    <w:rsid w:val="00D84A9B"/>
    <w:pPr>
      <w:spacing w:after="160" w:line="259" w:lineRule="auto"/>
      <w:outlineLvl w:val="0"/>
    </w:pPr>
    <w:rPr>
      <w:rFonts w:ascii="Calibri Light" w:eastAsiaTheme="minorHAnsi" w:hAnsi="Calibri Light" w:cs="Arial"/>
      <w:b/>
      <w:color w:val="7030A0"/>
      <w:sz w:val="36"/>
      <w:szCs w:val="22"/>
    </w:rPr>
  </w:style>
  <w:style w:type="character" w:customStyle="1" w:styleId="L1MainHeadingsChar">
    <w:name w:val="L1 Main Headings Char"/>
    <w:link w:val="L1MainHeadings"/>
    <w:rsid w:val="00D84A9B"/>
    <w:rPr>
      <w:rFonts w:ascii="Calibri Light" w:hAnsi="Calibri Light" w:cs="Arial"/>
      <w:b/>
      <w:color w:val="7030A0"/>
      <w:sz w:val="36"/>
      <w:szCs w:val="22"/>
    </w:rPr>
  </w:style>
  <w:style w:type="paragraph" w:customStyle="1" w:styleId="tablecopy8pt">
    <w:name w:val="table copy 8pt"/>
    <w:basedOn w:val="Normal-Tablecopy"/>
    <w:uiPriority w:val="6"/>
    <w:qFormat/>
    <w:rsid w:val="00C075F3"/>
    <w:pPr>
      <w:spacing w:before="0" w:after="0" w:line="220" w:lineRule="exact"/>
    </w:pPr>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5011102">
      <w:bodyDiv w:val="1"/>
      <w:marLeft w:val="0"/>
      <w:marRight w:val="0"/>
      <w:marTop w:val="0"/>
      <w:marBottom w:val="0"/>
      <w:divBdr>
        <w:top w:val="none" w:sz="0" w:space="0" w:color="auto"/>
        <w:left w:val="none" w:sz="0" w:space="0" w:color="auto"/>
        <w:bottom w:val="none" w:sz="0" w:space="0" w:color="auto"/>
        <w:right w:val="none" w:sz="0" w:space="0" w:color="auto"/>
      </w:divBdr>
    </w:div>
    <w:div w:id="1055085061">
      <w:bodyDiv w:val="1"/>
      <w:marLeft w:val="0"/>
      <w:marRight w:val="0"/>
      <w:marTop w:val="0"/>
      <w:marBottom w:val="0"/>
      <w:divBdr>
        <w:top w:val="none" w:sz="0" w:space="0" w:color="auto"/>
        <w:left w:val="none" w:sz="0" w:space="0" w:color="auto"/>
        <w:bottom w:val="none" w:sz="0" w:space="0" w:color="auto"/>
        <w:right w:val="none" w:sz="0" w:space="0" w:color="auto"/>
      </w:divBdr>
      <w:divsChild>
        <w:div w:id="69427515">
          <w:marLeft w:val="446"/>
          <w:marRight w:val="0"/>
          <w:marTop w:val="0"/>
          <w:marBottom w:val="0"/>
          <w:divBdr>
            <w:top w:val="none" w:sz="0" w:space="0" w:color="auto"/>
            <w:left w:val="none" w:sz="0" w:space="0" w:color="auto"/>
            <w:bottom w:val="none" w:sz="0" w:space="0" w:color="auto"/>
            <w:right w:val="none" w:sz="0" w:space="0" w:color="auto"/>
          </w:divBdr>
        </w:div>
        <w:div w:id="678193508">
          <w:marLeft w:val="446"/>
          <w:marRight w:val="0"/>
          <w:marTop w:val="0"/>
          <w:marBottom w:val="0"/>
          <w:divBdr>
            <w:top w:val="none" w:sz="0" w:space="0" w:color="auto"/>
            <w:left w:val="none" w:sz="0" w:space="0" w:color="auto"/>
            <w:bottom w:val="none" w:sz="0" w:space="0" w:color="auto"/>
            <w:right w:val="none" w:sz="0" w:space="0" w:color="auto"/>
          </w:divBdr>
        </w:div>
        <w:div w:id="1480805984">
          <w:marLeft w:val="446"/>
          <w:marRight w:val="0"/>
          <w:marTop w:val="0"/>
          <w:marBottom w:val="0"/>
          <w:divBdr>
            <w:top w:val="none" w:sz="0" w:space="0" w:color="auto"/>
            <w:left w:val="none" w:sz="0" w:space="0" w:color="auto"/>
            <w:bottom w:val="none" w:sz="0" w:space="0" w:color="auto"/>
            <w:right w:val="none" w:sz="0" w:space="0" w:color="auto"/>
          </w:divBdr>
        </w:div>
        <w:div w:id="1579289171">
          <w:marLeft w:val="446"/>
          <w:marRight w:val="0"/>
          <w:marTop w:val="0"/>
          <w:marBottom w:val="0"/>
          <w:divBdr>
            <w:top w:val="none" w:sz="0" w:space="0" w:color="auto"/>
            <w:left w:val="none" w:sz="0" w:space="0" w:color="auto"/>
            <w:bottom w:val="none" w:sz="0" w:space="0" w:color="auto"/>
            <w:right w:val="none" w:sz="0" w:space="0" w:color="auto"/>
          </w:divBdr>
        </w:div>
      </w:divsChild>
    </w:div>
    <w:div w:id="1105463235">
      <w:bodyDiv w:val="1"/>
      <w:marLeft w:val="0"/>
      <w:marRight w:val="0"/>
      <w:marTop w:val="0"/>
      <w:marBottom w:val="0"/>
      <w:divBdr>
        <w:top w:val="none" w:sz="0" w:space="0" w:color="auto"/>
        <w:left w:val="none" w:sz="0" w:space="0" w:color="auto"/>
        <w:bottom w:val="none" w:sz="0" w:space="0" w:color="auto"/>
        <w:right w:val="none" w:sz="0" w:space="0" w:color="auto"/>
      </w:divBdr>
    </w:div>
    <w:div w:id="1425347693">
      <w:bodyDiv w:val="1"/>
      <w:marLeft w:val="0"/>
      <w:marRight w:val="0"/>
      <w:marTop w:val="0"/>
      <w:marBottom w:val="0"/>
      <w:divBdr>
        <w:top w:val="none" w:sz="0" w:space="0" w:color="auto"/>
        <w:left w:val="none" w:sz="0" w:space="0" w:color="auto"/>
        <w:bottom w:val="none" w:sz="0" w:space="0" w:color="auto"/>
        <w:right w:val="none" w:sz="0" w:space="0" w:color="auto"/>
      </w:divBdr>
      <w:divsChild>
        <w:div w:id="62064693">
          <w:marLeft w:val="446"/>
          <w:marRight w:val="0"/>
          <w:marTop w:val="0"/>
          <w:marBottom w:val="0"/>
          <w:divBdr>
            <w:top w:val="none" w:sz="0" w:space="0" w:color="auto"/>
            <w:left w:val="none" w:sz="0" w:space="0" w:color="auto"/>
            <w:bottom w:val="none" w:sz="0" w:space="0" w:color="auto"/>
            <w:right w:val="none" w:sz="0" w:space="0" w:color="auto"/>
          </w:divBdr>
        </w:div>
        <w:div w:id="364405337">
          <w:marLeft w:val="446"/>
          <w:marRight w:val="0"/>
          <w:marTop w:val="0"/>
          <w:marBottom w:val="0"/>
          <w:divBdr>
            <w:top w:val="none" w:sz="0" w:space="0" w:color="auto"/>
            <w:left w:val="none" w:sz="0" w:space="0" w:color="auto"/>
            <w:bottom w:val="none" w:sz="0" w:space="0" w:color="auto"/>
            <w:right w:val="none" w:sz="0" w:space="0" w:color="auto"/>
          </w:divBdr>
        </w:div>
        <w:div w:id="1598368200">
          <w:marLeft w:val="446"/>
          <w:marRight w:val="0"/>
          <w:marTop w:val="0"/>
          <w:marBottom w:val="0"/>
          <w:divBdr>
            <w:top w:val="none" w:sz="0" w:space="0" w:color="auto"/>
            <w:left w:val="none" w:sz="0" w:space="0" w:color="auto"/>
            <w:bottom w:val="none" w:sz="0" w:space="0" w:color="auto"/>
            <w:right w:val="none" w:sz="0" w:space="0" w:color="auto"/>
          </w:divBdr>
        </w:div>
        <w:div w:id="184204195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twholesale.com/wh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11870054\AppData\Local\Temp\Temp1_Wholesale%20Templates.zip\Wholesale%20Templates\BT%20Wholesale%20long%20document%20template%20v1.0.dotx" TargetMode="External"/></Relationships>
</file>

<file path=word/theme/theme1.xml><?xml version="1.0" encoding="utf-8"?>
<a:theme xmlns:a="http://schemas.openxmlformats.org/drawingml/2006/main" name="Office Theme">
  <a:themeElements>
    <a:clrScheme name="BT colour palette">
      <a:dk1>
        <a:sysClr val="windowText" lastClr="000000"/>
      </a:dk1>
      <a:lt1>
        <a:sysClr val="window" lastClr="FFFFFF"/>
      </a:lt1>
      <a:dk2>
        <a:srgbClr val="000000"/>
      </a:dk2>
      <a:lt2>
        <a:srgbClr val="000000"/>
      </a:lt2>
      <a:accent1>
        <a:srgbClr val="5514B4"/>
      </a:accent1>
      <a:accent2>
        <a:srgbClr val="E16EFF"/>
      </a:accent2>
      <a:accent3>
        <a:srgbClr val="FF5A4B"/>
      </a:accent3>
      <a:accent4>
        <a:srgbClr val="1EC8E6"/>
      </a:accent4>
      <a:accent5>
        <a:srgbClr val="AAAAAA"/>
      </a:accent5>
      <a:accent6>
        <a:srgbClr val="D9D9D9"/>
      </a:accent6>
      <a:hlink>
        <a:srgbClr val="5514B4"/>
      </a:hlink>
      <a:folHlink>
        <a:srgbClr val="5514B4"/>
      </a:folHlink>
    </a:clrScheme>
    <a:fontScheme name="Century Gothic B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144706C0850C41BE86D5FD941D72AC" ma:contentTypeVersion="10" ma:contentTypeDescription="Create a new document." ma:contentTypeScope="" ma:versionID="3f0c6b38c2634f3dd7c5597a60e5261c">
  <xsd:schema xmlns:xsd="http://www.w3.org/2001/XMLSchema" xmlns:xs="http://www.w3.org/2001/XMLSchema" xmlns:p="http://schemas.microsoft.com/office/2006/metadata/properties" xmlns:ns3="7c2fea45-56e2-42bc-ab35-3cac75160ffd" targetNamespace="http://schemas.microsoft.com/office/2006/metadata/properties" ma:root="true" ma:fieldsID="75fc5e2a6f0a7df5933d277a2376c85f" ns3:_="">
    <xsd:import namespace="7c2fea45-56e2-42bc-ab35-3cac75160f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2fea45-56e2-42bc-ab35-3cac75160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9F2F88-A6B5-498D-9646-B252B4362D82}">
  <ds:schemaRefs>
    <ds:schemaRef ds:uri="http://schemas.microsoft.com/sharepoint/v3/contenttype/forms"/>
  </ds:schemaRefs>
</ds:datastoreItem>
</file>

<file path=customXml/itemProps2.xml><?xml version="1.0" encoding="utf-8"?>
<ds:datastoreItem xmlns:ds="http://schemas.openxmlformats.org/officeDocument/2006/customXml" ds:itemID="{CD6BA604-1115-7448-BEA3-0D3F27D91F7F}">
  <ds:schemaRefs>
    <ds:schemaRef ds:uri="http://schemas.openxmlformats.org/officeDocument/2006/bibliography"/>
  </ds:schemaRefs>
</ds:datastoreItem>
</file>

<file path=customXml/itemProps3.xml><?xml version="1.0" encoding="utf-8"?>
<ds:datastoreItem xmlns:ds="http://schemas.openxmlformats.org/officeDocument/2006/customXml" ds:itemID="{3F77D949-B433-4CDA-8A8E-3C86AABA96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2fea45-56e2-42bc-ab35-3cac75160f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2CE0C2-10AD-479D-8BF0-AFAB6BE9CC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C:\Users\611870054\AppData\Local\Temp\Temp1_Wholesale Templates.zip\Wholesale Templates\BT Wholesale long document template v1.0.dotx</Template>
  <TotalTime>7</TotalTime>
  <Pages>12</Pages>
  <Words>2343</Words>
  <Characters>13357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CEO Briefing - Operator Segment - Wholesale</vt:lpstr>
    </vt:vector>
  </TitlesOfParts>
  <Company>BT</Company>
  <LinksUpToDate>false</LinksUpToDate>
  <CharactersWithSpaces>15669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CEO Briefing - Operator Segment - Wholesale</dc:title>
  <dc:subject/>
  <dc:creator>Hayes,J,Jamie,NUI R</dc:creator>
  <cp:keywords/>
  <dc:description/>
  <cp:lastModifiedBy>Microsoft Office User</cp:lastModifiedBy>
  <cp:revision>5</cp:revision>
  <cp:lastPrinted>2021-04-29T16:23:00Z</cp:lastPrinted>
  <dcterms:created xsi:type="dcterms:W3CDTF">2021-05-10T14:57:00Z</dcterms:created>
  <dcterms:modified xsi:type="dcterms:W3CDTF">2021-05-10T15:03:00Z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a classification">
    <vt:lpwstr>Confidential</vt:lpwstr>
  </property>
  <property fmtid="{D5CDD505-2E9C-101B-9397-08002B2CF9AE}" pid="3" name="Customer name">
    <vt:lpwstr>Wholesale - Mobile Network Operator (MNO) Segment</vt:lpwstr>
  </property>
  <property fmtid="{D5CDD505-2E9C-101B-9397-08002B2CF9AE}" pid="4" name="Date of issuance">
    <vt:lpwstr>23 November 2020</vt:lpwstr>
  </property>
  <property fmtid="{D5CDD505-2E9C-101B-9397-08002B2CF9AE}" pid="5" name="Issue">
    <vt:lpwstr>v1.0</vt:lpwstr>
  </property>
  <property fmtid="{D5CDD505-2E9C-101B-9397-08002B2CF9AE}" pid="6" name="Copyright year">
    <vt:lpwstr>2020</vt:lpwstr>
  </property>
  <property fmtid="{D5CDD505-2E9C-101B-9397-08002B2CF9AE}" pid="7" name="ContentTypeId">
    <vt:lpwstr>0x0101008E144706C0850C41BE86D5FD941D72AC</vt:lpwstr>
  </property>
</Properties>
</file>